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87CEB" w14:textId="48F6B077" w:rsidR="00A711B4" w:rsidRDefault="00A711B4" w:rsidP="00CF3D7B">
      <w:pPr>
        <w:shd w:val="clear" w:color="auto" w:fill="FFFFFF" w:themeFill="background1"/>
        <w:bidi/>
        <w:jc w:val="center"/>
        <w:rPr>
          <w:rFonts w:ascii="Tahoma" w:hAnsi="Tahoma" w:cs="Tahoma"/>
          <w:bCs/>
          <w:color w:val="244061" w:themeColor="accent1" w:themeShade="80"/>
          <w:sz w:val="40"/>
          <w:szCs w:val="40"/>
          <w:rtl/>
          <w:lang w:bidi="he-IL"/>
        </w:rPr>
      </w:pPr>
      <w:bookmarkStart w:id="0" w:name="_GoBack"/>
      <w:bookmarkEnd w:id="0"/>
    </w:p>
    <w:p w14:paraId="3ADC9E3F" w14:textId="77777777" w:rsidR="001C47C0" w:rsidRDefault="001C47C0" w:rsidP="001C47C0">
      <w:pPr>
        <w:shd w:val="clear" w:color="auto" w:fill="FFFFFF" w:themeFill="background1"/>
        <w:bidi/>
        <w:jc w:val="center"/>
        <w:rPr>
          <w:rFonts w:ascii="Tahoma" w:hAnsi="Tahoma" w:cs="Tahoma"/>
          <w:bCs/>
          <w:color w:val="244061" w:themeColor="accent1" w:themeShade="80"/>
          <w:sz w:val="40"/>
          <w:szCs w:val="40"/>
          <w:rtl/>
          <w:lang w:bidi="he-IL"/>
        </w:rPr>
      </w:pPr>
    </w:p>
    <w:p w14:paraId="24842132" w14:textId="77777777" w:rsidR="00A711B4" w:rsidRDefault="00A711B4" w:rsidP="00A711B4">
      <w:pPr>
        <w:shd w:val="clear" w:color="auto" w:fill="FFFFFF" w:themeFill="background1"/>
        <w:bidi/>
        <w:jc w:val="center"/>
        <w:rPr>
          <w:rFonts w:ascii="Tahoma" w:hAnsi="Tahoma" w:cs="Tahoma"/>
          <w:bCs/>
          <w:color w:val="244061" w:themeColor="accent1" w:themeShade="80"/>
          <w:sz w:val="40"/>
          <w:szCs w:val="40"/>
          <w:rtl/>
          <w:lang w:bidi="he-IL"/>
        </w:rPr>
      </w:pPr>
    </w:p>
    <w:p w14:paraId="0CEF78AD" w14:textId="5DF8FCE4" w:rsidR="00AF2A41" w:rsidRPr="00AF2A41" w:rsidRDefault="009E0A9F" w:rsidP="00AF2A41">
      <w:pPr>
        <w:shd w:val="clear" w:color="auto" w:fill="FFFFFF" w:themeFill="background1"/>
        <w:bidi/>
        <w:jc w:val="center"/>
        <w:rPr>
          <w:rFonts w:ascii="Tahoma" w:hAnsi="Tahoma" w:cs="Tahoma"/>
          <w:bCs/>
          <w:color w:val="4F81BD" w:themeColor="accent1"/>
          <w:sz w:val="56"/>
          <w:szCs w:val="56"/>
          <w:rtl/>
          <w:lang w:bidi="he-I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2A41">
        <w:rPr>
          <w:rFonts w:ascii="Tahoma" w:hAnsi="Tahoma" w:cs="Tahoma"/>
          <w:bCs/>
          <w:color w:val="4F81BD" w:themeColor="accent1"/>
          <w:sz w:val="56"/>
          <w:szCs w:val="56"/>
          <w:rtl/>
          <w:lang w:bidi="he-I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ערכת שבע המשימות במתמטיקה</w:t>
      </w:r>
    </w:p>
    <w:p w14:paraId="1091C3EB" w14:textId="416E3332" w:rsidR="00CF3D7B" w:rsidRPr="00AF2A41" w:rsidRDefault="00157FDA" w:rsidP="00AF2A41">
      <w:pPr>
        <w:shd w:val="clear" w:color="auto" w:fill="FFFFFF" w:themeFill="background1"/>
        <w:bidi/>
        <w:jc w:val="center"/>
        <w:rPr>
          <w:rFonts w:ascii="Tahoma" w:hAnsi="Tahoma" w:cs="Tahoma"/>
          <w:bCs/>
          <w:color w:val="4F81BD" w:themeColor="accent1"/>
          <w:sz w:val="56"/>
          <w:szCs w:val="56"/>
          <w:rtl/>
          <w:lang w:bidi="he-I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2A41">
        <w:rPr>
          <w:rFonts w:ascii="Tahoma" w:hAnsi="Tahoma" w:cs="Tahoma" w:hint="cs"/>
          <w:bCs/>
          <w:color w:val="4F81BD" w:themeColor="accent1"/>
          <w:sz w:val="56"/>
          <w:szCs w:val="56"/>
          <w:rtl/>
          <w:lang w:bidi="he-I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לכיתה א</w:t>
      </w:r>
    </w:p>
    <w:p w14:paraId="55E63126" w14:textId="6707CBFC" w:rsidR="00CF3D7B" w:rsidRPr="009E0A9F" w:rsidRDefault="00CF3D7B" w:rsidP="00CF3D7B">
      <w:pPr>
        <w:shd w:val="clear" w:color="auto" w:fill="FFFFFF" w:themeFill="background1"/>
        <w:bidi/>
        <w:jc w:val="center"/>
        <w:rPr>
          <w:rFonts w:ascii="Tahoma" w:hAnsi="Tahoma" w:cs="Tahoma"/>
          <w:bCs/>
          <w:color w:val="000000" w:themeColor="text1"/>
          <w:sz w:val="40"/>
          <w:szCs w:val="40"/>
          <w:rtl/>
          <w:lang w:bidi="he-IL"/>
        </w:rPr>
      </w:pPr>
    </w:p>
    <w:p w14:paraId="35D05C71" w14:textId="7C80F62E" w:rsidR="00536FCD" w:rsidRDefault="00536FCD" w:rsidP="00536FCD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</w:p>
    <w:p w14:paraId="12768FE9" w14:textId="13E13866" w:rsidR="00A711B4" w:rsidRDefault="00AF2A41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  <w:r w:rsidRPr="008F5E6E">
        <w:rPr>
          <w:noProof/>
          <w:lang w:bidi="he-IL"/>
        </w:rPr>
        <w:drawing>
          <wp:anchor distT="0" distB="0" distL="114300" distR="114300" simplePos="0" relativeHeight="251610624" behindDoc="0" locked="0" layoutInCell="1" allowOverlap="1" wp14:anchorId="09DC769F" wp14:editId="25D94758">
            <wp:simplePos x="0" y="0"/>
            <wp:positionH relativeFrom="page">
              <wp:posOffset>3362960</wp:posOffset>
            </wp:positionH>
            <wp:positionV relativeFrom="paragraph">
              <wp:posOffset>203200</wp:posOffset>
            </wp:positionV>
            <wp:extent cx="1120775" cy="698500"/>
            <wp:effectExtent l="0" t="0" r="3175" b="6350"/>
            <wp:wrapSquare wrapText="bothSides"/>
            <wp:docPr id="12" name="Picture 12" descr="\\corpfsu\homedir$\TomG\מתמטיקה א\תמונות\תמונות 2\Shutterstock_1433528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orpfsu\homedir$\TomG\מתמטיקה א\תמונות\תמונות 2\Shutterstock_143352827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9" b="25460"/>
                    <a:stretch/>
                  </pic:blipFill>
                  <pic:spPr bwMode="auto">
                    <a:xfrm>
                      <a:off x="0" y="0"/>
                      <a:ext cx="11207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1F370" w14:textId="4BC8C203" w:rsidR="00A711B4" w:rsidRDefault="00A711B4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</w:p>
    <w:p w14:paraId="637100CC" w14:textId="375E1DC5" w:rsidR="00A711B4" w:rsidRDefault="00A711B4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</w:p>
    <w:p w14:paraId="6FFBF3A2" w14:textId="13CDA52B" w:rsidR="00A711B4" w:rsidRDefault="00A711B4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</w:p>
    <w:p w14:paraId="3885789A" w14:textId="446D6513" w:rsidR="00A711B4" w:rsidRDefault="00A711B4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</w:p>
    <w:p w14:paraId="7D3F7165" w14:textId="1E6A482D" w:rsidR="00A711B4" w:rsidRDefault="00A711B4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</w:p>
    <w:p w14:paraId="1F738190" w14:textId="4966E128" w:rsidR="00A711B4" w:rsidRDefault="00A711B4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</w:p>
    <w:p w14:paraId="44CB42E8" w14:textId="1C79C125" w:rsidR="00A711B4" w:rsidRDefault="00A711B4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</w:p>
    <w:p w14:paraId="5F678051" w14:textId="2FF08845" w:rsidR="00A711B4" w:rsidRDefault="00AF2A41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  <w:r>
        <w:rPr>
          <w:rFonts w:ascii="Segoe UI Semilight" w:hAnsi="Segoe UI Semilight" w:cs="Segoe UI Semilight"/>
          <w:b/>
          <w:bCs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5DE5D404" wp14:editId="1B92B617">
                <wp:simplePos x="0" y="0"/>
                <wp:positionH relativeFrom="column">
                  <wp:posOffset>-560070</wp:posOffset>
                </wp:positionH>
                <wp:positionV relativeFrom="paragraph">
                  <wp:posOffset>289560</wp:posOffset>
                </wp:positionV>
                <wp:extent cx="7416800" cy="1485900"/>
                <wp:effectExtent l="0" t="0" r="1270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6800" cy="14859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957E6" w14:textId="076C62AD" w:rsidR="00E23278" w:rsidRPr="00AF2A41" w:rsidRDefault="00E23278" w:rsidP="00A711B4">
                            <w:pPr>
                              <w:bidi/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  <w:sz w:val="72"/>
                                <w:szCs w:val="72"/>
                                <w:lang w:bidi="he-IL"/>
                              </w:rPr>
                            </w:pPr>
                            <w:r w:rsidRPr="00AF2A41">
                              <w:rPr>
                                <w:rFonts w:ascii="David" w:hAnsi="David" w:cs="David"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he-IL"/>
                              </w:rPr>
                              <w:t>חוברת תיעוד למורה</w:t>
                            </w:r>
                          </w:p>
                          <w:p w14:paraId="1D2DFB62" w14:textId="10EA3DED" w:rsidR="00E23278" w:rsidRPr="00AF2A41" w:rsidRDefault="00E23278" w:rsidP="00A711B4">
                            <w:pPr>
                              <w:jc w:val="center"/>
                              <w:rPr>
                                <w:rFonts w:ascii="David" w:hAnsi="David" w:cstheme="minorBidi"/>
                                <w:b/>
                                <w:bCs/>
                                <w:color w:val="1F497D" w:themeColor="text2"/>
                                <w:sz w:val="60"/>
                                <w:szCs w:val="60"/>
                                <w:rtl/>
                                <w:lang w:bidi="he-IL"/>
                              </w:rPr>
                            </w:pPr>
                            <w:r w:rsidRPr="00AF2A41">
                              <w:rPr>
                                <w:rFonts w:ascii="David" w:hAnsi="David" w:cs="David" w:hint="cs"/>
                                <w:b/>
                                <w:bCs/>
                                <w:color w:val="1F497D" w:themeColor="text2"/>
                                <w:sz w:val="60"/>
                                <w:szCs w:val="60"/>
                                <w:rtl/>
                                <w:lang w:bidi="he-IL"/>
                              </w:rPr>
                              <w:t>משימות 7-1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5DE5D404" id="Rounded Rectangle 5" o:spid="_x0000_s1026" style="position:absolute;left:0;text-align:left;margin-left:-44.1pt;margin-top:22.8pt;width:584pt;height:117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" fillcolor="white [3201]" strokecolor="#4f81bd [3204]" strokeweight="2pt">
                <v:textbox>
                  <w:txbxContent>
                    <w:p w14:paraId="6F7957E6" w14:textId="076C62AD" w:rsidR="00E23278" w:rsidRPr="00AF2A41" w:rsidRDefault="00E23278" w:rsidP="00A711B4">
                      <w:pPr>
                        <w:bidi/>
                        <w:jc w:val="center"/>
                        <w:rPr>
                          <w:rFonts w:ascii="David" w:hAnsi="David" w:cs="David"/>
                          <w:b/>
                          <w:bCs/>
                          <w:sz w:val="72"/>
                          <w:szCs w:val="72"/>
                          <w:lang w:bidi="he-IL"/>
                        </w:rPr>
                      </w:pPr>
                      <w:r w:rsidRPr="00AF2A41">
                        <w:rPr>
                          <w:rFonts w:ascii="David" w:hAnsi="David" w:cs="David" w:hint="cs"/>
                          <w:b/>
                          <w:bCs/>
                          <w:sz w:val="72"/>
                          <w:szCs w:val="72"/>
                          <w:rtl/>
                          <w:lang w:bidi="he-IL"/>
                        </w:rPr>
                        <w:t>חוברת תיעוד למורה</w:t>
                      </w:r>
                    </w:p>
                    <w:p w14:paraId="1D2DFB62" w14:textId="10EA3DED" w:rsidR="00E23278" w:rsidRPr="00AF2A41" w:rsidRDefault="00E23278" w:rsidP="00A711B4">
                      <w:pPr>
                        <w:jc w:val="center"/>
                        <w:rPr>
                          <w:rFonts w:ascii="David" w:hAnsi="David" w:cstheme="minorBidi"/>
                          <w:b/>
                          <w:bCs/>
                          <w:color w:val="1F497D" w:themeColor="text2"/>
                          <w:sz w:val="60"/>
                          <w:szCs w:val="60"/>
                          <w:rtl/>
                          <w:lang w:bidi="he-IL"/>
                        </w:rPr>
                      </w:pPr>
                      <w:r w:rsidRPr="00AF2A41">
                        <w:rPr>
                          <w:rFonts w:ascii="David" w:hAnsi="David" w:cs="David" w:hint="cs"/>
                          <w:b/>
                          <w:bCs/>
                          <w:color w:val="1F497D" w:themeColor="text2"/>
                          <w:sz w:val="60"/>
                          <w:szCs w:val="60"/>
                          <w:rtl/>
                          <w:lang w:bidi="he-IL"/>
                        </w:rPr>
                        <w:t>משימות 7-1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5ED31D" w14:textId="0C3F8814" w:rsidR="00A711B4" w:rsidRDefault="00A711B4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</w:p>
    <w:p w14:paraId="753F1621" w14:textId="4F8C1EF0" w:rsidR="00A711B4" w:rsidRDefault="00A711B4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</w:p>
    <w:p w14:paraId="24966D35" w14:textId="39E850D6" w:rsidR="00A711B4" w:rsidRDefault="00A711B4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</w:p>
    <w:p w14:paraId="2071FFA1" w14:textId="50688DD1" w:rsidR="00A711B4" w:rsidRDefault="00A711B4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</w:p>
    <w:p w14:paraId="56156BF5" w14:textId="73DFEC2B" w:rsidR="00A711B4" w:rsidRDefault="00A711B4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</w:p>
    <w:p w14:paraId="14A91445" w14:textId="1DB3EBB1" w:rsidR="00A711B4" w:rsidRDefault="00A711B4" w:rsidP="00A711B4">
      <w:pPr>
        <w:shd w:val="clear" w:color="auto" w:fill="FFFFFF" w:themeFill="background1"/>
        <w:bidi/>
        <w:spacing w:line="360" w:lineRule="auto"/>
        <w:rPr>
          <w:rtl/>
          <w:lang w:bidi="he-IL"/>
        </w:rPr>
      </w:pPr>
    </w:p>
    <w:p w14:paraId="6134C13D" w14:textId="06BCACCE" w:rsidR="00A711B4" w:rsidRDefault="00A711B4" w:rsidP="009A4D23">
      <w:pPr>
        <w:shd w:val="clear" w:color="auto" w:fill="FFFFFF" w:themeFill="background1"/>
        <w:bidi/>
        <w:spacing w:line="360" w:lineRule="auto"/>
        <w:rPr>
          <w:rFonts w:ascii="Segoe UI Light" w:hAnsi="Segoe UI Light" w:cs="Segoe UI Light"/>
          <w:b/>
          <w:color w:val="000000" w:themeColor="text1"/>
          <w:sz w:val="22"/>
          <w:szCs w:val="22"/>
          <w:rtl/>
          <w:lang w:bidi="he-IL"/>
        </w:rPr>
      </w:pPr>
    </w:p>
    <w:p w14:paraId="4609413C" w14:textId="77777777" w:rsidR="00A711B4" w:rsidRDefault="00A711B4" w:rsidP="00A711B4">
      <w:pPr>
        <w:shd w:val="clear" w:color="auto" w:fill="FFFFFF" w:themeFill="background1"/>
        <w:bidi/>
        <w:spacing w:line="360" w:lineRule="auto"/>
        <w:rPr>
          <w:rFonts w:ascii="Segoe UI Light" w:hAnsi="Segoe UI Light" w:cs="Segoe UI Light"/>
          <w:b/>
          <w:color w:val="000000" w:themeColor="text1"/>
          <w:sz w:val="22"/>
          <w:szCs w:val="22"/>
          <w:rtl/>
          <w:lang w:bidi="he-IL"/>
        </w:rPr>
      </w:pPr>
    </w:p>
    <w:p w14:paraId="619BCF37" w14:textId="77777777" w:rsidR="00A711B4" w:rsidRDefault="00A711B4" w:rsidP="00A711B4">
      <w:pPr>
        <w:shd w:val="clear" w:color="auto" w:fill="FFFFFF" w:themeFill="background1"/>
        <w:bidi/>
        <w:spacing w:line="360" w:lineRule="auto"/>
        <w:rPr>
          <w:rFonts w:ascii="Segoe UI Light" w:hAnsi="Segoe UI Light" w:cs="Segoe UI Light"/>
          <w:b/>
          <w:color w:val="000000" w:themeColor="text1"/>
          <w:sz w:val="22"/>
          <w:szCs w:val="22"/>
          <w:rtl/>
          <w:lang w:bidi="he-IL"/>
        </w:rPr>
      </w:pPr>
    </w:p>
    <w:p w14:paraId="30B59CF6" w14:textId="77777777" w:rsidR="00A711B4" w:rsidRDefault="00A711B4" w:rsidP="00A711B4">
      <w:pPr>
        <w:shd w:val="clear" w:color="auto" w:fill="FFFFFF" w:themeFill="background1"/>
        <w:bidi/>
        <w:spacing w:line="360" w:lineRule="auto"/>
        <w:rPr>
          <w:rFonts w:ascii="Segoe UI Light" w:hAnsi="Segoe UI Light" w:cs="Segoe UI Light"/>
          <w:b/>
          <w:color w:val="000000" w:themeColor="text1"/>
          <w:sz w:val="22"/>
          <w:szCs w:val="22"/>
          <w:rtl/>
          <w:lang w:bidi="he-IL"/>
        </w:rPr>
      </w:pPr>
    </w:p>
    <w:p w14:paraId="115A193A" w14:textId="77777777" w:rsidR="00A711B4" w:rsidRDefault="00A711B4" w:rsidP="00A711B4">
      <w:pPr>
        <w:shd w:val="clear" w:color="auto" w:fill="FFFFFF" w:themeFill="background1"/>
        <w:bidi/>
        <w:spacing w:line="360" w:lineRule="auto"/>
        <w:rPr>
          <w:rFonts w:ascii="Segoe UI Light" w:hAnsi="Segoe UI Light" w:cs="Segoe UI Light"/>
          <w:b/>
          <w:color w:val="000000" w:themeColor="text1"/>
          <w:sz w:val="22"/>
          <w:szCs w:val="22"/>
          <w:rtl/>
          <w:lang w:bidi="he-IL"/>
        </w:rPr>
      </w:pPr>
    </w:p>
    <w:p w14:paraId="69DAC290" w14:textId="77777777" w:rsidR="00A711B4" w:rsidRDefault="00A711B4" w:rsidP="00A711B4">
      <w:pPr>
        <w:shd w:val="clear" w:color="auto" w:fill="FFFFFF" w:themeFill="background1"/>
        <w:bidi/>
        <w:spacing w:line="360" w:lineRule="auto"/>
        <w:rPr>
          <w:rFonts w:ascii="Segoe UI Light" w:hAnsi="Segoe UI Light" w:cs="Segoe UI Light"/>
          <w:b/>
          <w:color w:val="000000" w:themeColor="text1"/>
          <w:sz w:val="22"/>
          <w:szCs w:val="22"/>
          <w:rtl/>
          <w:lang w:bidi="he-IL"/>
        </w:rPr>
      </w:pPr>
    </w:p>
    <w:p w14:paraId="27AD9D6A" w14:textId="4979C5BE" w:rsidR="00615606" w:rsidRDefault="00615606" w:rsidP="00E81E87">
      <w:pPr>
        <w:pStyle w:val="a8"/>
      </w:pPr>
    </w:p>
    <w:p w14:paraId="54D9B350" w14:textId="3EC0F4D4" w:rsidR="00615606" w:rsidRDefault="00615606" w:rsidP="00975E85">
      <w:pPr>
        <w:pStyle w:val="a8"/>
        <w:rPr>
          <w:rtl/>
        </w:rPr>
      </w:pPr>
    </w:p>
    <w:p w14:paraId="4FF3C093" w14:textId="77777777" w:rsidR="00AF6ED3" w:rsidRDefault="00615606">
      <w:pPr>
        <w:rPr>
          <w:lang w:bidi="he-IL"/>
        </w:rPr>
      </w:pPr>
      <w:r>
        <w:rPr>
          <w:rtl/>
        </w:rPr>
        <w:br w:type="page"/>
      </w:r>
    </w:p>
    <w:tbl>
      <w:tblPr>
        <w:tblStyle w:val="afe"/>
        <w:tblpPr w:leftFromText="180" w:rightFromText="180" w:horzAnchor="margin" w:tblpXSpec="center" w:tblpY="-225"/>
        <w:tblW w:w="10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535"/>
      </w:tblGrid>
      <w:tr w:rsidR="00AF6ED3" w14:paraId="26DE62E7" w14:textId="77777777" w:rsidTr="00463BC2">
        <w:trPr>
          <w:trHeight w:val="389"/>
        </w:trPr>
        <w:tc>
          <w:tcPr>
            <w:tcW w:w="10535" w:type="dxa"/>
            <w:tcBorders>
              <w:top w:val="nil"/>
              <w:bottom w:val="single" w:sz="12" w:space="0" w:color="808080" w:themeColor="background1" w:themeShade="80"/>
            </w:tcBorders>
          </w:tcPr>
          <w:p w14:paraId="2BD1B375" w14:textId="77777777" w:rsidR="00AF6ED3" w:rsidRPr="00290E2D" w:rsidRDefault="00AF6ED3" w:rsidP="00CA12C4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rtl/>
                <w:lang w:bidi="he-IL"/>
              </w:rPr>
            </w:pPr>
            <w:r w:rsidRPr="00290E2D"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lastRenderedPageBreak/>
              <w:t>הנחיות כלליות להעברת המשימות</w:t>
            </w:r>
          </w:p>
        </w:tc>
      </w:tr>
      <w:tr w:rsidR="00AF6ED3" w14:paraId="0B837568" w14:textId="77777777" w:rsidTr="00463BC2">
        <w:trPr>
          <w:trHeight w:val="2945"/>
        </w:trPr>
        <w:tc>
          <w:tcPr>
            <w:tcW w:w="10535" w:type="dxa"/>
            <w:tcBorders>
              <w:top w:val="single" w:sz="12" w:space="0" w:color="808080" w:themeColor="background1" w:themeShade="80"/>
              <w:bottom w:val="nil"/>
            </w:tcBorders>
          </w:tcPr>
          <w:p w14:paraId="3C84F1C3" w14:textId="77777777" w:rsidR="00AF6ED3" w:rsidRDefault="00AF6ED3" w:rsidP="00CA12C4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1E579047" w14:textId="202F4C4C" w:rsidR="00E81E87" w:rsidRPr="00E81E87" w:rsidRDefault="00E81E87" w:rsidP="00E81E87">
            <w:pPr>
              <w:shd w:val="clear" w:color="auto" w:fill="FFFFFF" w:themeFill="background1"/>
              <w:bidi/>
              <w:spacing w:line="360" w:lineRule="auto"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 w:rsidRPr="00E81E87"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  <w:t xml:space="preserve">לפניכם ערכה </w:t>
            </w:r>
            <w:r w:rsidR="000163CB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המיועדת לתלמידי כיתה א ו</w:t>
            </w:r>
            <w:r w:rsidR="003E4138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היא </w:t>
            </w:r>
            <w:r w:rsidRPr="00E81E87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כוללת</w:t>
            </w:r>
            <w:r w:rsidRPr="00E81E87"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Pr="00E81E87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שבע </w:t>
            </w:r>
            <w:r w:rsidRPr="00E81E87"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  <w:t xml:space="preserve">משימות </w:t>
            </w:r>
            <w:r w:rsidRPr="00E81E87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במתמטיקה.</w:t>
            </w:r>
          </w:p>
          <w:p w14:paraId="392FF371" w14:textId="55734DA2" w:rsidR="00E81E87" w:rsidRDefault="00E81E87" w:rsidP="00CF4069">
            <w:pPr>
              <w:shd w:val="clear" w:color="auto" w:fill="FFFFFF" w:themeFill="background1"/>
              <w:bidi/>
              <w:spacing w:line="360" w:lineRule="auto"/>
              <w:rPr>
                <w:rFonts w:ascii="Segoe UI Light" w:hAnsi="Segoe UI Light" w:cs="Segoe UI Light"/>
                <w:b/>
                <w:color w:val="000000" w:themeColor="text1"/>
                <w:sz w:val="22"/>
                <w:szCs w:val="22"/>
                <w:rtl/>
                <w:lang w:bidi="he-IL"/>
              </w:rPr>
            </w:pPr>
            <w:r w:rsidRPr="00E81E87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המשימות מסודרות לפי המועד המומלץ להעברה</w:t>
            </w:r>
            <w:r w:rsidRPr="009E0A9F">
              <w:rPr>
                <w:rFonts w:ascii="Segoe UI Light" w:hAnsi="Segoe UI Light" w:cs="Segoe UI Light" w:hint="cs"/>
                <w:b/>
                <w:color w:val="000000" w:themeColor="text1"/>
                <w:sz w:val="22"/>
                <w:szCs w:val="22"/>
                <w:rtl/>
                <w:lang w:bidi="he-IL"/>
              </w:rPr>
              <w:t>.</w:t>
            </w:r>
          </w:p>
          <w:p w14:paraId="43762E85" w14:textId="77777777" w:rsidR="00CF4069" w:rsidRPr="00CF4069" w:rsidRDefault="00CF4069" w:rsidP="00CF4069">
            <w:pPr>
              <w:shd w:val="clear" w:color="auto" w:fill="FFFFFF" w:themeFill="background1"/>
              <w:bidi/>
              <w:spacing w:line="360" w:lineRule="auto"/>
              <w:rPr>
                <w:rFonts w:ascii="Segoe UI Light" w:hAnsi="Segoe UI Light" w:cs="Segoe UI Light"/>
                <w:b/>
                <w:color w:val="000000" w:themeColor="text1"/>
                <w:sz w:val="18"/>
                <w:szCs w:val="18"/>
                <w:rtl/>
                <w:lang w:bidi="he-IL"/>
              </w:rPr>
            </w:pPr>
          </w:p>
          <w:tbl>
            <w:tblPr>
              <w:tblStyle w:val="afe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790"/>
              <w:gridCol w:w="1988"/>
              <w:gridCol w:w="4531"/>
            </w:tblGrid>
            <w:tr w:rsidR="00E81E87" w14:paraId="43BC423E" w14:textId="77777777" w:rsidTr="001C47C0">
              <w:tc>
                <w:tcPr>
                  <w:tcW w:w="3790" w:type="dxa"/>
                  <w:shd w:val="clear" w:color="auto" w:fill="BFBFBF" w:themeFill="background1" w:themeFillShade="BF"/>
                </w:tcPr>
                <w:p w14:paraId="3D54AD5A" w14:textId="7C194C4B" w:rsidR="00E81E87" w:rsidRP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 Light" w:hAnsi="Segoe UI Light" w:cs="Segoe UI Light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</w:pPr>
                  <w:r w:rsidRPr="00B246A5">
                    <w:rPr>
                      <w:rFonts w:ascii="Segoe UI" w:hAnsi="Segoe UI" w:cs="Segoe U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  <w:t>מועד מומלץ להעברת המשימה</w:t>
                  </w:r>
                </w:p>
              </w:tc>
              <w:tc>
                <w:tcPr>
                  <w:tcW w:w="1988" w:type="dxa"/>
                  <w:shd w:val="clear" w:color="auto" w:fill="BFBFBF" w:themeFill="background1" w:themeFillShade="BF"/>
                </w:tcPr>
                <w:p w14:paraId="748B1F46" w14:textId="747359E0" w:rsidR="00E81E87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 Light" w:hAnsi="Segoe UI Light" w:cs="Segoe UI Light"/>
                      <w:b/>
                      <w:color w:val="000000" w:themeColor="text1"/>
                      <w:sz w:val="22"/>
                      <w:szCs w:val="22"/>
                      <w:rtl/>
                      <w:lang w:bidi="he-IL"/>
                    </w:rPr>
                  </w:pPr>
                  <w:r w:rsidRPr="00B246A5">
                    <w:rPr>
                      <w:rFonts w:ascii="Segoe UI" w:hAnsi="Segoe UI" w:cs="Segoe U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  <w:t xml:space="preserve">מספר </w:t>
                  </w:r>
                  <w:r w:rsidR="001C47C0">
                    <w:rPr>
                      <w:rFonts w:ascii="Segoe UI" w:hAnsi="Segoe UI" w:cs="Segoe U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  <w:t>ה</w:t>
                  </w:r>
                  <w:r w:rsidRPr="00B246A5">
                    <w:rPr>
                      <w:rFonts w:ascii="Segoe UI" w:hAnsi="Segoe UI" w:cs="Segoe U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  <w:t>משימה</w:t>
                  </w:r>
                </w:p>
              </w:tc>
              <w:tc>
                <w:tcPr>
                  <w:tcW w:w="4531" w:type="dxa"/>
                  <w:shd w:val="clear" w:color="auto" w:fill="BFBFBF" w:themeFill="background1" w:themeFillShade="BF"/>
                </w:tcPr>
                <w:p w14:paraId="183BA882" w14:textId="7B33A760" w:rsidR="00E81E87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jc w:val="center"/>
                    <w:rPr>
                      <w:rFonts w:ascii="Segoe UI Light" w:hAnsi="Segoe UI Light" w:cs="Segoe UI Light"/>
                      <w:b/>
                      <w:color w:val="000000" w:themeColor="text1"/>
                      <w:sz w:val="22"/>
                      <w:szCs w:val="22"/>
                      <w:rtl/>
                      <w:lang w:bidi="he-IL"/>
                    </w:rPr>
                  </w:pPr>
                  <w:r w:rsidRPr="00B246A5">
                    <w:rPr>
                      <w:rFonts w:ascii="Segoe UI" w:hAnsi="Segoe UI" w:cs="Segoe U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  <w:t xml:space="preserve">שם </w:t>
                  </w:r>
                  <w:r w:rsidR="001C47C0">
                    <w:rPr>
                      <w:rFonts w:ascii="Segoe UI" w:hAnsi="Segoe UI" w:cs="Segoe U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  <w:t>ה</w:t>
                  </w:r>
                  <w:r w:rsidRPr="00B246A5">
                    <w:rPr>
                      <w:rFonts w:ascii="Segoe UI" w:hAnsi="Segoe UI" w:cs="Segoe U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  <w:t>משימה</w:t>
                  </w:r>
                </w:p>
              </w:tc>
            </w:tr>
            <w:tr w:rsidR="00B246A5" w14:paraId="3440F27A" w14:textId="77777777" w:rsidTr="001C47C0">
              <w:tc>
                <w:tcPr>
                  <w:tcW w:w="3790" w:type="dxa"/>
                  <w:vMerge w:val="restart"/>
                </w:tcPr>
                <w:p w14:paraId="739DB1D3" w14:textId="77777777" w:rsid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" w:hAnsi="Segoe UI" w:cs="Segoe UI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</w:pPr>
                </w:p>
                <w:p w14:paraId="28461526" w14:textId="38E63C22" w:rsidR="00B246A5" w:rsidRPr="00E81E87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" w:hAnsi="Segoe UI" w:cs="Segoe UI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</w:pPr>
                  <w:r w:rsidRPr="00E81E87">
                    <w:rPr>
                      <w:rFonts w:ascii="Segoe UI" w:hAnsi="Segoe UI" w:cs="Segoe UI" w:hint="cs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  <w:t>תחילת שנה</w:t>
                  </w:r>
                </w:p>
              </w:tc>
              <w:tc>
                <w:tcPr>
                  <w:tcW w:w="1988" w:type="dxa"/>
                </w:tcPr>
                <w:p w14:paraId="23A6175E" w14:textId="513F45EC" w:rsidR="00B246A5" w:rsidRP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jc w:val="center"/>
                    <w:rPr>
                      <w:rFonts w:ascii="Segoe UI Light" w:hAnsi="Segoe UI Light" w:cs="Segoe UI Light"/>
                      <w:bCs/>
                      <w:color w:val="000000" w:themeColor="text1"/>
                      <w:sz w:val="22"/>
                      <w:szCs w:val="22"/>
                      <w:rtl/>
                      <w:lang w:bidi="he-IL"/>
                    </w:rPr>
                  </w:pPr>
                  <w:r w:rsidRPr="00B246A5">
                    <w:rPr>
                      <w:rFonts w:hint="cs"/>
                      <w:bCs/>
                      <w:sz w:val="22"/>
                      <w:szCs w:val="22"/>
                      <w:rtl/>
                      <w:lang w:bidi="he-IL"/>
                    </w:rPr>
                    <w:t>1</w:t>
                  </w:r>
                </w:p>
              </w:tc>
              <w:tc>
                <w:tcPr>
                  <w:tcW w:w="4531" w:type="dxa"/>
                  <w:vAlign w:val="center"/>
                </w:tcPr>
                <w:p w14:paraId="35DB2C58" w14:textId="24B71309" w:rsid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 Light" w:hAnsi="Segoe UI Light" w:cs="Segoe UI Light"/>
                      <w:b/>
                      <w:color w:val="000000" w:themeColor="text1"/>
                      <w:sz w:val="22"/>
                      <w:szCs w:val="22"/>
                      <w:rtl/>
                      <w:lang w:bidi="he-IL"/>
                    </w:rPr>
                  </w:pPr>
                  <w:r w:rsidRPr="002E0043">
                    <w:rPr>
                      <w:rFonts w:ascii="Segoe UI Light" w:hAnsi="Segoe UI Light" w:cs="Segoe UI Light"/>
                      <w:bCs/>
                      <w:sz w:val="22"/>
                      <w:szCs w:val="22"/>
                      <w:rtl/>
                      <w:lang w:bidi="he-IL"/>
                    </w:rPr>
                    <w:t>מונים וסופרים</w:t>
                  </w:r>
                </w:p>
              </w:tc>
            </w:tr>
            <w:tr w:rsidR="00B246A5" w14:paraId="0E2833FC" w14:textId="77777777" w:rsidTr="001C47C0">
              <w:tc>
                <w:tcPr>
                  <w:tcW w:w="3790" w:type="dxa"/>
                  <w:vMerge/>
                </w:tcPr>
                <w:p w14:paraId="43404F8A" w14:textId="77777777" w:rsidR="00B246A5" w:rsidRPr="00E81E87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" w:hAnsi="Segoe UI" w:cs="Segoe UI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</w:pPr>
                </w:p>
              </w:tc>
              <w:tc>
                <w:tcPr>
                  <w:tcW w:w="1988" w:type="dxa"/>
                  <w:shd w:val="clear" w:color="auto" w:fill="F2F2F2" w:themeFill="background1" w:themeFillShade="F2"/>
                  <w:vAlign w:val="center"/>
                </w:tcPr>
                <w:p w14:paraId="15384B02" w14:textId="1E7FDDCA" w:rsid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jc w:val="center"/>
                    <w:rPr>
                      <w:rFonts w:ascii="Segoe UI Light" w:hAnsi="Segoe UI Light" w:cs="Segoe UI Light"/>
                      <w:b/>
                      <w:color w:val="000000" w:themeColor="text1"/>
                      <w:sz w:val="22"/>
                      <w:szCs w:val="22"/>
                      <w:rtl/>
                      <w:lang w:bidi="he-IL"/>
                    </w:rPr>
                  </w:pPr>
                  <w:r>
                    <w:rPr>
                      <w:rFonts w:hint="cs"/>
                      <w:bCs/>
                      <w:sz w:val="22"/>
                      <w:szCs w:val="22"/>
                      <w:rtl/>
                      <w:lang w:bidi="he-IL"/>
                    </w:rPr>
                    <w:t>1</w:t>
                  </w:r>
                  <w:r w:rsidRPr="004B202A">
                    <w:rPr>
                      <w:rFonts w:hint="cs"/>
                      <w:bCs/>
                      <w:sz w:val="16"/>
                      <w:szCs w:val="16"/>
                      <w:vertAlign w:val="superscript"/>
                      <w:lang w:bidi="he-IL"/>
                    </w:rPr>
                    <w:sym w:font="Wingdings" w:char="F0AB"/>
                  </w:r>
                </w:p>
              </w:tc>
              <w:tc>
                <w:tcPr>
                  <w:tcW w:w="4531" w:type="dxa"/>
                  <w:shd w:val="clear" w:color="auto" w:fill="F2F2F2" w:themeFill="background1" w:themeFillShade="F2"/>
                  <w:vAlign w:val="center"/>
                </w:tcPr>
                <w:p w14:paraId="2BA25874" w14:textId="1815EC1A" w:rsidR="00B246A5" w:rsidRDefault="00344BDC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 Light" w:hAnsi="Segoe UI Light" w:cs="Segoe UI Light"/>
                      <w:b/>
                      <w:color w:val="000000" w:themeColor="text1"/>
                      <w:sz w:val="22"/>
                      <w:szCs w:val="22"/>
                      <w:rtl/>
                      <w:lang w:bidi="he-IL"/>
                    </w:rPr>
                  </w:pPr>
                  <w:r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>מנייה עד־</w:t>
                  </w:r>
                  <w:r w:rsidR="00B246A5"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>10</w:t>
                  </w:r>
                  <w:r w:rsidR="000163CB"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 xml:space="preserve"> עם אמצעי המחשה</w:t>
                  </w:r>
                </w:p>
              </w:tc>
            </w:tr>
            <w:tr w:rsidR="00B246A5" w14:paraId="3E84557A" w14:textId="77777777" w:rsidTr="001C47C0">
              <w:tc>
                <w:tcPr>
                  <w:tcW w:w="3790" w:type="dxa"/>
                  <w:vMerge/>
                </w:tcPr>
                <w:p w14:paraId="11C4C42E" w14:textId="77777777" w:rsidR="00B246A5" w:rsidRPr="00E81E87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" w:hAnsi="Segoe UI" w:cs="Segoe UI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</w:pPr>
                </w:p>
              </w:tc>
              <w:tc>
                <w:tcPr>
                  <w:tcW w:w="1988" w:type="dxa"/>
                  <w:vAlign w:val="center"/>
                </w:tcPr>
                <w:p w14:paraId="44A6E01E" w14:textId="75D00E78" w:rsid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jc w:val="center"/>
                    <w:rPr>
                      <w:bCs/>
                      <w:sz w:val="22"/>
                      <w:szCs w:val="22"/>
                      <w:rtl/>
                      <w:lang w:bidi="he-IL"/>
                    </w:rPr>
                  </w:pPr>
                  <w:r>
                    <w:rPr>
                      <w:rFonts w:hint="cs"/>
                      <w:bCs/>
                      <w:sz w:val="22"/>
                      <w:szCs w:val="22"/>
                      <w:rtl/>
                      <w:lang w:bidi="he-IL"/>
                    </w:rPr>
                    <w:t>2</w:t>
                  </w:r>
                </w:p>
              </w:tc>
              <w:tc>
                <w:tcPr>
                  <w:tcW w:w="4531" w:type="dxa"/>
                  <w:vAlign w:val="center"/>
                </w:tcPr>
                <w:p w14:paraId="50F0BCB5" w14:textId="339F00B5" w:rsid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 Light" w:hAnsi="Segoe UI Light" w:cs="Segoe UI Light"/>
                      <w:b/>
                      <w:color w:val="000000" w:themeColor="text1"/>
                      <w:sz w:val="22"/>
                      <w:szCs w:val="22"/>
                      <w:rtl/>
                      <w:lang w:bidi="he-IL"/>
                    </w:rPr>
                  </w:pPr>
                  <w:r w:rsidRPr="002E0043"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>אומדן</w:t>
                  </w:r>
                  <w:r w:rsidRPr="002E0043">
                    <w:rPr>
                      <w:rFonts w:ascii="Segoe UI Light" w:hAnsi="Segoe UI Light" w:cs="Segoe UI Light"/>
                      <w:bCs/>
                      <w:sz w:val="22"/>
                      <w:szCs w:val="22"/>
                      <w:rtl/>
                      <w:lang w:bidi="he-IL"/>
                    </w:rPr>
                    <w:t xml:space="preserve"> </w:t>
                  </w:r>
                  <w:r w:rsidRPr="002E0043"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>והתאמת</w:t>
                  </w:r>
                  <w:r w:rsidRPr="002E0043">
                    <w:rPr>
                      <w:rFonts w:ascii="Segoe UI Light" w:hAnsi="Segoe UI Light" w:cs="Segoe UI Light"/>
                      <w:bCs/>
                      <w:sz w:val="22"/>
                      <w:szCs w:val="22"/>
                      <w:rtl/>
                      <w:lang w:bidi="he-IL"/>
                    </w:rPr>
                    <w:t xml:space="preserve"> </w:t>
                  </w:r>
                  <w:r w:rsidRPr="002E0043"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>כמויות</w:t>
                  </w:r>
                  <w:r w:rsidRPr="002E0043">
                    <w:rPr>
                      <w:rFonts w:ascii="Segoe UI Light" w:hAnsi="Segoe UI Light" w:cs="Segoe UI Light"/>
                      <w:bCs/>
                      <w:sz w:val="22"/>
                      <w:szCs w:val="22"/>
                      <w:rtl/>
                      <w:lang w:bidi="he-IL"/>
                    </w:rPr>
                    <w:t xml:space="preserve"> </w:t>
                  </w:r>
                  <w:r w:rsidRPr="002E0043"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>ומספרים</w:t>
                  </w:r>
                </w:p>
              </w:tc>
            </w:tr>
            <w:tr w:rsidR="00B246A5" w14:paraId="4E07487E" w14:textId="77777777" w:rsidTr="001C47C0">
              <w:tc>
                <w:tcPr>
                  <w:tcW w:w="3790" w:type="dxa"/>
                  <w:vMerge w:val="restart"/>
                </w:tcPr>
                <w:p w14:paraId="5A45CE76" w14:textId="77777777" w:rsid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" w:hAnsi="Segoe UI" w:cs="Segoe UI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</w:pPr>
                </w:p>
                <w:p w14:paraId="04D6C917" w14:textId="77777777" w:rsid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" w:hAnsi="Segoe UI" w:cs="Segoe UI"/>
                      <w:color w:val="000000" w:themeColor="text1"/>
                      <w:sz w:val="16"/>
                      <w:szCs w:val="16"/>
                      <w:rtl/>
                      <w:lang w:bidi="he-IL"/>
                    </w:rPr>
                  </w:pPr>
                </w:p>
                <w:p w14:paraId="584AA89E" w14:textId="5726C169" w:rsidR="00B246A5" w:rsidRPr="00E81E87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" w:hAnsi="Segoe UI" w:cs="Segoe UI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</w:pPr>
                  <w:r w:rsidRPr="00E81E87">
                    <w:rPr>
                      <w:rFonts w:ascii="Segoe UI" w:hAnsi="Segoe UI" w:cs="Segoe UI" w:hint="cs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  <w:t>אמצע שנה</w:t>
                  </w:r>
                </w:p>
                <w:p w14:paraId="3AA3093D" w14:textId="4C97F568" w:rsidR="00B246A5" w:rsidRPr="00E81E87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" w:hAnsi="Segoe UI" w:cs="Segoe UI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</w:pPr>
                </w:p>
              </w:tc>
              <w:tc>
                <w:tcPr>
                  <w:tcW w:w="1988" w:type="dxa"/>
                  <w:shd w:val="clear" w:color="auto" w:fill="F2F2F2" w:themeFill="background1" w:themeFillShade="F2"/>
                </w:tcPr>
                <w:p w14:paraId="1BA6379D" w14:textId="5690B67F" w:rsidR="00B246A5" w:rsidRP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jc w:val="center"/>
                    <w:rPr>
                      <w:bCs/>
                      <w:sz w:val="22"/>
                      <w:szCs w:val="22"/>
                      <w:rtl/>
                      <w:lang w:bidi="he-IL"/>
                    </w:rPr>
                  </w:pPr>
                  <w:r>
                    <w:rPr>
                      <w:rFonts w:hint="cs"/>
                      <w:bCs/>
                      <w:sz w:val="22"/>
                      <w:szCs w:val="22"/>
                      <w:rtl/>
                      <w:lang w:bidi="he-IL"/>
                    </w:rPr>
                    <w:t>3</w:t>
                  </w:r>
                </w:p>
              </w:tc>
              <w:tc>
                <w:tcPr>
                  <w:tcW w:w="4531" w:type="dxa"/>
                  <w:shd w:val="clear" w:color="auto" w:fill="F2F2F2" w:themeFill="background1" w:themeFillShade="F2"/>
                  <w:vAlign w:val="center"/>
                </w:tcPr>
                <w:p w14:paraId="52B03C54" w14:textId="22D4BCCA" w:rsid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 Light" w:hAnsi="Segoe UI Light" w:cs="Segoe UI Light"/>
                      <w:b/>
                      <w:color w:val="000000" w:themeColor="text1"/>
                      <w:sz w:val="22"/>
                      <w:szCs w:val="22"/>
                      <w:rtl/>
                      <w:lang w:bidi="he-IL"/>
                    </w:rPr>
                  </w:pPr>
                  <w:r w:rsidRPr="002E0043"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>שאלות מילוליות</w:t>
                  </w:r>
                </w:p>
              </w:tc>
            </w:tr>
            <w:tr w:rsidR="00B246A5" w14:paraId="302D7BC5" w14:textId="77777777" w:rsidTr="001C47C0">
              <w:tc>
                <w:tcPr>
                  <w:tcW w:w="3790" w:type="dxa"/>
                  <w:vMerge/>
                </w:tcPr>
                <w:p w14:paraId="0874EBC9" w14:textId="25661544" w:rsidR="00B246A5" w:rsidRPr="00E81E87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" w:hAnsi="Segoe UI" w:cs="Segoe UI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</w:pPr>
                </w:p>
              </w:tc>
              <w:tc>
                <w:tcPr>
                  <w:tcW w:w="1988" w:type="dxa"/>
                </w:tcPr>
                <w:p w14:paraId="0886219D" w14:textId="6F6C29A0" w:rsidR="00B246A5" w:rsidRP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jc w:val="center"/>
                    <w:rPr>
                      <w:bCs/>
                      <w:sz w:val="22"/>
                      <w:szCs w:val="22"/>
                      <w:rtl/>
                      <w:lang w:bidi="he-IL"/>
                    </w:rPr>
                  </w:pPr>
                  <w:r>
                    <w:rPr>
                      <w:rFonts w:hint="cs"/>
                      <w:bCs/>
                      <w:sz w:val="22"/>
                      <w:szCs w:val="22"/>
                      <w:rtl/>
                      <w:lang w:bidi="he-IL"/>
                    </w:rPr>
                    <w:t>3</w:t>
                  </w:r>
                  <w:r w:rsidRPr="004B202A">
                    <w:rPr>
                      <w:rFonts w:hint="cs"/>
                      <w:bCs/>
                      <w:sz w:val="16"/>
                      <w:szCs w:val="16"/>
                      <w:vertAlign w:val="superscript"/>
                      <w:lang w:bidi="he-IL"/>
                    </w:rPr>
                    <w:sym w:font="Wingdings" w:char="F0AB"/>
                  </w:r>
                </w:p>
              </w:tc>
              <w:tc>
                <w:tcPr>
                  <w:tcW w:w="4531" w:type="dxa"/>
                  <w:vAlign w:val="center"/>
                </w:tcPr>
                <w:p w14:paraId="1CC4423A" w14:textId="52874D1D" w:rsid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 Light" w:hAnsi="Segoe UI Light" w:cs="Segoe UI Light"/>
                      <w:b/>
                      <w:color w:val="000000" w:themeColor="text1"/>
                      <w:sz w:val="22"/>
                      <w:szCs w:val="22"/>
                      <w:rtl/>
                      <w:lang w:bidi="he-IL"/>
                    </w:rPr>
                  </w:pPr>
                  <w:r w:rsidRPr="002E0043"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>שאלות מילוליות</w:t>
                  </w:r>
                  <w:r w:rsidRPr="002E0043">
                    <w:rPr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>עם</w:t>
                  </w:r>
                  <w:r w:rsidRPr="002E0043"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 xml:space="preserve"> אמצעי המחשה</w:t>
                  </w:r>
                </w:p>
              </w:tc>
            </w:tr>
            <w:tr w:rsidR="00B246A5" w14:paraId="06F0ED0F" w14:textId="77777777" w:rsidTr="001C47C0">
              <w:tc>
                <w:tcPr>
                  <w:tcW w:w="3790" w:type="dxa"/>
                  <w:vMerge/>
                </w:tcPr>
                <w:p w14:paraId="5BF20018" w14:textId="7CAE78C9" w:rsidR="00B246A5" w:rsidRPr="00E81E87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" w:hAnsi="Segoe UI" w:cs="Segoe UI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</w:pPr>
                </w:p>
              </w:tc>
              <w:tc>
                <w:tcPr>
                  <w:tcW w:w="1988" w:type="dxa"/>
                  <w:shd w:val="clear" w:color="auto" w:fill="F2F2F2" w:themeFill="background1" w:themeFillShade="F2"/>
                </w:tcPr>
                <w:p w14:paraId="6DFA7627" w14:textId="65BB1463" w:rsidR="00B246A5" w:rsidRP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jc w:val="center"/>
                    <w:rPr>
                      <w:bCs/>
                      <w:sz w:val="22"/>
                      <w:szCs w:val="22"/>
                      <w:rtl/>
                      <w:lang w:bidi="he-IL"/>
                    </w:rPr>
                  </w:pPr>
                  <w:r w:rsidRPr="00B246A5">
                    <w:rPr>
                      <w:rFonts w:hint="cs"/>
                      <w:bCs/>
                      <w:sz w:val="22"/>
                      <w:szCs w:val="22"/>
                      <w:rtl/>
                      <w:lang w:bidi="he-IL"/>
                    </w:rPr>
                    <w:t>4</w:t>
                  </w:r>
                </w:p>
              </w:tc>
              <w:tc>
                <w:tcPr>
                  <w:tcW w:w="4531" w:type="dxa"/>
                  <w:shd w:val="clear" w:color="auto" w:fill="F2F2F2" w:themeFill="background1" w:themeFillShade="F2"/>
                  <w:vAlign w:val="center"/>
                </w:tcPr>
                <w:p w14:paraId="3C93A36A" w14:textId="2BA63890" w:rsid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 Light" w:hAnsi="Segoe UI Light" w:cs="Segoe UI Light"/>
                      <w:b/>
                      <w:color w:val="000000" w:themeColor="text1"/>
                      <w:sz w:val="22"/>
                      <w:szCs w:val="22"/>
                      <w:rtl/>
                      <w:lang w:bidi="he-IL"/>
                    </w:rPr>
                  </w:pPr>
                  <w:r w:rsidRPr="002E0043"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>מצולעים</w:t>
                  </w:r>
                </w:p>
              </w:tc>
            </w:tr>
            <w:tr w:rsidR="00B246A5" w14:paraId="6D935EF9" w14:textId="77777777" w:rsidTr="001C47C0">
              <w:tc>
                <w:tcPr>
                  <w:tcW w:w="3790" w:type="dxa"/>
                  <w:vMerge/>
                </w:tcPr>
                <w:p w14:paraId="2630569F" w14:textId="77777777" w:rsidR="00B246A5" w:rsidRPr="00E81E87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" w:hAnsi="Segoe UI" w:cs="Segoe UI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</w:pPr>
                </w:p>
              </w:tc>
              <w:tc>
                <w:tcPr>
                  <w:tcW w:w="1988" w:type="dxa"/>
                </w:tcPr>
                <w:p w14:paraId="2777C936" w14:textId="7DAC4B89" w:rsidR="00B246A5" w:rsidRP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jc w:val="center"/>
                    <w:rPr>
                      <w:bCs/>
                      <w:sz w:val="22"/>
                      <w:szCs w:val="22"/>
                      <w:rtl/>
                      <w:lang w:bidi="he-IL"/>
                    </w:rPr>
                  </w:pPr>
                  <w:r w:rsidRPr="00B246A5">
                    <w:rPr>
                      <w:rFonts w:hint="cs"/>
                      <w:bCs/>
                      <w:sz w:val="22"/>
                      <w:szCs w:val="22"/>
                      <w:rtl/>
                      <w:lang w:bidi="he-IL"/>
                    </w:rPr>
                    <w:t>5</w:t>
                  </w:r>
                </w:p>
              </w:tc>
              <w:tc>
                <w:tcPr>
                  <w:tcW w:w="4531" w:type="dxa"/>
                  <w:vAlign w:val="center"/>
                </w:tcPr>
                <w:p w14:paraId="396EDFFA" w14:textId="5FD02F13" w:rsidR="00B246A5" w:rsidRPr="002E0043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 Light" w:hAnsi="Segoe UI Light" w:cs="Segoe UI Light"/>
                      <w:bCs/>
                      <w:sz w:val="22"/>
                      <w:szCs w:val="22"/>
                      <w:rtl/>
                      <w:lang w:bidi="he-IL"/>
                    </w:rPr>
                  </w:pPr>
                  <w:r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>דגמים חוזרים</w:t>
                  </w:r>
                </w:p>
              </w:tc>
            </w:tr>
            <w:tr w:rsidR="00B246A5" w14:paraId="566CDCC2" w14:textId="77777777" w:rsidTr="001C47C0">
              <w:tc>
                <w:tcPr>
                  <w:tcW w:w="3790" w:type="dxa"/>
                  <w:vMerge w:val="restart"/>
                </w:tcPr>
                <w:p w14:paraId="1D08AA6C" w14:textId="77777777" w:rsid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" w:hAnsi="Segoe UI" w:cs="Segoe UI"/>
                      <w:color w:val="000000" w:themeColor="text1"/>
                      <w:sz w:val="12"/>
                      <w:szCs w:val="12"/>
                      <w:rtl/>
                      <w:lang w:bidi="he-IL"/>
                    </w:rPr>
                  </w:pPr>
                </w:p>
                <w:p w14:paraId="3B0C380A" w14:textId="4AD65F09" w:rsidR="00B246A5" w:rsidRPr="00E81E87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" w:hAnsi="Segoe UI" w:cs="Segoe UI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</w:pPr>
                  <w:r>
                    <w:rPr>
                      <w:rFonts w:ascii="Segoe UI" w:hAnsi="Segoe UI" w:cs="Segoe UI" w:hint="cs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  <w:t>סוף שנה</w:t>
                  </w:r>
                </w:p>
              </w:tc>
              <w:tc>
                <w:tcPr>
                  <w:tcW w:w="1988" w:type="dxa"/>
                  <w:shd w:val="clear" w:color="auto" w:fill="F2F2F2" w:themeFill="background1" w:themeFillShade="F2"/>
                </w:tcPr>
                <w:p w14:paraId="5ECEBA76" w14:textId="4CDB290A" w:rsidR="00B246A5" w:rsidRP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jc w:val="center"/>
                    <w:rPr>
                      <w:bCs/>
                      <w:sz w:val="22"/>
                      <w:szCs w:val="22"/>
                      <w:rtl/>
                      <w:lang w:bidi="he-IL"/>
                    </w:rPr>
                  </w:pPr>
                  <w:r>
                    <w:rPr>
                      <w:rFonts w:hint="cs"/>
                      <w:bCs/>
                      <w:sz w:val="22"/>
                      <w:szCs w:val="22"/>
                      <w:rtl/>
                      <w:lang w:bidi="he-IL"/>
                    </w:rPr>
                    <w:t>6</w:t>
                  </w:r>
                </w:p>
              </w:tc>
              <w:tc>
                <w:tcPr>
                  <w:tcW w:w="4531" w:type="dxa"/>
                  <w:shd w:val="clear" w:color="auto" w:fill="F2F2F2" w:themeFill="background1" w:themeFillShade="F2"/>
                  <w:vAlign w:val="center"/>
                </w:tcPr>
                <w:p w14:paraId="3BD4311C" w14:textId="298DA345" w:rsid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 Light" w:hAnsi="Segoe UI Light" w:cs="Segoe UI Light"/>
                      <w:bCs/>
                      <w:sz w:val="22"/>
                      <w:szCs w:val="22"/>
                      <w:rtl/>
                      <w:lang w:bidi="he-IL"/>
                    </w:rPr>
                  </w:pPr>
                  <w:r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>מדידות אורך</w:t>
                  </w:r>
                </w:p>
              </w:tc>
            </w:tr>
            <w:tr w:rsidR="00B246A5" w14:paraId="2FCBBF99" w14:textId="77777777" w:rsidTr="001C47C0">
              <w:tc>
                <w:tcPr>
                  <w:tcW w:w="3790" w:type="dxa"/>
                  <w:vMerge/>
                </w:tcPr>
                <w:p w14:paraId="295DD34C" w14:textId="77777777" w:rsidR="00B246A5" w:rsidRPr="00E81E87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" w:hAnsi="Segoe UI" w:cs="Segoe UI"/>
                      <w:color w:val="000000" w:themeColor="text1"/>
                      <w:sz w:val="24"/>
                      <w:szCs w:val="24"/>
                      <w:rtl/>
                      <w:lang w:bidi="he-IL"/>
                    </w:rPr>
                  </w:pPr>
                </w:p>
              </w:tc>
              <w:tc>
                <w:tcPr>
                  <w:tcW w:w="1988" w:type="dxa"/>
                </w:tcPr>
                <w:p w14:paraId="0F7FD5C4" w14:textId="0EC23196" w:rsidR="00B246A5" w:rsidRP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jc w:val="center"/>
                    <w:rPr>
                      <w:bCs/>
                      <w:sz w:val="22"/>
                      <w:szCs w:val="22"/>
                      <w:rtl/>
                      <w:lang w:bidi="he-IL"/>
                    </w:rPr>
                  </w:pPr>
                  <w:r>
                    <w:rPr>
                      <w:rFonts w:hint="cs"/>
                      <w:bCs/>
                      <w:sz w:val="22"/>
                      <w:szCs w:val="22"/>
                      <w:rtl/>
                      <w:lang w:bidi="he-IL"/>
                    </w:rPr>
                    <w:t>7</w:t>
                  </w:r>
                </w:p>
              </w:tc>
              <w:tc>
                <w:tcPr>
                  <w:tcW w:w="4531" w:type="dxa"/>
                  <w:vAlign w:val="center"/>
                </w:tcPr>
                <w:p w14:paraId="36387ACC" w14:textId="5A927B77" w:rsidR="00B246A5" w:rsidRDefault="00B246A5" w:rsidP="00040D58">
                  <w:pPr>
                    <w:framePr w:hSpace="180" w:wrap="around" w:hAnchor="margin" w:xAlign="center" w:y="-225"/>
                    <w:bidi/>
                    <w:spacing w:line="360" w:lineRule="auto"/>
                    <w:rPr>
                      <w:rFonts w:ascii="Segoe UI Light" w:hAnsi="Segoe UI Light" w:cs="Segoe UI Light"/>
                      <w:bCs/>
                      <w:sz w:val="22"/>
                      <w:szCs w:val="22"/>
                      <w:rtl/>
                      <w:lang w:bidi="he-IL"/>
                    </w:rPr>
                  </w:pPr>
                  <w:r>
                    <w:rPr>
                      <w:rFonts w:ascii="Segoe UI Light" w:hAnsi="Segoe UI Light" w:cs="Segoe UI Light" w:hint="cs"/>
                      <w:bCs/>
                      <w:sz w:val="22"/>
                      <w:szCs w:val="22"/>
                      <w:rtl/>
                      <w:lang w:bidi="he-IL"/>
                    </w:rPr>
                    <w:t>תרגילי חשבון</w:t>
                  </w:r>
                </w:p>
              </w:tc>
            </w:tr>
          </w:tbl>
          <w:p w14:paraId="509853F8" w14:textId="2DD7E466" w:rsidR="00E81E87" w:rsidRDefault="00E81E87" w:rsidP="00E81E87">
            <w:pPr>
              <w:bidi/>
              <w:spacing w:line="360" w:lineRule="auto"/>
              <w:rPr>
                <w:rFonts w:ascii="Segoe UI Light" w:hAnsi="Segoe UI Light" w:cs="Segoe UI Light"/>
                <w:b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159B25E1" w14:textId="42219918" w:rsidR="000163CB" w:rsidRDefault="000163CB" w:rsidP="00E81E87">
            <w:pPr>
              <w:bidi/>
              <w:spacing w:line="360" w:lineRule="auto"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משימות המסומנות בכוכב הן משימות המיועדות לילדים שהתקשו במשימה הראשית, והן </w:t>
            </w:r>
            <w:r w:rsidR="00081723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מיועדות להעברה </w:t>
            </w:r>
            <w:r w:rsidRPr="00081723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במקום</w:t>
            </w:r>
            <w:r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המשימה הראשית. </w:t>
            </w:r>
          </w:p>
          <w:p w14:paraId="1F151228" w14:textId="7FCE7251" w:rsidR="009E5F09" w:rsidRDefault="0050427D" w:rsidP="0050427D">
            <w:pPr>
              <w:bidi/>
              <w:spacing w:line="360" w:lineRule="auto"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לפני שתתחילו, בחרו פינה שקטה בה תוכלו לשבת עם התלמיד/ה. </w:t>
            </w:r>
            <w:r w:rsidR="000163CB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שבו עם התלמיד/ה לי</w:t>
            </w:r>
            <w:r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ד שולחן, זה לצד זה או זה מול זה</w:t>
            </w:r>
            <w:r w:rsidR="000163CB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כאשר לפניכם חוברת התיעוד, ולפני התלמיד/ה מונחת חוברת לתלמידים. אפשר לשים חציצה בין חוברת התיעוד </w:t>
            </w:r>
            <w:r w:rsidR="00081723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שלכם </w:t>
            </w:r>
            <w:r w:rsidR="000163CB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לבין החוברת </w:t>
            </w:r>
            <w:r w:rsidR="00081723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ל</w:t>
            </w:r>
            <w:r w:rsidR="000163CB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תלמידים.  בחוברת התיעוד בכל משימה מ</w:t>
            </w:r>
            <w:r w:rsidR="00F03291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ופיע מספר העמוד </w:t>
            </w:r>
            <w:r w:rsidR="002713A6" w:rsidRPr="00081723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המקביל</w:t>
            </w:r>
            <w:r w:rsidR="002713A6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0163CB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לאותה משימה</w:t>
            </w:r>
            <w:r w:rsidR="002713A6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בחוברת לתלמיד</w:t>
            </w:r>
            <w:r w:rsidR="00081723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ים</w:t>
            </w:r>
            <w:r w:rsidR="002713A6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.</w:t>
            </w:r>
            <w:r w:rsidR="009E5F09"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  <w:t xml:space="preserve"> </w:t>
            </w:r>
          </w:p>
          <w:p w14:paraId="70535C39" w14:textId="306F63F7" w:rsidR="009E5F09" w:rsidRDefault="009E5F09" w:rsidP="009E5F09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0391171A" w14:textId="77777777" w:rsidR="000163CB" w:rsidRDefault="000163CB" w:rsidP="000163CB">
            <w:pPr>
              <w:bidi/>
              <w:spacing w:line="360" w:lineRule="auto"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 w:rsidRPr="00290E2D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ההנחיות המופיעות במסגר</w:t>
            </w:r>
            <w:r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ו</w:t>
            </w:r>
            <w:r w:rsidRPr="00290E2D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ת</w:t>
            </w:r>
            <w:r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האפורות מיועדות לקריאה </w:t>
            </w:r>
            <w:r w:rsidRPr="00290E2D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בקול רם.</w:t>
            </w:r>
          </w:p>
          <w:p w14:paraId="4E15A185" w14:textId="22753878" w:rsidR="00AF6ED3" w:rsidRPr="00290E2D" w:rsidRDefault="00AF6ED3" w:rsidP="00AF6ED3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 w:rsidRPr="00290E2D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בתחילת המפגש עם התלמיד</w:t>
            </w:r>
            <w:r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/ה</w:t>
            </w:r>
            <w:r w:rsidRPr="00290E2D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, </w:t>
            </w:r>
            <w:r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אמרו לו/</w:t>
            </w:r>
            <w:r w:rsidR="00CA12C4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ל</w:t>
            </w:r>
            <w:r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ה</w:t>
            </w:r>
            <w:r w:rsidRPr="00290E2D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:</w:t>
            </w:r>
          </w:p>
          <w:p w14:paraId="2EE2448F" w14:textId="77777777" w:rsidR="00AF6ED3" w:rsidRPr="00290E2D" w:rsidRDefault="00AF6ED3" w:rsidP="00CA12C4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74784" behindDoc="0" locked="0" layoutInCell="1" allowOverlap="1" wp14:anchorId="4D3BD858" wp14:editId="66604FE5">
                      <wp:simplePos x="0" y="0"/>
                      <wp:positionH relativeFrom="column">
                        <wp:posOffset>-14181</wp:posOffset>
                      </wp:positionH>
                      <wp:positionV relativeFrom="paragraph">
                        <wp:posOffset>190288</wp:posOffset>
                      </wp:positionV>
                      <wp:extent cx="6577542" cy="516467"/>
                      <wp:effectExtent l="0" t="0" r="13970" b="17145"/>
                      <wp:wrapNone/>
                      <wp:docPr id="1149" name="Rounded Rectangle 1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7542" cy="516467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2FB94B" w14:textId="77777777" w:rsidR="00E23278" w:rsidRPr="00C12CB2" w:rsidRDefault="00E23278" w:rsidP="00AF6ED3">
                                  <w:pPr>
                                    <w:jc w:val="right"/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 w:rsidRPr="00C12CB2"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אני אבקש ממך לבצע כמה משימות. לפני כל משימה אסביר לך מה עליך/עלייך לעשות.</w:t>
                                  </w:r>
                                </w:p>
                                <w:p w14:paraId="22E44FAF" w14:textId="77777777" w:rsidR="00E23278" w:rsidRPr="00C12CB2" w:rsidRDefault="00E23278" w:rsidP="00AF6ED3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4D3BD858" id="Rounded Rectangle 1149" o:spid="_x0000_s1027" style="position:absolute;left:0;text-align:left;margin-left:-1.1pt;margin-top:15pt;width:517.9pt;height:40.65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" fillcolor="#d8d8d8 [2732]" strokecolor="#f2f2f2 [3052]" strokeweight="2pt">
                      <v:textbox>
                        <w:txbxContent>
                          <w:p w14:paraId="552FB94B" w14:textId="77777777" w:rsidR="00E23278" w:rsidRPr="00C12CB2" w:rsidRDefault="00E23278" w:rsidP="00AF6ED3">
                            <w:pPr>
                              <w:jc w:val="right"/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C12CB2"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אני אבקש ממך לבצע כמה משימות. לפני כל משימה אסביר לך מה עליך/עלייך לעשות.</w:t>
                            </w:r>
                          </w:p>
                          <w:p w14:paraId="22E44FAF" w14:textId="77777777" w:rsidR="00E23278" w:rsidRPr="00C12CB2" w:rsidRDefault="00E23278" w:rsidP="00AF6ED3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96CE23D" w14:textId="77777777" w:rsidR="00AF6ED3" w:rsidRPr="00290E2D" w:rsidRDefault="00AF6ED3" w:rsidP="00CA12C4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21301228" w14:textId="77777777" w:rsidR="00AF6ED3" w:rsidRDefault="00AF6ED3" w:rsidP="00CA12C4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4C3553C2" w14:textId="77777777" w:rsidR="00AF6ED3" w:rsidRDefault="00AF6ED3" w:rsidP="00CA12C4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270CA9BA" w14:textId="018516A9" w:rsidR="00AF6ED3" w:rsidRDefault="00AF6ED3" w:rsidP="00CA12C4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559D43C9" w14:textId="48CE7FF0" w:rsidR="00AF6ED3" w:rsidRDefault="00AF6ED3" w:rsidP="00AF6ED3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 w:rsidRPr="00290E2D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אם לתלמיד</w:t>
            </w:r>
            <w:r w:rsidR="00CA12C4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/ה</w:t>
            </w:r>
            <w:r w:rsidRPr="00290E2D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יש שאלות, ענו עליהן כמיטב יכולתכם.</w:t>
            </w:r>
            <w:r w:rsidR="00081723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אין צורך לתת משוב (נכון/לא נכון) לאחר ביצוע המשימות.</w:t>
            </w:r>
          </w:p>
          <w:p w14:paraId="0D3E47EB" w14:textId="77777777" w:rsidR="00AF6ED3" w:rsidRPr="00290E2D" w:rsidRDefault="00AF6ED3" w:rsidP="00CA12C4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2959CA4E" w14:textId="21E4905B" w:rsidR="00AF6ED3" w:rsidRDefault="00AF6ED3" w:rsidP="00277929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 w:rsidRPr="00290E2D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את תשובות התלמיד</w:t>
            </w:r>
            <w:r w:rsidR="00CA12C4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/ה</w:t>
            </w:r>
            <w:r w:rsidRPr="00290E2D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יש לתעד בחוברת זו</w:t>
            </w:r>
            <w:r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במקומות המסומנים</w:t>
            </w:r>
            <w:r w:rsidRPr="00290E2D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.</w:t>
            </w:r>
            <w:r w:rsidR="000163CB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במקומות שיש ריבוע לסימון </w:t>
            </w:r>
            <w:r w:rsidR="000163CB"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  <w:t>–</w:t>
            </w:r>
            <w:r w:rsidR="000163CB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סמנו </w:t>
            </w:r>
            <w:r w:rsidR="000163CB"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  <w:t>√</w:t>
            </w:r>
            <w:r w:rsidR="000163CB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(ולא סימון אחר, למשל </w:t>
            </w:r>
            <w:r w:rsidR="000163CB">
              <w:rPr>
                <w:rFonts w:ascii="Segoe UI" w:hAnsi="Segoe UI" w:cs="Segoe UI" w:hint="cs"/>
                <w:color w:val="000000" w:themeColor="text1"/>
                <w:sz w:val="22"/>
                <w:szCs w:val="22"/>
                <w:lang w:bidi="he-IL"/>
              </w:rPr>
              <w:t>X</w:t>
            </w:r>
            <w:r w:rsidR="00277929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). שימו לב </w:t>
            </w:r>
            <w:r w:rsidR="000163CB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התלמידים</w:t>
            </w:r>
            <w:r w:rsidR="00277929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עלולים</w:t>
            </w:r>
            <w:r w:rsidR="000163CB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277929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לעקוב </w:t>
            </w:r>
            <w:r w:rsidR="000163CB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אחרי הסימונים שלכם. </w:t>
            </w:r>
          </w:p>
          <w:p w14:paraId="1C55D747" w14:textId="207DFD02" w:rsidR="00AF6ED3" w:rsidRDefault="00AF6ED3" w:rsidP="00AF6ED3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74B2D432" w14:textId="0404E1B4" w:rsidR="00AF6ED3" w:rsidRPr="00290E2D" w:rsidRDefault="00AF6ED3" w:rsidP="006052B8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בתחתית </w:t>
            </w:r>
            <w:r w:rsidR="00CA12C4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כל משימה מופיעה טבלת סיכום</w:t>
            </w:r>
            <w:r w:rsidR="006052B8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, מומלץ למלא את הטבלה תוך כדי העברת המשימה או בסיומה. </w:t>
            </w:r>
          </w:p>
        </w:tc>
      </w:tr>
    </w:tbl>
    <w:p w14:paraId="0B7D5105" w14:textId="58EE4E74" w:rsidR="00AF6ED3" w:rsidRDefault="003E503A">
      <w:pPr>
        <w:rPr>
          <w:rtl/>
          <w:lang w:bidi="he-IL"/>
        </w:rPr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494490EE" wp14:editId="17E5DF3B">
                <wp:simplePos x="0" y="0"/>
                <wp:positionH relativeFrom="column">
                  <wp:posOffset>-150495</wp:posOffset>
                </wp:positionH>
                <wp:positionV relativeFrom="paragraph">
                  <wp:posOffset>8643620</wp:posOffset>
                </wp:positionV>
                <wp:extent cx="6598920" cy="736600"/>
                <wp:effectExtent l="0" t="0" r="0" b="63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920" cy="736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DD913" w14:textId="77777777" w:rsidR="00E23278" w:rsidRPr="00E82EE6" w:rsidRDefault="00E23278" w:rsidP="003E503A">
                            <w:pPr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 w:rsidRPr="00E82EE6"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1</w:t>
                            </w:r>
                          </w:p>
                          <w:p w14:paraId="4BFD8BF0" w14:textId="77777777" w:rsidR="00E23278" w:rsidRPr="00B2733F" w:rsidRDefault="00E23278" w:rsidP="003E503A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94490EE" id="Rectangle 22" o:spid="_x0000_s1028" style="position:absolute;margin-left:-11.85pt;margin-top:680.6pt;width:519.6pt;height:58pt;z-index:251611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" fillcolor="white [3201]" stroked="f" strokeweight="2pt">
                <v:textbox>
                  <w:txbxContent>
                    <w:p w14:paraId="597DD913" w14:textId="77777777" w:rsidR="00E23278" w:rsidRPr="00E82EE6" w:rsidRDefault="00E23278" w:rsidP="003E503A">
                      <w:pPr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 w:rsidRPr="00E82EE6"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1</w:t>
                      </w:r>
                    </w:p>
                    <w:p w14:paraId="4BFD8BF0" w14:textId="77777777" w:rsidR="00E23278" w:rsidRPr="00B2733F" w:rsidRDefault="00E23278" w:rsidP="003E503A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  <w:r w:rsidR="00AF6ED3">
        <w:rPr>
          <w:rtl/>
          <w:lang w:bidi="he-IL"/>
        </w:rPr>
        <w:br w:type="page"/>
      </w:r>
    </w:p>
    <w:p w14:paraId="13E43CD1" w14:textId="77777777" w:rsidR="00615606" w:rsidRDefault="00615606" w:rsidP="00AF6ED3">
      <w:pPr>
        <w:bidi/>
        <w:rPr>
          <w:rtl/>
          <w:lang w:bidi="he-IL"/>
        </w:rPr>
      </w:pPr>
    </w:p>
    <w:p w14:paraId="7A6C90CB" w14:textId="77BD6EE7" w:rsidR="00AF6ED3" w:rsidRDefault="00AF6ED3">
      <w:pPr>
        <w:rPr>
          <w:rtl/>
        </w:rPr>
      </w:pPr>
    </w:p>
    <w:p w14:paraId="39547A32" w14:textId="77777777" w:rsidR="00AF6ED3" w:rsidRDefault="00AF6ED3">
      <w:pPr>
        <w:rPr>
          <w:rFonts w:cstheme="minorBidi"/>
          <w:sz w:val="18"/>
          <w:szCs w:val="18"/>
          <w:rtl/>
        </w:rPr>
      </w:pPr>
    </w:p>
    <w:p w14:paraId="1D1D013C" w14:textId="77777777" w:rsidR="00615606" w:rsidRDefault="00615606" w:rsidP="00975E85">
      <w:pPr>
        <w:pStyle w:val="a8"/>
        <w:rPr>
          <w:rtl/>
        </w:rPr>
      </w:pPr>
    </w:p>
    <w:p w14:paraId="54D53AB5" w14:textId="133A0587" w:rsidR="00A96E82" w:rsidRDefault="00A96E82" w:rsidP="00975E85">
      <w:pPr>
        <w:pStyle w:val="a8"/>
        <w:rPr>
          <w:rtl/>
        </w:rPr>
      </w:pPr>
    </w:p>
    <w:p w14:paraId="33F2C25E" w14:textId="03175E14" w:rsidR="00A96E82" w:rsidRDefault="00A96E82" w:rsidP="00975E85">
      <w:pPr>
        <w:pStyle w:val="a8"/>
        <w:rPr>
          <w:rtl/>
        </w:rPr>
      </w:pPr>
    </w:p>
    <w:p w14:paraId="3280D525" w14:textId="137DC8E9" w:rsidR="00A96E82" w:rsidRDefault="00A96E82" w:rsidP="00975E85">
      <w:pPr>
        <w:pStyle w:val="a8"/>
        <w:rPr>
          <w:rtl/>
        </w:rPr>
      </w:pPr>
    </w:p>
    <w:p w14:paraId="5B913C4E" w14:textId="6DC355DF" w:rsidR="00A96E82" w:rsidRDefault="00A96E82" w:rsidP="00975E85">
      <w:pPr>
        <w:pStyle w:val="a8"/>
        <w:rPr>
          <w:rtl/>
        </w:rPr>
      </w:pPr>
    </w:p>
    <w:p w14:paraId="79C24E89" w14:textId="2E4BC7CB" w:rsidR="00A96E82" w:rsidRDefault="00A96E82" w:rsidP="00975E85">
      <w:pPr>
        <w:pStyle w:val="a8"/>
        <w:rPr>
          <w:rtl/>
        </w:rPr>
      </w:pPr>
    </w:p>
    <w:p w14:paraId="2C3C917C" w14:textId="2AA61A9D" w:rsidR="00A96E82" w:rsidRDefault="00A96E82" w:rsidP="00975E85">
      <w:pPr>
        <w:pStyle w:val="a8"/>
        <w:rPr>
          <w:rtl/>
        </w:rPr>
      </w:pPr>
    </w:p>
    <w:p w14:paraId="4157C756" w14:textId="77777777" w:rsidR="00A96E82" w:rsidRDefault="00A96E82" w:rsidP="00975E85">
      <w:pPr>
        <w:pStyle w:val="a8"/>
      </w:pPr>
    </w:p>
    <w:p w14:paraId="12B3CBDF" w14:textId="0CFFFE4A" w:rsidR="00373AC1" w:rsidRDefault="00373AC1" w:rsidP="00975E85">
      <w:pPr>
        <w:pStyle w:val="a8"/>
      </w:pPr>
    </w:p>
    <w:p w14:paraId="16A0DA7E" w14:textId="09FF2F9B" w:rsidR="00373AC1" w:rsidRDefault="00373AC1" w:rsidP="00975E85">
      <w:pPr>
        <w:pStyle w:val="a8"/>
      </w:pPr>
    </w:p>
    <w:p w14:paraId="33EADB42" w14:textId="1350B78C" w:rsidR="00A96E82" w:rsidRDefault="00A96E82" w:rsidP="00975E85">
      <w:pPr>
        <w:pStyle w:val="a8"/>
      </w:pPr>
    </w:p>
    <w:p w14:paraId="6F5DC34E" w14:textId="12945124" w:rsidR="00A96E82" w:rsidRPr="00A96E82" w:rsidRDefault="00A96E82" w:rsidP="00A96E82"/>
    <w:p w14:paraId="3FFD36DA" w14:textId="0A8775EC" w:rsidR="00A96E82" w:rsidRPr="00A96E82" w:rsidRDefault="00A96E82" w:rsidP="00A96E82"/>
    <w:p w14:paraId="3342761E" w14:textId="1A9E34CD" w:rsidR="00A96E82" w:rsidRPr="00A96E82" w:rsidRDefault="006225A4" w:rsidP="00A96E82"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0C5B1AC1" wp14:editId="68B1A882">
                <wp:simplePos x="0" y="0"/>
                <wp:positionH relativeFrom="margin">
                  <wp:posOffset>1385570</wp:posOffset>
                </wp:positionH>
                <wp:positionV relativeFrom="paragraph">
                  <wp:posOffset>77470</wp:posOffset>
                </wp:positionV>
                <wp:extent cx="4286250" cy="4191000"/>
                <wp:effectExtent l="76200" t="57150" r="57150" b="952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41910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prstDash val="dashDot"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DD1D0D" w14:textId="38ADFDA0" w:rsidR="00E23278" w:rsidRPr="00A96E82" w:rsidRDefault="00E23278" w:rsidP="00A96E82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sz w:val="72"/>
                                <w:szCs w:val="7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sz w:val="72"/>
                                <w:szCs w:val="72"/>
                                <w:rtl/>
                                <w:lang w:bidi="he-IL"/>
                              </w:rPr>
                              <w:t>משימה 1 תחילת שנה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0C5B1AC1" id="Oval 3" o:spid="_x0000_s1029" style="position:absolute;margin-left:109.1pt;margin-top:6.1pt;width:337.5pt;height:330pt;z-index:2515502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" fillcolor="#95b3d7 [1940]" strokecolor="white [3201]" strokeweight="3pt">
                <v:stroke dashstyle="dashDot"/>
                <v:shadow on="t" color="black" opacity="24903f" origin=",.5" offset="0,.55556mm"/>
                <v:textbox>
                  <w:txbxContent>
                    <w:p w14:paraId="0BDD1D0D" w14:textId="38ADFDA0" w:rsidR="00E23278" w:rsidRPr="00A96E82" w:rsidRDefault="00E23278" w:rsidP="00A96E82">
                      <w:pPr>
                        <w:bidi/>
                        <w:jc w:val="center"/>
                        <w:rPr>
                          <w:rFonts w:ascii="Segoe UI" w:hAnsi="Segoe UI" w:cs="Segoe UI"/>
                          <w:sz w:val="72"/>
                          <w:szCs w:val="72"/>
                          <w:rtl/>
                          <w:lang w:bidi="he-IL"/>
                        </w:rPr>
                      </w:pPr>
                      <w:r>
                        <w:rPr>
                          <w:rFonts w:ascii="Segoe UI" w:hAnsi="Segoe UI" w:cs="Segoe UI" w:hint="cs"/>
                          <w:sz w:val="72"/>
                          <w:szCs w:val="72"/>
                          <w:rtl/>
                          <w:lang w:bidi="he-IL"/>
                        </w:rPr>
                        <w:t>משימה 1 תחילת שנה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C62D2E2" w14:textId="563220AB" w:rsidR="00A96E82" w:rsidRPr="00A96E82" w:rsidRDefault="00A96E82" w:rsidP="00A96E82"/>
    <w:p w14:paraId="1B32DB57" w14:textId="77777777" w:rsidR="00A96E82" w:rsidRPr="00A96E82" w:rsidRDefault="00A96E82" w:rsidP="00A96E82"/>
    <w:p w14:paraId="1347F9F5" w14:textId="23DF2CA6" w:rsidR="00A96E82" w:rsidRPr="00A96E82" w:rsidRDefault="00A96E82" w:rsidP="00A96E82"/>
    <w:p w14:paraId="5EC487C0" w14:textId="77777777" w:rsidR="00A96E82" w:rsidRPr="00A96E82" w:rsidRDefault="00A96E82" w:rsidP="00A96E82"/>
    <w:p w14:paraId="63840A1B" w14:textId="77777777" w:rsidR="00A96E82" w:rsidRPr="00A96E82" w:rsidRDefault="00A96E82" w:rsidP="00A96E82"/>
    <w:p w14:paraId="0AAA4B0F" w14:textId="77777777" w:rsidR="00A96E82" w:rsidRPr="00A96E82" w:rsidRDefault="00A96E82" w:rsidP="00A96E82"/>
    <w:p w14:paraId="38A0801C" w14:textId="77777777" w:rsidR="00A96E82" w:rsidRPr="00A96E82" w:rsidRDefault="00A96E82" w:rsidP="00A96E82"/>
    <w:p w14:paraId="6DB05391" w14:textId="77777777" w:rsidR="00A96E82" w:rsidRPr="00A96E82" w:rsidRDefault="00A96E82" w:rsidP="00A96E82"/>
    <w:p w14:paraId="584E52CD" w14:textId="77777777" w:rsidR="00A96E82" w:rsidRPr="00A96E82" w:rsidRDefault="00A96E82" w:rsidP="00A96E82"/>
    <w:p w14:paraId="49814523" w14:textId="77777777" w:rsidR="00A96E82" w:rsidRPr="00A96E82" w:rsidRDefault="00A96E82" w:rsidP="00A96E82"/>
    <w:p w14:paraId="41FCDB06" w14:textId="77777777" w:rsidR="00A96E82" w:rsidRPr="00A96E82" w:rsidRDefault="00A96E82" w:rsidP="00A96E82"/>
    <w:p w14:paraId="5D83B050" w14:textId="77777777" w:rsidR="00A96E82" w:rsidRPr="00A96E82" w:rsidRDefault="00A96E82" w:rsidP="00A96E82"/>
    <w:p w14:paraId="19A18E55" w14:textId="77777777" w:rsidR="00A96E82" w:rsidRPr="00A96E82" w:rsidRDefault="00A96E82" w:rsidP="00A96E82"/>
    <w:p w14:paraId="13728E0B" w14:textId="77777777" w:rsidR="00A96E82" w:rsidRPr="00A96E82" w:rsidRDefault="00A96E82" w:rsidP="00A96E82"/>
    <w:p w14:paraId="592D93D2" w14:textId="77777777" w:rsidR="00A96E82" w:rsidRPr="00A96E82" w:rsidRDefault="00A96E82" w:rsidP="00A96E82"/>
    <w:p w14:paraId="65567C47" w14:textId="77777777" w:rsidR="00A96E82" w:rsidRPr="00A96E82" w:rsidRDefault="00A96E82" w:rsidP="00A96E82"/>
    <w:p w14:paraId="6368DB91" w14:textId="77777777" w:rsidR="00A96E82" w:rsidRPr="00A96E82" w:rsidRDefault="00A96E82" w:rsidP="00A96E82"/>
    <w:p w14:paraId="75D6432C" w14:textId="77777777" w:rsidR="00A96E82" w:rsidRPr="00A96E82" w:rsidRDefault="00A96E82" w:rsidP="00A96E82"/>
    <w:p w14:paraId="0A65A258" w14:textId="77777777" w:rsidR="00A96E82" w:rsidRPr="00A96E82" w:rsidRDefault="00A96E82" w:rsidP="00A96E82"/>
    <w:p w14:paraId="5D275E5E" w14:textId="77777777" w:rsidR="00A96E82" w:rsidRPr="00A96E82" w:rsidRDefault="00A96E82" w:rsidP="00A96E82"/>
    <w:p w14:paraId="4B56CA7A" w14:textId="77777777" w:rsidR="00A96E82" w:rsidRPr="00A96E82" w:rsidRDefault="00A96E82" w:rsidP="00A96E82"/>
    <w:p w14:paraId="046A2DEF" w14:textId="77777777" w:rsidR="00A96E82" w:rsidRPr="00A96E82" w:rsidRDefault="00A96E82" w:rsidP="00A96E82"/>
    <w:p w14:paraId="1BA4B322" w14:textId="77777777" w:rsidR="00A96E82" w:rsidRPr="00A96E82" w:rsidRDefault="00A96E82" w:rsidP="00A96E82"/>
    <w:p w14:paraId="6E5F5F22" w14:textId="77777777" w:rsidR="00A96E82" w:rsidRPr="00A96E82" w:rsidRDefault="00A96E82" w:rsidP="00A96E82"/>
    <w:p w14:paraId="118EBC41" w14:textId="77777777" w:rsidR="00A96E82" w:rsidRPr="00A96E82" w:rsidRDefault="00A96E82" w:rsidP="00A96E82"/>
    <w:p w14:paraId="3334600A" w14:textId="77777777" w:rsidR="00A96E82" w:rsidRPr="00A96E82" w:rsidRDefault="00A96E82" w:rsidP="00A96E82"/>
    <w:p w14:paraId="78DDCDCC" w14:textId="77777777" w:rsidR="00A96E82" w:rsidRPr="00A96E82" w:rsidRDefault="00A96E82" w:rsidP="00A96E82"/>
    <w:p w14:paraId="08A52A02" w14:textId="77777777" w:rsidR="00A96E82" w:rsidRPr="00A96E82" w:rsidRDefault="00A96E82" w:rsidP="00A96E82"/>
    <w:p w14:paraId="38CA98F7" w14:textId="3449F77A" w:rsidR="00A96E82" w:rsidRPr="007B5706" w:rsidRDefault="00A96E82" w:rsidP="007B5706"/>
    <w:p w14:paraId="63FE8BFD" w14:textId="59AD581B" w:rsidR="00532857" w:rsidRDefault="00532857" w:rsidP="00532857"/>
    <w:p w14:paraId="0E58E278" w14:textId="4FCC9624" w:rsidR="00CA12C4" w:rsidRDefault="00CA12C4" w:rsidP="002713A6"/>
    <w:p w14:paraId="51A14AEA" w14:textId="77777777" w:rsidR="00CA12C4" w:rsidRDefault="00CA12C4" w:rsidP="003562BC"/>
    <w:p w14:paraId="117F94A9" w14:textId="77777777" w:rsidR="00CA12C4" w:rsidRDefault="00CA12C4" w:rsidP="003562BC"/>
    <w:p w14:paraId="48FF2752" w14:textId="77777777" w:rsidR="00CA12C4" w:rsidRDefault="00CA12C4" w:rsidP="003562BC"/>
    <w:p w14:paraId="3D397189" w14:textId="7FED76D9" w:rsidR="00CA12C4" w:rsidRDefault="00CA12C4">
      <w:r>
        <w:br w:type="page"/>
      </w:r>
    </w:p>
    <w:p w14:paraId="117643D2" w14:textId="4FDEF238" w:rsidR="00CA12C4" w:rsidRDefault="00CA12C4" w:rsidP="00C94FC5">
      <w:pPr>
        <w:pStyle w:val="af"/>
        <w:rPr>
          <w:sz w:val="28"/>
          <w:szCs w:val="28"/>
          <w:rtl/>
        </w:rPr>
      </w:pPr>
    </w:p>
    <w:tbl>
      <w:tblPr>
        <w:tblStyle w:val="afe"/>
        <w:bidiVisual/>
        <w:tblW w:w="10818" w:type="dxa"/>
        <w:tblInd w:w="-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4733"/>
        <w:gridCol w:w="1561"/>
        <w:gridCol w:w="1948"/>
        <w:gridCol w:w="1687"/>
      </w:tblGrid>
      <w:tr w:rsidR="00C94FC5" w14:paraId="01B837C1" w14:textId="2E6EB352" w:rsidTr="00C94FC5">
        <w:tc>
          <w:tcPr>
            <w:tcW w:w="6702" w:type="dxa"/>
            <w:gridSpan w:val="2"/>
            <w:shd w:val="clear" w:color="auto" w:fill="B8CCE4" w:themeFill="accent1" w:themeFillTint="66"/>
          </w:tcPr>
          <w:p w14:paraId="3534F776" w14:textId="28656B44" w:rsidR="00C94FC5" w:rsidRPr="00393C39" w:rsidRDefault="00C94FC5" w:rsidP="00C94FC5">
            <w:pPr>
              <w:pStyle w:val="af"/>
              <w:bidi/>
              <w:ind w:left="0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נושא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6E4BF190" w14:textId="7F5FF13C" w:rsidR="00C94FC5" w:rsidRPr="00393C39" w:rsidRDefault="00C94FC5" w:rsidP="00837642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נכון</w:t>
            </w:r>
          </w:p>
        </w:tc>
        <w:tc>
          <w:tcPr>
            <w:tcW w:w="1417" w:type="dxa"/>
            <w:shd w:val="clear" w:color="auto" w:fill="B8CCE4" w:themeFill="accent1" w:themeFillTint="66"/>
          </w:tcPr>
          <w:p w14:paraId="727F1BBE" w14:textId="0B923FE6" w:rsidR="00C94FC5" w:rsidRPr="00393C39" w:rsidRDefault="00C94FC5" w:rsidP="00837642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חלקי</w:t>
            </w:r>
          </w:p>
        </w:tc>
        <w:tc>
          <w:tcPr>
            <w:tcW w:w="1423" w:type="dxa"/>
            <w:shd w:val="clear" w:color="auto" w:fill="B8CCE4" w:themeFill="accent1" w:themeFillTint="66"/>
          </w:tcPr>
          <w:p w14:paraId="115840BC" w14:textId="18C3AEF0" w:rsidR="00C94FC5" w:rsidRPr="00393C39" w:rsidRDefault="00C94FC5" w:rsidP="00837642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לא נכון</w:t>
            </w:r>
          </w:p>
        </w:tc>
      </w:tr>
      <w:tr w:rsidR="00C94FC5" w14:paraId="54AE97B9" w14:textId="69C99CD3" w:rsidTr="00C94FC5">
        <w:tc>
          <w:tcPr>
            <w:tcW w:w="6702" w:type="dxa"/>
            <w:gridSpan w:val="2"/>
          </w:tcPr>
          <w:p w14:paraId="24DC6566" w14:textId="1AC99A7B" w:rsidR="00C94FC5" w:rsidRPr="00B52559" w:rsidRDefault="00C94FC5" w:rsidP="00B52559">
            <w:p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>
              <w:rPr>
                <w:rFonts w:ascii="Segoe UI Semilight" w:hAnsi="Segoe UI Semilight" w:cs="Segoe UI Semilight" w:hint="cs"/>
                <w:sz w:val="22"/>
                <w:szCs w:val="22"/>
                <w:rtl/>
                <w:lang w:bidi="he-IL"/>
              </w:rPr>
              <w:t>זיהוי ו</w:t>
            </w:r>
            <w:r w:rsidRPr="00B52559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>מנייה בתחום ה־10</w:t>
            </w:r>
            <w:r>
              <w:rPr>
                <w:rFonts w:ascii="Segoe UI Semilight" w:hAnsi="Segoe UI Semilight" w:cs="Segoe UI Semilight" w:hint="cs"/>
                <w:sz w:val="22"/>
                <w:szCs w:val="22"/>
                <w:rtl/>
                <w:lang w:bidi="he-IL"/>
              </w:rPr>
              <w:t>*</w:t>
            </w:r>
          </w:p>
        </w:tc>
        <w:tc>
          <w:tcPr>
            <w:tcW w:w="1276" w:type="dxa"/>
          </w:tcPr>
          <w:p w14:paraId="133F9738" w14:textId="4C0632EC" w:rsidR="00C94FC5" w:rsidRPr="00837642" w:rsidRDefault="00C94FC5" w:rsidP="00EF7B06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417" w:type="dxa"/>
          </w:tcPr>
          <w:p w14:paraId="09990A5A" w14:textId="68717A0D" w:rsidR="00C94FC5" w:rsidRPr="005E3CDC" w:rsidRDefault="00C94FC5" w:rsidP="00EF7B06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  <w:r w:rsidRPr="005E3CDC">
              <w:rPr>
                <w:noProof/>
                <w:sz w:val="28"/>
                <w:szCs w:val="28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17792" behindDoc="0" locked="0" layoutInCell="1" allowOverlap="1" wp14:anchorId="6464436D" wp14:editId="029A6769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3115310</wp:posOffset>
                      </wp:positionV>
                      <wp:extent cx="1602546" cy="619548"/>
                      <wp:effectExtent l="0" t="0" r="0" b="0"/>
                      <wp:wrapNone/>
                      <wp:docPr id="42" name="Group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2546" cy="619548"/>
                                <a:chOff x="-135466" y="0"/>
                                <a:chExt cx="1602997" cy="619548"/>
                              </a:xfrm>
                            </wpg:grpSpPr>
                            <wps:wsp>
                              <wps:cNvPr id="46" name="Rounded Rectangle 46"/>
                              <wps:cNvSpPr/>
                              <wps:spPr>
                                <a:xfrm>
                                  <a:off x="896198" y="1942"/>
                                  <a:ext cx="329730" cy="309420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Rounded Rectangle 47"/>
                              <wps:cNvSpPr/>
                              <wps:spPr>
                                <a:xfrm>
                                  <a:off x="177800" y="0"/>
                                  <a:ext cx="329565" cy="30924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Rounded Rectangle 50"/>
                              <wps:cNvSpPr/>
                              <wps:spPr>
                                <a:xfrm>
                                  <a:off x="657088" y="295063"/>
                                  <a:ext cx="810443" cy="32448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BCE1B9F" w14:textId="77777777" w:rsidR="00E23278" w:rsidRPr="00170304" w:rsidRDefault="00E23278" w:rsidP="00B25C9C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מנה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Rounded Rectangle 53"/>
                              <wps:cNvSpPr/>
                              <wps:spPr>
                                <a:xfrm>
                                  <a:off x="-135466" y="296333"/>
                                  <a:ext cx="948531" cy="32321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BFE1C18" w14:textId="77777777" w:rsidR="00E23278" w:rsidRPr="00170304" w:rsidRDefault="00E23278" w:rsidP="00B25C9C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מנה לא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6464436D" id="Group 42" o:spid="_x0000_s1030" style="position:absolute;left:0;text-align:left;margin-left:25.55pt;margin-top:245.3pt;width:126.2pt;height:48.8pt;z-index:251617792;mso-width-relative:margin;mso-height-relative:margin" coordorigin="-1354" coordsize="16029,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">
                      <v:roundrect id="Rounded Rectangle 46" o:spid="_x0000_s1031" style="position:absolute;left:8961;top:19;width:3298;height:30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" fillcolor="white [3201]" strokecolor="#a5a5a5 [2092]" strokeweight="2pt"/>
                      <v:roundrect id="Rounded Rectangle 47" o:spid="_x0000_s1032" style="position:absolute;left:1778;width:3295;height:30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" fillcolor="white [3201]" strokecolor="#a5a5a5 [2092]" strokeweight="2pt"/>
                      <v:roundrect id="Rounded Rectangle 50" o:spid="_x0000_s1033" style="position:absolute;left:6570;top:2950;width:8105;height:32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" filled="f" stroked="f" strokeweight="2pt">
                        <v:textbox>
                          <w:txbxContent>
                            <w:p w14:paraId="3BCE1B9F" w14:textId="77777777" w:rsidR="00E23278" w:rsidRPr="00170304" w:rsidRDefault="00E23278" w:rsidP="00B25C9C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מנה נכון</w:t>
                              </w:r>
                            </w:p>
                          </w:txbxContent>
                        </v:textbox>
                      </v:roundrect>
                      <v:roundrect id="Rounded Rectangle 53" o:spid="_x0000_s1034" style="position:absolute;left:-1354;top:2963;width:9484;height:32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" filled="f" stroked="f" strokeweight="2pt">
                        <v:textbox>
                          <w:txbxContent>
                            <w:p w14:paraId="2BFE1C18" w14:textId="77777777" w:rsidR="00E23278" w:rsidRPr="00170304" w:rsidRDefault="00E23278" w:rsidP="00B25C9C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מנה לא נכון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</w:tc>
        <w:tc>
          <w:tcPr>
            <w:tcW w:w="1423" w:type="dxa"/>
          </w:tcPr>
          <w:p w14:paraId="4F2EE25B" w14:textId="77777777" w:rsidR="00C94FC5" w:rsidRPr="005E3CDC" w:rsidRDefault="00C94FC5" w:rsidP="00EF7B06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C94FC5" w14:paraId="2A3D4B88" w14:textId="609FDB28" w:rsidTr="00C94FC5">
        <w:tc>
          <w:tcPr>
            <w:tcW w:w="6702" w:type="dxa"/>
            <w:gridSpan w:val="2"/>
          </w:tcPr>
          <w:p w14:paraId="1E9AC8B8" w14:textId="15C5E0E8" w:rsidR="00C94FC5" w:rsidRPr="00B52559" w:rsidRDefault="00C94FC5" w:rsidP="00B52559">
            <w:p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B52559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>ספירת המשך עד־30</w:t>
            </w:r>
          </w:p>
        </w:tc>
        <w:tc>
          <w:tcPr>
            <w:tcW w:w="1276" w:type="dxa"/>
          </w:tcPr>
          <w:p w14:paraId="48FF65CE" w14:textId="362AAF7B" w:rsidR="00C94FC5" w:rsidRDefault="00C94FC5" w:rsidP="00EF7B06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417" w:type="dxa"/>
          </w:tcPr>
          <w:p w14:paraId="08F16243" w14:textId="026CA082" w:rsidR="00C94FC5" w:rsidRDefault="00C94FC5" w:rsidP="00EF7B06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  <w:r w:rsidRPr="005E3CDC">
              <w:rPr>
                <w:noProof/>
                <w:sz w:val="28"/>
                <w:szCs w:val="28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18816" behindDoc="0" locked="0" layoutInCell="1" allowOverlap="1" wp14:anchorId="1C564CC2" wp14:editId="787DD4FF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3115310</wp:posOffset>
                      </wp:positionV>
                      <wp:extent cx="1602546" cy="619548"/>
                      <wp:effectExtent l="0" t="0" r="0" b="0"/>
                      <wp:wrapNone/>
                      <wp:docPr id="54" name="Group 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2546" cy="619548"/>
                                <a:chOff x="-135466" y="0"/>
                                <a:chExt cx="1602997" cy="619548"/>
                              </a:xfrm>
                            </wpg:grpSpPr>
                            <wps:wsp>
                              <wps:cNvPr id="56" name="Rounded Rectangle 56"/>
                              <wps:cNvSpPr/>
                              <wps:spPr>
                                <a:xfrm>
                                  <a:off x="896198" y="1942"/>
                                  <a:ext cx="329730" cy="309420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Rounded Rectangle 59"/>
                              <wps:cNvSpPr/>
                              <wps:spPr>
                                <a:xfrm>
                                  <a:off x="177800" y="0"/>
                                  <a:ext cx="329565" cy="30924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Rounded Rectangle 61"/>
                              <wps:cNvSpPr/>
                              <wps:spPr>
                                <a:xfrm>
                                  <a:off x="657088" y="295063"/>
                                  <a:ext cx="810443" cy="32448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FC45E25" w14:textId="77777777" w:rsidR="00E23278" w:rsidRPr="00170304" w:rsidRDefault="00E23278" w:rsidP="00B25C9C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מנה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Rounded Rectangle 62"/>
                              <wps:cNvSpPr/>
                              <wps:spPr>
                                <a:xfrm>
                                  <a:off x="-135466" y="296333"/>
                                  <a:ext cx="948531" cy="32321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57DFBAE" w14:textId="77777777" w:rsidR="00E23278" w:rsidRPr="00170304" w:rsidRDefault="00E23278" w:rsidP="00B25C9C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מנה לא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1C564CC2" id="Group 54" o:spid="_x0000_s1035" style="position:absolute;left:0;text-align:left;margin-left:25.55pt;margin-top:245.3pt;width:126.2pt;height:48.8pt;z-index:251618816;mso-width-relative:margin;mso-height-relative:margin" coordorigin="-1354" coordsize="16029,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">
                      <v:roundrect id="Rounded Rectangle 56" o:spid="_x0000_s1036" style="position:absolute;left:8961;top:19;width:3298;height:30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" fillcolor="white [3201]" strokecolor="#a5a5a5 [2092]" strokeweight="2pt"/>
                      <v:roundrect id="Rounded Rectangle 59" o:spid="_x0000_s1037" style="position:absolute;left:1778;width:3295;height:30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" fillcolor="white [3201]" strokecolor="#a5a5a5 [2092]" strokeweight="2pt"/>
                      <v:roundrect id="Rounded Rectangle 61" o:spid="_x0000_s1038" style="position:absolute;left:6570;top:2950;width:8105;height:32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" filled="f" stroked="f" strokeweight="2pt">
                        <v:textbox>
                          <w:txbxContent>
                            <w:p w14:paraId="1FC45E25" w14:textId="77777777" w:rsidR="00E23278" w:rsidRPr="00170304" w:rsidRDefault="00E23278" w:rsidP="00B25C9C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מנה נכון</w:t>
                              </w:r>
                            </w:p>
                          </w:txbxContent>
                        </v:textbox>
                      </v:roundrect>
                      <v:roundrect id="Rounded Rectangle 62" o:spid="_x0000_s1039" style="position:absolute;left:-1354;top:2963;width:9484;height:32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" filled="f" stroked="f" strokeweight="2pt">
                        <v:textbox>
                          <w:txbxContent>
                            <w:p w14:paraId="357DFBAE" w14:textId="77777777" w:rsidR="00E23278" w:rsidRPr="00170304" w:rsidRDefault="00E23278" w:rsidP="00B25C9C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מנה לא נכון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</w:tc>
        <w:tc>
          <w:tcPr>
            <w:tcW w:w="1423" w:type="dxa"/>
          </w:tcPr>
          <w:p w14:paraId="2F535053" w14:textId="77777777" w:rsidR="00C94FC5" w:rsidRDefault="00C94FC5" w:rsidP="00EF7B06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C94FC5" w14:paraId="4AB8A64C" w14:textId="77777777" w:rsidTr="00C94FC5">
        <w:tc>
          <w:tcPr>
            <w:tcW w:w="6702" w:type="dxa"/>
            <w:gridSpan w:val="2"/>
          </w:tcPr>
          <w:p w14:paraId="0E7D33CB" w14:textId="287E40C6" w:rsidR="00C94FC5" w:rsidRPr="00B52559" w:rsidRDefault="00C94FC5" w:rsidP="00B52559">
            <w:p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B52559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>ספירה לאחור מ־10</w:t>
            </w:r>
          </w:p>
        </w:tc>
        <w:tc>
          <w:tcPr>
            <w:tcW w:w="1276" w:type="dxa"/>
          </w:tcPr>
          <w:p w14:paraId="7438B714" w14:textId="77777777" w:rsidR="00C94FC5" w:rsidRDefault="00C94FC5" w:rsidP="00EF7B06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417" w:type="dxa"/>
          </w:tcPr>
          <w:p w14:paraId="3ED46D48" w14:textId="567DBA17" w:rsidR="00C94FC5" w:rsidRDefault="00C94FC5" w:rsidP="00EF7B06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  <w:r w:rsidRPr="005E3CDC">
              <w:rPr>
                <w:noProof/>
                <w:sz w:val="28"/>
                <w:szCs w:val="28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19840" behindDoc="0" locked="0" layoutInCell="1" allowOverlap="1" wp14:anchorId="3058DA73" wp14:editId="0E614124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3115310</wp:posOffset>
                      </wp:positionV>
                      <wp:extent cx="1602546" cy="619548"/>
                      <wp:effectExtent l="0" t="0" r="0" b="0"/>
                      <wp:wrapNone/>
                      <wp:docPr id="63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2546" cy="619548"/>
                                <a:chOff x="-135466" y="0"/>
                                <a:chExt cx="1602997" cy="619548"/>
                              </a:xfrm>
                            </wpg:grpSpPr>
                            <wps:wsp>
                              <wps:cNvPr id="64" name="Rounded Rectangle 64"/>
                              <wps:cNvSpPr/>
                              <wps:spPr>
                                <a:xfrm>
                                  <a:off x="896198" y="1942"/>
                                  <a:ext cx="329730" cy="309420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Rounded Rectangle 65"/>
                              <wps:cNvSpPr/>
                              <wps:spPr>
                                <a:xfrm>
                                  <a:off x="177800" y="0"/>
                                  <a:ext cx="329565" cy="30924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Rounded Rectangle 66"/>
                              <wps:cNvSpPr/>
                              <wps:spPr>
                                <a:xfrm>
                                  <a:off x="657088" y="295063"/>
                                  <a:ext cx="810443" cy="32448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6D8920C" w14:textId="77777777" w:rsidR="00E23278" w:rsidRPr="00170304" w:rsidRDefault="00E23278" w:rsidP="00B25C9C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מנה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Rounded Rectangle 67"/>
                              <wps:cNvSpPr/>
                              <wps:spPr>
                                <a:xfrm>
                                  <a:off x="-135466" y="296333"/>
                                  <a:ext cx="948531" cy="32321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F10187E" w14:textId="77777777" w:rsidR="00E23278" w:rsidRPr="00170304" w:rsidRDefault="00E23278" w:rsidP="00B25C9C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מנה לא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3058DA73" id="Group 63" o:spid="_x0000_s1040" style="position:absolute;left:0;text-align:left;margin-left:25.55pt;margin-top:245.3pt;width:126.2pt;height:48.8pt;z-index:251619840;mso-width-relative:margin;mso-height-relative:margin" coordorigin="-1354" coordsize="16029,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">
                      <v:roundrect id="Rounded Rectangle 64" o:spid="_x0000_s1041" style="position:absolute;left:8961;top:19;width:3298;height:30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" fillcolor="white [3201]" strokecolor="#a5a5a5 [2092]" strokeweight="2pt"/>
                      <v:roundrect id="Rounded Rectangle 65" o:spid="_x0000_s1042" style="position:absolute;left:1778;width:3295;height:30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" fillcolor="white [3201]" strokecolor="#a5a5a5 [2092]" strokeweight="2pt"/>
                      <v:roundrect id="Rounded Rectangle 66" o:spid="_x0000_s1043" style="position:absolute;left:6570;top:2950;width:8105;height:32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" filled="f" stroked="f" strokeweight="2pt">
                        <v:textbox>
                          <w:txbxContent>
                            <w:p w14:paraId="56D8920C" w14:textId="77777777" w:rsidR="00E23278" w:rsidRPr="00170304" w:rsidRDefault="00E23278" w:rsidP="00B25C9C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מנה נכון</w:t>
                              </w:r>
                            </w:p>
                          </w:txbxContent>
                        </v:textbox>
                      </v:roundrect>
                      <v:roundrect id="Rounded Rectangle 67" o:spid="_x0000_s1044" style="position:absolute;left:-1354;top:2963;width:9484;height:32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" filled="f" stroked="f" strokeweight="2pt">
                        <v:textbox>
                          <w:txbxContent>
                            <w:p w14:paraId="1F10187E" w14:textId="77777777" w:rsidR="00E23278" w:rsidRPr="00170304" w:rsidRDefault="00E23278" w:rsidP="00B25C9C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מנה לא נכון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</w:tc>
        <w:tc>
          <w:tcPr>
            <w:tcW w:w="1423" w:type="dxa"/>
          </w:tcPr>
          <w:p w14:paraId="76713619" w14:textId="77777777" w:rsidR="00C94FC5" w:rsidRDefault="00C94FC5" w:rsidP="00C94FC5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C94FC5" w14:paraId="05221DA3" w14:textId="77777777" w:rsidTr="001F4C5C">
        <w:tc>
          <w:tcPr>
            <w:tcW w:w="10818" w:type="dxa"/>
            <w:gridSpan w:val="5"/>
          </w:tcPr>
          <w:p w14:paraId="3FCBB66C" w14:textId="59AF3776" w:rsidR="00C94FC5" w:rsidRPr="00C94FC5" w:rsidRDefault="00C94FC5" w:rsidP="00C94FC5">
            <w:pPr>
              <w:bidi/>
              <w:rPr>
                <w:rFonts w:ascii="Calibri Light" w:hAnsi="Calibri Light" w:cs="Calibri Light"/>
                <w:sz w:val="22"/>
                <w:szCs w:val="22"/>
                <w:rtl/>
                <w:lang w:bidi="he-IL"/>
              </w:rPr>
            </w:pPr>
            <w:r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>*</w:t>
            </w:r>
            <w:r w:rsidRPr="00C22F3A">
              <w:rPr>
                <w:rFonts w:ascii="Calibri Light" w:hAnsi="Calibri Light" w:cs="Calibri Light"/>
                <w:sz w:val="22"/>
                <w:szCs w:val="22"/>
                <w:rtl/>
                <w:lang w:bidi="he-IL"/>
              </w:rPr>
              <w:t xml:space="preserve">אם </w:t>
            </w:r>
            <w:r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>נראה שהתלמיד/ה מתקשה במניה (סימנת חלקי או לא נכון)</w:t>
            </w:r>
            <w:r w:rsidRPr="00C22F3A">
              <w:rPr>
                <w:rFonts w:ascii="Calibri Light" w:hAnsi="Calibri Light" w:cs="Calibri Light"/>
                <w:sz w:val="22"/>
                <w:szCs w:val="22"/>
                <w:rtl/>
                <w:lang w:bidi="he-IL"/>
              </w:rPr>
              <w:t xml:space="preserve"> – יש לעבור למשימת כוכב</w:t>
            </w:r>
          </w:p>
        </w:tc>
      </w:tr>
      <w:tr w:rsidR="00C94FC5" w14:paraId="656A66EC" w14:textId="77777777" w:rsidTr="00C94FC5">
        <w:tc>
          <w:tcPr>
            <w:tcW w:w="1174" w:type="dxa"/>
          </w:tcPr>
          <w:p w14:paraId="5539038A" w14:textId="098A0F74" w:rsidR="00C94FC5" w:rsidRDefault="00C94FC5" w:rsidP="00C94FC5">
            <w:pPr>
              <w:bidi/>
              <w:rPr>
                <w:rFonts w:ascii="Calibri Light" w:hAnsi="Calibri Light" w:cs="Calibri Light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הערות</w:t>
            </w:r>
            <w:r>
              <w:rPr>
                <w:rFonts w:ascii="Calibri Light" w:hAnsi="Calibri Light" w:cs="Calibri Light" w:hint="cs"/>
                <w:sz w:val="28"/>
                <w:szCs w:val="28"/>
                <w:rtl/>
                <w:lang w:bidi="he-IL"/>
              </w:rPr>
              <w:t>:</w:t>
            </w: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 xml:space="preserve"> </w:t>
            </w:r>
          </w:p>
        </w:tc>
        <w:tc>
          <w:tcPr>
            <w:tcW w:w="9644" w:type="dxa"/>
            <w:gridSpan w:val="4"/>
          </w:tcPr>
          <w:p w14:paraId="107F998E" w14:textId="77777777" w:rsidR="00C94FC5" w:rsidRDefault="00C94FC5" w:rsidP="00C94FC5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  <w:p w14:paraId="3C996FFF" w14:textId="0A3289D9" w:rsidR="00C94FC5" w:rsidRDefault="00C94FC5" w:rsidP="00C94FC5">
            <w:pPr>
              <w:bidi/>
              <w:rPr>
                <w:rFonts w:ascii="Calibri Light" w:hAnsi="Calibri Light" w:cs="Calibri Light"/>
                <w:sz w:val="22"/>
                <w:szCs w:val="22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</w:tc>
      </w:tr>
    </w:tbl>
    <w:p w14:paraId="798634C2" w14:textId="256EE77E" w:rsidR="0091069D" w:rsidRPr="00B831D2" w:rsidRDefault="0091069D" w:rsidP="00B25C9C">
      <w:pPr>
        <w:rPr>
          <w:sz w:val="2"/>
          <w:szCs w:val="2"/>
        </w:rPr>
      </w:pPr>
    </w:p>
    <w:tbl>
      <w:tblPr>
        <w:tblStyle w:val="afe"/>
        <w:tblpPr w:leftFromText="180" w:rightFromText="180" w:vertAnchor="page" w:horzAnchor="margin" w:tblpXSpec="center" w:tblpY="79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81"/>
      </w:tblGrid>
      <w:tr w:rsidR="006C313E" w:rsidRPr="00290E2D" w14:paraId="6D4E5CC1" w14:textId="77777777" w:rsidTr="000E0311">
        <w:trPr>
          <w:trHeight w:val="389"/>
        </w:trPr>
        <w:tc>
          <w:tcPr>
            <w:tcW w:w="10768" w:type="dxa"/>
            <w:gridSpan w:val="2"/>
            <w:tcBorders>
              <w:top w:val="nil"/>
              <w:bottom w:val="single" w:sz="12" w:space="0" w:color="808080" w:themeColor="background1" w:themeShade="80"/>
            </w:tcBorders>
          </w:tcPr>
          <w:p w14:paraId="7B9A662A" w14:textId="7B9A04D3" w:rsidR="009A4D23" w:rsidRPr="00290E2D" w:rsidRDefault="00615606" w:rsidP="00FE480D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rtl/>
                <w:lang w:bidi="he-IL"/>
              </w:rPr>
            </w:pPr>
            <w:r w:rsidRPr="008F5E6E">
              <w:rPr>
                <w:noProof/>
                <w:lang w:bidi="he-IL"/>
              </w:rPr>
              <w:drawing>
                <wp:anchor distT="0" distB="0" distL="114300" distR="114300" simplePos="0" relativeHeight="251552256" behindDoc="0" locked="0" layoutInCell="1" allowOverlap="1" wp14:anchorId="130FD145" wp14:editId="440CA7EB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11430</wp:posOffset>
                  </wp:positionV>
                  <wp:extent cx="523875" cy="326390"/>
                  <wp:effectExtent l="0" t="0" r="9525" b="0"/>
                  <wp:wrapSquare wrapText="bothSides"/>
                  <wp:docPr id="13" name="Picture 13" descr="\\corpfsu\homedir$\TomG\מתמטיקה א\תמונות\תמונות 2\Shutterstock_1433528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orpfsu\homedir$\TomG\מתמטיקה א\תמונות\תמונות 2\Shutterstock_143352827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9" b="25460"/>
                          <a:stretch/>
                        </pic:blipFill>
                        <pic:spPr bwMode="auto"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313E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מונים וסופרים</w:t>
            </w:r>
            <w:r w:rsidR="00191CC9"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lang w:bidi="he-IL"/>
              </w:rPr>
              <w:t xml:space="preserve"> – </w:t>
            </w:r>
            <w:r w:rsidR="00191CC9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זיהוי כמות, מנייה וספירה</w:t>
            </w:r>
          </w:p>
        </w:tc>
      </w:tr>
      <w:tr w:rsidR="000E0311" w:rsidRPr="00290E2D" w14:paraId="7B649FE8" w14:textId="77777777" w:rsidTr="00A40CF8">
        <w:trPr>
          <w:trHeight w:val="434"/>
        </w:trPr>
        <w:tc>
          <w:tcPr>
            <w:tcW w:w="10768" w:type="dxa"/>
            <w:gridSpan w:val="2"/>
            <w:tcBorders>
              <w:top w:val="single" w:sz="12" w:space="0" w:color="808080" w:themeColor="background1" w:themeShade="80"/>
              <w:bottom w:val="nil"/>
            </w:tcBorders>
          </w:tcPr>
          <w:p w14:paraId="53C97B58" w14:textId="7278FDA3" w:rsidR="00AE3619" w:rsidRPr="00F75967" w:rsidRDefault="00A82FF9" w:rsidP="00A82FF9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עמוד 1 בחוברת לתלמידים.</w:t>
            </w:r>
          </w:p>
          <w:p w14:paraId="6EE14991" w14:textId="1F6003D2" w:rsidR="000E0311" w:rsidRPr="00882F4F" w:rsidRDefault="00F1490F" w:rsidP="00AE3619">
            <w:pPr>
              <w:bidi/>
              <w:jc w:val="center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882F4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467EFE30" wp14:editId="3492B1CC">
                      <wp:simplePos x="0" y="0"/>
                      <wp:positionH relativeFrom="column">
                        <wp:posOffset>76363</wp:posOffset>
                      </wp:positionH>
                      <wp:positionV relativeFrom="paragraph">
                        <wp:posOffset>70485</wp:posOffset>
                      </wp:positionV>
                      <wp:extent cx="6577330" cy="352425"/>
                      <wp:effectExtent l="0" t="0" r="13970" b="28575"/>
                      <wp:wrapNone/>
                      <wp:docPr id="511" name="Rounded Rectangle 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7330" cy="3524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170867" w14:textId="77777777" w:rsidR="00E23278" w:rsidRPr="00C12CB2" w:rsidRDefault="00E23278" w:rsidP="001C3D64">
                                  <w:pPr>
                                    <w:bidi/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 w:rsidRPr="00C12CB2"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אני אצביע על קלף ואבקש שתגיד/י לי כמה חפצים מצוירים בו.</w:t>
                                  </w:r>
                                </w:p>
                                <w:p w14:paraId="4AFA469F" w14:textId="77777777" w:rsidR="00E23278" w:rsidRDefault="00E23278" w:rsidP="00AE3619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467EFE30" id="Rounded Rectangle 511" o:spid="_x0000_s1045" style="position:absolute;left:0;text-align:left;margin-left:6pt;margin-top:5.55pt;width:517.9pt;height:27.75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" fillcolor="#d8d8d8 [2732]" strokecolor="#f2f2f2 [3052]" strokeweight="2pt">
                      <v:textbox>
                        <w:txbxContent>
                          <w:p w14:paraId="0C170867" w14:textId="77777777" w:rsidR="00E23278" w:rsidRPr="00C12CB2" w:rsidRDefault="00E23278" w:rsidP="001C3D64">
                            <w:pPr>
                              <w:bidi/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C12CB2"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אני אצביע על קלף ואבקש שתגיד/י לי כמה חפצים מצוירים בו.</w:t>
                            </w:r>
                          </w:p>
                          <w:p w14:paraId="4AFA469F" w14:textId="77777777" w:rsidR="00E23278" w:rsidRDefault="00E23278" w:rsidP="00AE3619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AD9D26A" w14:textId="29338E84" w:rsidR="00AE3619" w:rsidRPr="00882F4F" w:rsidRDefault="00AE3619" w:rsidP="00AE3619">
            <w:pPr>
              <w:bidi/>
              <w:jc w:val="center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45A238AA" w14:textId="1FA6F4B2" w:rsidR="00AE3619" w:rsidRPr="00882F4F" w:rsidRDefault="00AE3619" w:rsidP="00F1490F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</w:tr>
      <w:tr w:rsidR="006C313E" w:rsidRPr="00290E2D" w14:paraId="4FB291ED" w14:textId="77777777" w:rsidTr="00A40CF8">
        <w:trPr>
          <w:trHeight w:val="3094"/>
        </w:trPr>
        <w:tc>
          <w:tcPr>
            <w:tcW w:w="5387" w:type="dxa"/>
            <w:tcBorders>
              <w:top w:val="nil"/>
              <w:bottom w:val="single" w:sz="48" w:space="0" w:color="D9D9D9" w:themeColor="background1" w:themeShade="D9"/>
              <w:right w:val="nil"/>
            </w:tcBorders>
            <w:shd w:val="clear" w:color="auto" w:fill="auto"/>
          </w:tcPr>
          <w:p w14:paraId="359058EC" w14:textId="37A070FD" w:rsidR="009A4D23" w:rsidRDefault="00585957" w:rsidP="00404C41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 w:rsidRPr="00FF7C3A">
              <w:rPr>
                <w:b/>
                <w:bCs/>
                <w:noProof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573760" behindDoc="0" locked="0" layoutInCell="1" allowOverlap="1" wp14:anchorId="1E4833F0" wp14:editId="7ABBA743">
                      <wp:simplePos x="0" y="0"/>
                      <wp:positionH relativeFrom="column">
                        <wp:posOffset>25354</wp:posOffset>
                      </wp:positionH>
                      <wp:positionV relativeFrom="paragraph">
                        <wp:posOffset>115147</wp:posOffset>
                      </wp:positionV>
                      <wp:extent cx="575362" cy="769739"/>
                      <wp:effectExtent l="0" t="0" r="15240" b="11430"/>
                      <wp:wrapNone/>
                      <wp:docPr id="448" name="Group 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362" cy="769739"/>
                                <a:chOff x="0" y="0"/>
                                <a:chExt cx="2880360" cy="4693920"/>
                              </a:xfrm>
                            </wpg:grpSpPr>
                            <wps:wsp>
                              <wps:cNvPr id="449" name="Rounded Rectangle 449"/>
                              <wps:cNvSpPr/>
                              <wps:spPr>
                                <a:xfrm>
                                  <a:off x="0" y="0"/>
                                  <a:ext cx="2880360" cy="469392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59" name="Group 459"/>
                              <wpg:cNvGrpSpPr/>
                              <wpg:grpSpPr>
                                <a:xfrm>
                                  <a:off x="323850" y="447675"/>
                                  <a:ext cx="2247900" cy="3971925"/>
                                  <a:chOff x="0" y="0"/>
                                  <a:chExt cx="2247900" cy="397192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61" name="Shape 124" descr="בננה חמוד, דף הבית"/>
                                  <pic:cNvPicPr/>
                                </pic:nvPicPr>
                                <pic:blipFill rotWithShape="1">
                                  <a:blip r:embed="rId10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352550" y="2238375"/>
                                    <a:ext cx="73342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2" name="Shape 125" descr="בננה חמוד, דף הבית"/>
                                  <pic:cNvPicPr/>
                                </pic:nvPicPr>
                                <pic:blipFill rotWithShape="1">
                                  <a:blip r:embed="rId10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200150" y="0"/>
                                    <a:ext cx="1047750" cy="10464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3" name="Shape 125" descr="בננה חמוד, דף הבית"/>
                                  <pic:cNvPicPr/>
                                </pic:nvPicPr>
                                <pic:blipFill rotWithShape="1">
                                  <a:blip r:embed="rId10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38100"/>
                                    <a:ext cx="1047750" cy="10464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4" name="Shape 124" descr="בננה חמוד, דף הבית"/>
                                  <pic:cNvPicPr/>
                                </pic:nvPicPr>
                                <pic:blipFill rotWithShape="1">
                                  <a:blip r:embed="rId10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409700" y="1266825"/>
                                    <a:ext cx="73342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5" name="Shape 124" descr="בננה חמוד, דף הבית"/>
                                  <pic:cNvPicPr/>
                                </pic:nvPicPr>
                                <pic:blipFill rotWithShape="1">
                                  <a:blip r:embed="rId10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381125" y="3171825"/>
                                    <a:ext cx="73342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6" name="Shape 124" descr="בננה חמוד, דף הבית"/>
                                  <pic:cNvPicPr/>
                                </pic:nvPicPr>
                                <pic:blipFill rotWithShape="1">
                                  <a:blip r:embed="rId10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80975" y="1276350"/>
                                    <a:ext cx="73342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7" name="Shape 124" descr="בננה חמוד, דף הבית"/>
                                  <pic:cNvPicPr/>
                                </pic:nvPicPr>
                                <pic:blipFill rotWithShape="1">
                                  <a:blip r:embed="rId10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14300" y="2276475"/>
                                    <a:ext cx="73342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8" name="Shape 124" descr="בננה חמוד, דף הבית"/>
                                  <pic:cNvPicPr/>
                                </pic:nvPicPr>
                                <pic:blipFill rotWithShape="1">
                                  <a:blip r:embed="rId10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90500" y="3152775"/>
                                    <a:ext cx="73342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775EF2F4" id="Group 448" o:spid="_x0000_s1026" style="position:absolute;left:0;text-align:left;margin-left:2pt;margin-top:9.05pt;width:45.3pt;height:60.6pt;z-index:251615744;mso-width-relative:margin;mso-height-relative:margin" coordsize="28803,46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">
                      <v:roundrect id="Rounded Rectangle 449" o:spid="_x0000_s1027" style="position:absolute;width:28803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" fillcolor="white [3201]" strokecolor="#4f81bd [3204]" strokeweight="2pt"/>
                      <v:group id="Group 459" o:spid="_x0000_s1028" style="position:absolute;left:3238;top:4476;width:22479;height:39720" coordsize="22479,39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124" o:spid="_x0000_s1029" type="#_x0000_t75" alt="בננה חמוד, דף הבית" style="position:absolute;left:13525;top:22383;width:7334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">
                          <v:imagedata r:id="rId11" o:title="בננה חמוד, דף הבית"/>
                        </v:shape>
                        <v:shape id="Shape 125" o:spid="_x0000_s1030" type="#_x0000_t75" alt="בננה חמוד, דף הבית" style="position:absolute;left:12001;width:10478;height:10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">
                          <v:imagedata r:id="rId11" o:title="בננה חמוד, דף הבית"/>
                        </v:shape>
                        <v:shape id="Shape 125" o:spid="_x0000_s1031" type="#_x0000_t75" alt="בננה חמוד, דף הבית" style="position:absolute;top:381;width:10477;height:10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">
                          <v:imagedata r:id="rId11" o:title="בננה חמוד, דף הבית"/>
                        </v:shape>
                        <v:shape id="Shape 124" o:spid="_x0000_s1032" type="#_x0000_t75" alt="בננה חמוד, דף הבית" style="position:absolute;left:14097;top:12668;width:7334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">
                          <v:imagedata r:id="rId11" o:title="בננה חמוד, דף הבית"/>
                        </v:shape>
                        <v:shape id="Shape 124" o:spid="_x0000_s1033" type="#_x0000_t75" alt="בננה חמוד, דף הבית" style="position:absolute;left:13811;top:31718;width:7334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">
                          <v:imagedata r:id="rId11" o:title="בננה חמוד, דף הבית"/>
                        </v:shape>
                        <v:shape id="Shape 124" o:spid="_x0000_s1034" type="#_x0000_t75" alt="בננה חמוד, דף הבית" style="position:absolute;left:1809;top:12763;width:7335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">
                          <v:imagedata r:id="rId11" o:title="בננה חמוד, דף הבית"/>
                        </v:shape>
                        <v:shape id="Shape 124" o:spid="_x0000_s1035" type="#_x0000_t75" alt="בננה חמוד, דף הבית" style="position:absolute;left:1143;top:22764;width:7334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">
                          <v:imagedata r:id="rId11" o:title="בננה חמוד, דף הבית"/>
                        </v:shape>
                        <v:shape id="Shape 124" o:spid="_x0000_s1036" type="#_x0000_t75" alt="בננה חמוד, דף הבית" style="position:absolute;left:1905;top:31527;width:7334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">
                          <v:imagedata r:id="rId11" o:title="בננה חמוד, דף הבית"/>
                        </v:shape>
                      </v:group>
                    </v:group>
                  </w:pict>
                </mc:Fallback>
              </mc:AlternateContent>
            </w:r>
            <w:r w:rsidR="009A4D23" w:rsidRPr="00FF7C3A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קלף 2 </w:t>
            </w:r>
            <w:r w:rsidR="009A4D23" w:rsidRPr="00FF7C3A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–</w:t>
            </w:r>
            <w:r w:rsidR="009A4D23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9A4D23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זיהוי</w:t>
            </w:r>
            <w:r w:rsidR="009A4D23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9A4D23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כמות</w:t>
            </w:r>
            <w:r w:rsidR="009A4D23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9A4D23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ומנייה</w:t>
            </w:r>
            <w:r w:rsidR="009A4D23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9A4D23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בתחום</w:t>
            </w:r>
            <w:r w:rsidR="009A4D23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9A4D23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ה־</w:t>
            </w:r>
            <w:r w:rsidR="009A4D23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10</w:t>
            </w:r>
          </w:p>
          <w:p w14:paraId="46928C22" w14:textId="6CF2BF43" w:rsidR="006C313E" w:rsidRDefault="006C313E" w:rsidP="006C313E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7F16C233" w14:textId="6D00D958" w:rsidR="006C313E" w:rsidRDefault="006F3816" w:rsidP="006C313E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808080" w:themeColor="background1" w:themeShade="80"/>
                <w:u w:val="thick" w:color="808080" w:themeColor="background1" w:themeShade="80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68640" behindDoc="0" locked="0" layoutInCell="1" allowOverlap="1" wp14:anchorId="471EACDA" wp14:editId="0C0CB279">
                      <wp:simplePos x="0" y="0"/>
                      <wp:positionH relativeFrom="column">
                        <wp:posOffset>1331595</wp:posOffset>
                      </wp:positionH>
                      <wp:positionV relativeFrom="paragraph">
                        <wp:posOffset>71462</wp:posOffset>
                      </wp:positionV>
                      <wp:extent cx="1888343" cy="358775"/>
                      <wp:effectExtent l="0" t="0" r="17145" b="22225"/>
                      <wp:wrapNone/>
                      <wp:docPr id="1463" name="Rounded Rectangle 1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8343" cy="3587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7204C3" w14:textId="4867ED7F" w:rsidR="00E23278" w:rsidRDefault="00E23278" w:rsidP="000B349D">
                                  <w:pPr>
                                    <w:tabs>
                                      <w:tab w:val="left" w:pos="3465"/>
                                      <w:tab w:val="right" w:pos="10319"/>
                                    </w:tabs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כמה בננות מצוירות כאן?</w:t>
                                  </w:r>
                                  <w:r w:rsidRPr="00F82380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  <w:p w14:paraId="612DB2E3" w14:textId="77777777" w:rsidR="00E23278" w:rsidRDefault="00E23278" w:rsidP="00FA2D17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471EACDA" id="Rounded Rectangle 1463" o:spid="_x0000_s1046" style="position:absolute;left:0;text-align:left;margin-left:104.85pt;margin-top:5.65pt;width:148.7pt;height:28.25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" fillcolor="#d8d8d8 [2732]" strokecolor="#f2f2f2 [3052]" strokeweight="2pt">
                      <v:textbox>
                        <w:txbxContent>
                          <w:p w14:paraId="707204C3" w14:textId="4867ED7F" w:rsidR="00E23278" w:rsidRDefault="00E23278" w:rsidP="000B349D">
                            <w:pPr>
                              <w:tabs>
                                <w:tab w:val="left" w:pos="3465"/>
                                <w:tab w:val="right" w:pos="10319"/>
                              </w:tabs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כמה בננות מצוירות כאן?</w:t>
                            </w:r>
                            <w:r w:rsidRPr="00F82380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  <w:p w14:paraId="612DB2E3" w14:textId="77777777" w:rsidR="00E23278" w:rsidRDefault="00E23278" w:rsidP="00FA2D17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D328E2B" w14:textId="5EDAEAC5" w:rsidR="002D29B0" w:rsidRDefault="006F3816" w:rsidP="006F3816">
            <w:pPr>
              <w:tabs>
                <w:tab w:val="left" w:pos="3465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  <w:tab/>
            </w:r>
          </w:p>
          <w:p w14:paraId="54836FFD" w14:textId="5CE55624" w:rsidR="006C313E" w:rsidRDefault="006F3816" w:rsidP="006C313E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76832" behindDoc="0" locked="0" layoutInCell="1" allowOverlap="1" wp14:anchorId="42B707A8" wp14:editId="5E278C9E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17780</wp:posOffset>
                      </wp:positionV>
                      <wp:extent cx="457200" cy="0"/>
                      <wp:effectExtent l="0" t="0" r="19050" b="19050"/>
                      <wp:wrapNone/>
                      <wp:docPr id="1101" name="Straight Connector 1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531D6C8A" id="Straight Connector 1101" o:spid="_x0000_s1026" style="position:absolute;left:0;text-align:left;flip:x;z-index:251883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8pt,1.4pt" to="99.8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" strokecolor="#7f7f7f [1612]" strokeweight="1.5pt"/>
                  </w:pict>
                </mc:Fallback>
              </mc:AlternateContent>
            </w:r>
          </w:p>
          <w:p w14:paraId="516C29DB" w14:textId="4D0D5125" w:rsidR="006C313E" w:rsidRDefault="007F1252" w:rsidP="006C313E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B152D9A" wp14:editId="2E4A803C">
                      <wp:simplePos x="0" y="0"/>
                      <wp:positionH relativeFrom="column">
                        <wp:posOffset>2127038</wp:posOffset>
                      </wp:positionH>
                      <wp:positionV relativeFrom="paragraph">
                        <wp:posOffset>8255</wp:posOffset>
                      </wp:positionV>
                      <wp:extent cx="1091565" cy="369570"/>
                      <wp:effectExtent l="0" t="0" r="13335" b="11430"/>
                      <wp:wrapNone/>
                      <wp:docPr id="485" name="Rounded Rectangle 4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1565" cy="36957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4DFB8C" w14:textId="42E956D9" w:rsidR="00E23278" w:rsidRDefault="00E23278" w:rsidP="00A47C3E">
                                  <w:pPr>
                                    <w:tabs>
                                      <w:tab w:val="left" w:pos="3465"/>
                                      <w:tab w:val="right" w:pos="10319"/>
                                    </w:tabs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איך ידעת?</w:t>
                                  </w:r>
                                  <w:r w:rsidRPr="00F82380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  <w:p w14:paraId="5FB7D94A" w14:textId="77777777" w:rsidR="00E23278" w:rsidRDefault="00E23278" w:rsidP="003E36F5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4B152D9A" id="Rounded Rectangle 485" o:spid="_x0000_s1047" style="position:absolute;left:0;text-align:left;margin-left:167.5pt;margin-top:.65pt;width:85.95pt;height:29.1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" fillcolor="#d8d8d8 [2732]" strokecolor="#f2f2f2 [3052]" strokeweight="2pt">
                      <v:textbox>
                        <w:txbxContent>
                          <w:p w14:paraId="194DFB8C" w14:textId="42E956D9" w:rsidR="00E23278" w:rsidRDefault="00E23278" w:rsidP="00A47C3E">
                            <w:pPr>
                              <w:tabs>
                                <w:tab w:val="left" w:pos="3465"/>
                                <w:tab w:val="right" w:pos="10319"/>
                              </w:tabs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איך ידעת?</w:t>
                            </w:r>
                            <w:r w:rsidRPr="00F82380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  <w:p w14:paraId="5FB7D94A" w14:textId="77777777" w:rsidR="00E23278" w:rsidRDefault="00E23278" w:rsidP="003E36F5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5B7EC9A" w14:textId="3249ABBF" w:rsidR="003E36F5" w:rsidRPr="00FC3C0F" w:rsidRDefault="003E36F5" w:rsidP="00FC3C0F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5338F14A" w14:textId="700ECF37" w:rsidR="00FC3C0F" w:rsidRDefault="00507957" w:rsidP="00FC3C0F">
            <w:pPr>
              <w:bidi/>
              <w:rPr>
                <w:rFonts w:ascii="Segoe UI" w:hAnsi="Segoe UI" w:cs="Segoe UI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59424" behindDoc="0" locked="0" layoutInCell="1" allowOverlap="1" wp14:anchorId="6427A399" wp14:editId="7B265AC8">
                      <wp:simplePos x="0" y="0"/>
                      <wp:positionH relativeFrom="column">
                        <wp:posOffset>1297305</wp:posOffset>
                      </wp:positionH>
                      <wp:positionV relativeFrom="paragraph">
                        <wp:posOffset>119380</wp:posOffset>
                      </wp:positionV>
                      <wp:extent cx="1910080" cy="664028"/>
                      <wp:effectExtent l="0" t="0" r="13970" b="22225"/>
                      <wp:wrapNone/>
                      <wp:docPr id="486" name="Rounded Rectangle 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0080" cy="664028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35CE12" w14:textId="42A4E2AB" w:rsidR="00E23278" w:rsidRPr="003E36F5" w:rsidRDefault="00E23278" w:rsidP="000B349D">
                                  <w:pPr>
                                    <w:tabs>
                                      <w:tab w:val="left" w:pos="3465"/>
                                      <w:tab w:val="right" w:pos="10319"/>
                                    </w:tabs>
                                    <w:bidi/>
                                    <w:spacing w:line="360" w:lineRule="auto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בבקשה תמנה/תמני את הבננות שעל הקלף.</w:t>
                                  </w:r>
                                  <w:r w:rsidRPr="00F82380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  <w:p w14:paraId="61EA21F4" w14:textId="1FDB5C0F" w:rsidR="00E23278" w:rsidRPr="003E36F5" w:rsidRDefault="00E23278" w:rsidP="003E36F5">
                                  <w:pPr>
                                    <w:rPr>
                                      <w:sz w:val="16"/>
                                      <w:szCs w:val="16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6427A399" id="Rounded Rectangle 486" o:spid="_x0000_s1048" style="position:absolute;left:0;text-align:left;margin-left:102.15pt;margin-top:9.4pt;width:150.4pt;height:52.3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" fillcolor="#d8d8d8 [2732]" strokecolor="#f2f2f2 [3052]" strokeweight="2pt">
                      <v:textbox>
                        <w:txbxContent>
                          <w:p w14:paraId="2035CE12" w14:textId="42A4E2AB" w:rsidR="00E23278" w:rsidRPr="003E36F5" w:rsidRDefault="00E23278" w:rsidP="000B349D">
                            <w:pPr>
                              <w:tabs>
                                <w:tab w:val="left" w:pos="3465"/>
                                <w:tab w:val="right" w:pos="10319"/>
                              </w:tabs>
                              <w:bidi/>
                              <w:spacing w:line="360" w:lineRule="auto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בבקשה תמנה/תמני את הבננות שעל הקלף.</w:t>
                            </w:r>
                            <w:r w:rsidRPr="00F82380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  <w:p w14:paraId="61EA21F4" w14:textId="1FDB5C0F" w:rsidR="00E23278" w:rsidRPr="003E36F5" w:rsidRDefault="00E23278" w:rsidP="003E36F5">
                            <w:pPr>
                              <w:rPr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A4D2B16" w14:textId="03306D4A" w:rsidR="00FC3C0F" w:rsidRDefault="00B831D2" w:rsidP="00FC3C0F">
            <w:pPr>
              <w:bidi/>
              <w:rPr>
                <w:rFonts w:ascii="Segoe UI" w:hAnsi="Segoe UI" w:cs="Segoe UI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595264" behindDoc="0" locked="0" layoutInCell="1" allowOverlap="1" wp14:anchorId="7CD43C33" wp14:editId="09759475">
                      <wp:simplePos x="0" y="0"/>
                      <wp:positionH relativeFrom="column">
                        <wp:posOffset>-220109</wp:posOffset>
                      </wp:positionH>
                      <wp:positionV relativeFrom="paragraph">
                        <wp:posOffset>99637</wp:posOffset>
                      </wp:positionV>
                      <wp:extent cx="1602105" cy="619125"/>
                      <wp:effectExtent l="0" t="0" r="0" b="0"/>
                      <wp:wrapNone/>
                      <wp:docPr id="1445" name="Group 14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2105" cy="619125"/>
                                <a:chOff x="-135466" y="0"/>
                                <a:chExt cx="1602997" cy="619548"/>
                              </a:xfrm>
                            </wpg:grpSpPr>
                            <wps:wsp>
                              <wps:cNvPr id="1446" name="Rounded Rectangle 1446"/>
                              <wps:cNvSpPr/>
                              <wps:spPr>
                                <a:xfrm>
                                  <a:off x="896198" y="1942"/>
                                  <a:ext cx="329730" cy="309420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7" name="Rounded Rectangle 1447"/>
                              <wps:cNvSpPr/>
                              <wps:spPr>
                                <a:xfrm>
                                  <a:off x="177800" y="0"/>
                                  <a:ext cx="329565" cy="30924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8" name="Rounded Rectangle 1448"/>
                              <wps:cNvSpPr/>
                              <wps:spPr>
                                <a:xfrm>
                                  <a:off x="657088" y="295063"/>
                                  <a:ext cx="810443" cy="32448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556FC16" w14:textId="77777777" w:rsidR="00E23278" w:rsidRPr="00170304" w:rsidRDefault="00E23278" w:rsidP="00585957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מנה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9" name="Rounded Rectangle 1449"/>
                              <wps:cNvSpPr/>
                              <wps:spPr>
                                <a:xfrm>
                                  <a:off x="-135466" y="296333"/>
                                  <a:ext cx="948531" cy="32321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5118B65" w14:textId="77777777" w:rsidR="00E23278" w:rsidRPr="00170304" w:rsidRDefault="00E23278" w:rsidP="00585957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מנה לא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7CD43C33" id="Group 1445" o:spid="_x0000_s1049" style="position:absolute;left:0;text-align:left;margin-left:-17.35pt;margin-top:7.85pt;width:126.15pt;height:48.75pt;z-index:251595264;mso-width-relative:margin;mso-height-relative:margin" coordorigin="-1354" coordsize="16029,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">
                      <v:roundrect id="Rounded Rectangle 1446" o:spid="_x0000_s1050" style="position:absolute;left:8961;top:19;width:3298;height:30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" fillcolor="white [3201]" strokecolor="#a5a5a5 [2092]" strokeweight="2pt"/>
                      <v:roundrect id="Rounded Rectangle 1447" o:spid="_x0000_s1051" style="position:absolute;left:1778;width:3295;height:30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" fillcolor="white [3201]" strokecolor="#a5a5a5 [2092]" strokeweight="2pt"/>
                      <v:roundrect id="Rounded Rectangle 1448" o:spid="_x0000_s1052" style="position:absolute;left:6570;top:2950;width:8105;height:32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" filled="f" stroked="f" strokeweight="2pt">
                        <v:textbox>
                          <w:txbxContent>
                            <w:p w14:paraId="1556FC16" w14:textId="77777777" w:rsidR="00E23278" w:rsidRPr="00170304" w:rsidRDefault="00E23278" w:rsidP="00585957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מנה נכון</w:t>
                              </w:r>
                            </w:p>
                          </w:txbxContent>
                        </v:textbox>
                      </v:roundrect>
                      <v:roundrect id="Rounded Rectangle 1449" o:spid="_x0000_s1053" style="position:absolute;left:-1354;top:2963;width:9484;height:32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" filled="f" stroked="f" strokeweight="2pt">
                        <v:textbox>
                          <w:txbxContent>
                            <w:p w14:paraId="45118B65" w14:textId="77777777" w:rsidR="00E23278" w:rsidRPr="00170304" w:rsidRDefault="00E23278" w:rsidP="00585957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מנה לא נכון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1EAE0BE3" w14:textId="023265E0" w:rsidR="00FC3C0F" w:rsidRPr="00FC3C0F" w:rsidRDefault="00FC3C0F" w:rsidP="00FA2D17">
            <w:pPr>
              <w:bidi/>
              <w:rPr>
                <w:rFonts w:ascii="Segoe UI" w:hAnsi="Segoe UI" w:cs="Segoe UI"/>
                <w:color w:val="FF0000"/>
                <w:rtl/>
                <w:lang w:bidi="he-IL"/>
              </w:rPr>
            </w:pPr>
          </w:p>
          <w:p w14:paraId="52F25AEB" w14:textId="7C793817" w:rsidR="006C313E" w:rsidRDefault="006C313E" w:rsidP="00FC3C0F">
            <w:pPr>
              <w:bidi/>
              <w:rPr>
                <w:rFonts w:ascii="Segoe UI" w:hAnsi="Segoe UI" w:cs="Segoe UI"/>
                <w:rtl/>
                <w:lang w:bidi="he-IL"/>
              </w:rPr>
            </w:pPr>
          </w:p>
          <w:p w14:paraId="58C2E380" w14:textId="235CEF11" w:rsidR="00585957" w:rsidRDefault="00585957" w:rsidP="00585957">
            <w:pPr>
              <w:bidi/>
              <w:rPr>
                <w:rFonts w:ascii="Segoe UI" w:hAnsi="Segoe UI" w:cs="Segoe UI"/>
                <w:rtl/>
                <w:lang w:bidi="he-IL"/>
              </w:rPr>
            </w:pPr>
          </w:p>
          <w:p w14:paraId="39020363" w14:textId="547775AD" w:rsidR="00585957" w:rsidRDefault="00585957" w:rsidP="00585957">
            <w:pPr>
              <w:bidi/>
              <w:rPr>
                <w:rFonts w:ascii="Segoe UI" w:hAnsi="Segoe UI" w:cs="Segoe UI"/>
                <w:rtl/>
                <w:lang w:bidi="he-IL"/>
              </w:rPr>
            </w:pPr>
          </w:p>
          <w:p w14:paraId="5D48A861" w14:textId="3C8442C3" w:rsidR="00585957" w:rsidRPr="00610FF6" w:rsidRDefault="00585957" w:rsidP="00585957">
            <w:pPr>
              <w:bidi/>
              <w:rPr>
                <w:rFonts w:ascii="Segoe UI" w:hAnsi="Segoe UI" w:cs="Segoe UI"/>
                <w:lang w:bidi="he-IL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single" w:sz="48" w:space="0" w:color="D9D9D9" w:themeColor="background1" w:themeShade="D9"/>
            </w:tcBorders>
          </w:tcPr>
          <w:p w14:paraId="5A921D01" w14:textId="2081AFE4" w:rsidR="006C313E" w:rsidRDefault="00585957" w:rsidP="006C313E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  <w:r w:rsidRPr="00FF7C3A">
              <w:rPr>
                <w:b/>
                <w:bCs/>
                <w:noProof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557376" behindDoc="0" locked="0" layoutInCell="1" allowOverlap="1" wp14:anchorId="37F8A946" wp14:editId="7ECD1242">
                      <wp:simplePos x="0" y="0"/>
                      <wp:positionH relativeFrom="margin">
                        <wp:posOffset>14512</wp:posOffset>
                      </wp:positionH>
                      <wp:positionV relativeFrom="paragraph">
                        <wp:posOffset>129540</wp:posOffset>
                      </wp:positionV>
                      <wp:extent cx="590703" cy="735872"/>
                      <wp:effectExtent l="0" t="0" r="19050" b="26670"/>
                      <wp:wrapNone/>
                      <wp:docPr id="251" name="Group 2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703" cy="735872"/>
                                <a:chOff x="0" y="0"/>
                                <a:chExt cx="2880360" cy="4693920"/>
                              </a:xfrm>
                            </wpg:grpSpPr>
                            <wps:wsp>
                              <wps:cNvPr id="252" name="Rounded Rectangle 252"/>
                              <wps:cNvSpPr/>
                              <wps:spPr>
                                <a:xfrm>
                                  <a:off x="0" y="0"/>
                                  <a:ext cx="2880360" cy="469392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53" name="Group 253"/>
                              <wpg:cNvGrpSpPr/>
                              <wpg:grpSpPr>
                                <a:xfrm>
                                  <a:off x="342900" y="600075"/>
                                  <a:ext cx="2190750" cy="3495675"/>
                                  <a:chOff x="0" y="0"/>
                                  <a:chExt cx="1526540" cy="25069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54" name="Shape 133" descr="וקטור ציור של כדור כדורסל | וקטורים לשימוש ציבורי"/>
                                  <pic:cNvPicPr/>
                                </pic:nvPicPr>
                                <pic:blipFill rotWithShape="1">
                                  <a:blip r:embed="rId12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371475" y="771525"/>
                                    <a:ext cx="765810" cy="9664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50" name="Shape 134" descr="איור וקטורי של כדורגל | וקטורים לשימוש ציבורי"/>
                                  <pic:cNvPicPr/>
                                </pic:nvPicPr>
                                <pic:blipFill rotWithShape="1">
                                  <a:blip r:embed="rId13">
                                    <a:alphaModFix/>
                                  </a:blip>
                                  <a:srcRect l="20956" t="13705" r="22562" b="10913"/>
                                  <a:stretch/>
                                </pic:blipFill>
                                <pic:spPr>
                                  <a:xfrm>
                                    <a:off x="895350" y="1800225"/>
                                    <a:ext cx="631190" cy="7067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51" name="Shape 135" descr="איור וקטורי של כדורגל | וקטורים לשימוש ציבורי"/>
                                  <pic:cNvPicPr/>
                                </pic:nvPicPr>
                                <pic:blipFill rotWithShape="1">
                                  <a:blip r:embed="rId13">
                                    <a:alphaModFix/>
                                  </a:blip>
                                  <a:srcRect l="20956" t="13705" r="22562" b="10913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630555" cy="7061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3FF919A1" id="Group 251" o:spid="_x0000_s1026" style="position:absolute;left:0;text-align:left;margin-left:1.15pt;margin-top:10.2pt;width:46.5pt;height:57.95pt;z-index:251561472;mso-position-horizontal-relative:margin;mso-width-relative:margin;mso-height-relative:margin" coordsize="28803,469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">
                      <v:roundrect id="Rounded Rectangle 252" o:spid="_x0000_s1027" style="position:absolute;width:28803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" fillcolor="white [3201]" strokecolor="#4f81bd [3204]" strokeweight="2pt"/>
                      <v:group id="Group 253" o:spid="_x0000_s1028" style="position:absolute;left:3429;top:6000;width:21907;height:34957" coordsize="15265,25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      <v:shape id="Shape 133" o:spid="_x0000_s1029" type="#_x0000_t75" alt="וקטור ציור של כדור כדורסל | וקטורים לשימוש ציבורי" style="position:absolute;left:3714;top:7715;width:7658;height:9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">
                          <v:imagedata r:id="rId14" o:title="וקטור ציור של כדור כדורסל | וקטורים לשימוש ציבורי"/>
                        </v:shape>
                        <v:shape id="Shape 134" o:spid="_x0000_s1030" type="#_x0000_t75" alt="איור וקטורי של כדורגל | וקטורים לשימוש ציבורי" style="position:absolute;left:8953;top:18002;width:6312;height:7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">
                          <v:imagedata r:id="rId15" o:title="איור וקטורי של כדורגל | וקטורים לשימוש ציבורי" croptop="8982f" cropbottom="7152f" cropleft="13734f" cropright="14786f"/>
                        </v:shape>
                        <v:shape id="Shape 135" o:spid="_x0000_s1031" type="#_x0000_t75" alt="איור וקטורי של כדורגל | וקטורים לשימוש ציבורי" style="position:absolute;width:6305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">
                          <v:imagedata r:id="rId15" o:title="איור וקטורי של כדורגל | וקטורים לשימוש ציבורי" croptop="8982f" cropbottom="7152f" cropleft="13734f" cropright="14786f"/>
                        </v:shape>
                      </v:group>
                      <w10:wrap anchorx="margin"/>
                    </v:group>
                  </w:pict>
                </mc:Fallback>
              </mc:AlternateContent>
            </w:r>
            <w:r w:rsidR="009A4D23" w:rsidRPr="00FF7C3A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קלף 1 </w:t>
            </w:r>
            <w:r w:rsidR="009A4D23" w:rsidRPr="00FF7C3A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–</w:t>
            </w:r>
            <w:r w:rsidR="009A4D23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9A4D23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זיהוי כמות</w:t>
            </w:r>
          </w:p>
          <w:p w14:paraId="326F8B3A" w14:textId="516F0B5A" w:rsidR="006C313E" w:rsidRDefault="006C313E" w:rsidP="006C313E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0438855D" w14:textId="28A3988F" w:rsidR="00FF0273" w:rsidRDefault="00585957" w:rsidP="00FF0273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808080" w:themeColor="background1" w:themeShade="80"/>
                <w:u w:val="thick" w:color="808080" w:themeColor="background1" w:themeShade="80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56352" behindDoc="0" locked="0" layoutInCell="1" allowOverlap="1" wp14:anchorId="241F3704" wp14:editId="1C42724D">
                      <wp:simplePos x="0" y="0"/>
                      <wp:positionH relativeFrom="column">
                        <wp:posOffset>1480397</wp:posOffset>
                      </wp:positionH>
                      <wp:positionV relativeFrom="paragraph">
                        <wp:posOffset>73088</wp:posOffset>
                      </wp:positionV>
                      <wp:extent cx="1754082" cy="358775"/>
                      <wp:effectExtent l="0" t="0" r="17780" b="2222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4082" cy="3587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B0E360" w14:textId="272904A5" w:rsidR="00E23278" w:rsidRDefault="00E23278" w:rsidP="00A47C3E">
                                  <w:pPr>
                                    <w:tabs>
                                      <w:tab w:val="left" w:pos="3465"/>
                                      <w:tab w:val="right" w:pos="10319"/>
                                    </w:tabs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כמה כדורים מצוירים כאן?</w:t>
                                  </w:r>
                                </w:p>
                                <w:p w14:paraId="5CD10C4C" w14:textId="77777777" w:rsidR="00E23278" w:rsidRDefault="00E23278" w:rsidP="00FF0273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241F3704" id="Rounded Rectangle 18" o:spid="_x0000_s1054" style="position:absolute;left:0;text-align:left;margin-left:116.55pt;margin-top:5.75pt;width:138.1pt;height:28.25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" fillcolor="#d8d8d8 [2732]" strokecolor="#f2f2f2 [3052]" strokeweight="2pt">
                      <v:textbox>
                        <w:txbxContent>
                          <w:p w14:paraId="1EB0E360" w14:textId="272904A5" w:rsidR="00E23278" w:rsidRDefault="00E23278" w:rsidP="00A47C3E">
                            <w:pPr>
                              <w:tabs>
                                <w:tab w:val="left" w:pos="3465"/>
                                <w:tab w:val="right" w:pos="10319"/>
                              </w:tabs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כמה כדורים מצוירים כאן?</w:t>
                            </w:r>
                          </w:p>
                          <w:p w14:paraId="5CD10C4C" w14:textId="77777777" w:rsidR="00E23278" w:rsidRDefault="00E23278" w:rsidP="00FF0273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41FEEDC" w14:textId="3AD7AE95" w:rsidR="00FF0273" w:rsidRDefault="00FF0273" w:rsidP="00FF0273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762083F9" w14:textId="157BD262" w:rsidR="003E36F5" w:rsidRDefault="00585957" w:rsidP="00FF0273">
            <w:pPr>
              <w:bidi/>
              <w:spacing w:line="360" w:lineRule="atLeast"/>
              <w:rPr>
                <w:rFonts w:ascii="Segoe UI" w:hAnsi="Segoe UI" w:cs="Segoe UI"/>
                <w:color w:val="808080" w:themeColor="background1" w:themeShade="80"/>
                <w:u w:val="thick" w:color="808080" w:themeColor="background1" w:themeShade="80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75808" behindDoc="0" locked="0" layoutInCell="1" allowOverlap="1" wp14:anchorId="0031ABFD" wp14:editId="3C27C56C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20320</wp:posOffset>
                      </wp:positionV>
                      <wp:extent cx="457200" cy="0"/>
                      <wp:effectExtent l="0" t="0" r="19050" b="19050"/>
                      <wp:wrapNone/>
                      <wp:docPr id="1097" name="Straight Connector 10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2DA833FF" id="Straight Connector 1097" o:spid="_x0000_s1026" style="position:absolute;left:0;text-align:left;flip:x;z-index:251880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4pt,1.6pt" to="109.4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" strokecolor="#7f7f7f [1612]" strokeweight="1.5pt"/>
                  </w:pict>
                </mc:Fallback>
              </mc:AlternateContent>
            </w:r>
          </w:p>
          <w:p w14:paraId="5242FAFE" w14:textId="32A4AD03" w:rsidR="00FF0273" w:rsidRDefault="007C0E03" w:rsidP="00FF0273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593216" behindDoc="0" locked="0" layoutInCell="1" allowOverlap="1" wp14:anchorId="76B3C471" wp14:editId="5CCD84B8">
                      <wp:simplePos x="0" y="0"/>
                      <wp:positionH relativeFrom="column">
                        <wp:posOffset>1569297</wp:posOffset>
                      </wp:positionH>
                      <wp:positionV relativeFrom="paragraph">
                        <wp:posOffset>44450</wp:posOffset>
                      </wp:positionV>
                      <wp:extent cx="1602105" cy="619125"/>
                      <wp:effectExtent l="0" t="0" r="0" b="0"/>
                      <wp:wrapNone/>
                      <wp:docPr id="1402" name="Group 14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2105" cy="619125"/>
                                <a:chOff x="-135466" y="0"/>
                                <a:chExt cx="1602997" cy="619548"/>
                              </a:xfrm>
                            </wpg:grpSpPr>
                            <wps:wsp>
                              <wps:cNvPr id="1403" name="Rounded Rectangle 1403"/>
                              <wps:cNvSpPr/>
                              <wps:spPr>
                                <a:xfrm>
                                  <a:off x="896198" y="1942"/>
                                  <a:ext cx="329730" cy="309420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5" name="Rounded Rectangle 1405"/>
                              <wps:cNvSpPr/>
                              <wps:spPr>
                                <a:xfrm>
                                  <a:off x="177800" y="0"/>
                                  <a:ext cx="329565" cy="30924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6" name="Rounded Rectangle 1406"/>
                              <wps:cNvSpPr/>
                              <wps:spPr>
                                <a:xfrm>
                                  <a:off x="657088" y="295063"/>
                                  <a:ext cx="810443" cy="32448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260A93D" w14:textId="495B1D51" w:rsidR="00E23278" w:rsidRPr="00170304" w:rsidRDefault="00E23278" w:rsidP="00585957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זיהה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Rounded Rectangle 33"/>
                              <wps:cNvSpPr/>
                              <wps:spPr>
                                <a:xfrm>
                                  <a:off x="-135466" y="296333"/>
                                  <a:ext cx="948531" cy="32321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14950CB" w14:textId="40FA0658" w:rsidR="00E23278" w:rsidRPr="00170304" w:rsidRDefault="00E23278" w:rsidP="00585957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זיהה לא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76B3C471" id="Group 1402" o:spid="_x0000_s1055" style="position:absolute;left:0;text-align:left;margin-left:123.55pt;margin-top:3.5pt;width:126.15pt;height:48.75pt;z-index:251593216;mso-width-relative:margin;mso-height-relative:margin" coordorigin="-1354" coordsize="16029,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">
                      <v:roundrect id="Rounded Rectangle 1403" o:spid="_x0000_s1056" style="position:absolute;left:8961;top:19;width:3298;height:30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" fillcolor="white [3201]" strokecolor="#a5a5a5 [2092]" strokeweight="2pt"/>
                      <v:roundrect id="Rounded Rectangle 1405" o:spid="_x0000_s1057" style="position:absolute;left:1778;width:3295;height:30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" fillcolor="white [3201]" strokecolor="#a5a5a5 [2092]" strokeweight="2pt"/>
                      <v:roundrect id="Rounded Rectangle 1406" o:spid="_x0000_s1058" style="position:absolute;left:6570;top:2950;width:8105;height:32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" filled="f" stroked="f" strokeweight="2pt">
                        <v:textbox>
                          <w:txbxContent>
                            <w:p w14:paraId="3260A93D" w14:textId="495B1D51" w:rsidR="00E23278" w:rsidRPr="00170304" w:rsidRDefault="00E23278" w:rsidP="00585957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זיהה נכון</w:t>
                              </w:r>
                            </w:p>
                          </w:txbxContent>
                        </v:textbox>
                      </v:roundrect>
                      <v:roundrect id="Rounded Rectangle 33" o:spid="_x0000_s1059" style="position:absolute;left:-1354;top:2963;width:9484;height:32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" filled="f" stroked="f" strokeweight="2pt">
                        <v:textbox>
                          <w:txbxContent>
                            <w:p w14:paraId="414950CB" w14:textId="40FA0658" w:rsidR="00E23278" w:rsidRPr="00170304" w:rsidRDefault="00E23278" w:rsidP="00585957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זיהה לא נכון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7197355D" w14:textId="16788C9E" w:rsidR="003E36F5" w:rsidRDefault="003E36F5" w:rsidP="006C313E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4AD3AF60" w14:textId="35CDC8FF" w:rsidR="007D2D49" w:rsidRDefault="007D2D49" w:rsidP="007D2D49">
            <w:pPr>
              <w:tabs>
                <w:tab w:val="left" w:pos="4250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548D66EE" w14:textId="59D84471" w:rsidR="00B5100C" w:rsidRPr="00290E2D" w:rsidRDefault="00B5100C" w:rsidP="00B5100C">
            <w:pPr>
              <w:tabs>
                <w:tab w:val="left" w:pos="4250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</w:tr>
      <w:tr w:rsidR="006C313E" w14:paraId="49C4CF0E" w14:textId="77777777" w:rsidTr="00A40CF8">
        <w:trPr>
          <w:trHeight w:val="2851"/>
        </w:trPr>
        <w:tc>
          <w:tcPr>
            <w:tcW w:w="5387" w:type="dxa"/>
            <w:tcBorders>
              <w:top w:val="single" w:sz="48" w:space="0" w:color="D9D9D9" w:themeColor="background1" w:themeShade="D9"/>
              <w:bottom w:val="nil"/>
              <w:right w:val="nil"/>
            </w:tcBorders>
          </w:tcPr>
          <w:p w14:paraId="31F73B2D" w14:textId="673B0EB1" w:rsidR="00B25C9C" w:rsidRDefault="00B25C9C" w:rsidP="00A40CF8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3D95DB6D" w14:textId="40318010" w:rsidR="006C313E" w:rsidRDefault="00B5100C" w:rsidP="00B25C9C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ק</w:t>
            </w:r>
            <w:r w:rsidR="009A4D23" w:rsidRPr="00FF7C3A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ל</w:t>
            </w:r>
            <w:r w:rsidR="006C313E" w:rsidRPr="00FF7C3A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ף 4 -</w:t>
            </w:r>
            <w:r w:rsidR="006C313E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6C313E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זיהוי</w:t>
            </w:r>
            <w:r w:rsidR="006C313E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6C313E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כמות</w:t>
            </w:r>
            <w:r w:rsidR="006C313E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6C313E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וספירה</w:t>
            </w:r>
            <w:r w:rsidR="006C313E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6C313E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לאחור</w:t>
            </w:r>
            <w:r w:rsidR="006C313E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6C313E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מ־</w:t>
            </w:r>
            <w:r w:rsidR="006C313E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10</w:t>
            </w:r>
          </w:p>
          <w:p w14:paraId="0F6F07E9" w14:textId="55FFC04C" w:rsidR="002B1CD3" w:rsidRDefault="002B1CD3" w:rsidP="007D2D49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noProof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551232" behindDoc="0" locked="0" layoutInCell="1" allowOverlap="1" wp14:anchorId="3FF11B63" wp14:editId="5369616E">
                      <wp:simplePos x="0" y="0"/>
                      <wp:positionH relativeFrom="column">
                        <wp:posOffset>27517</wp:posOffset>
                      </wp:positionH>
                      <wp:positionV relativeFrom="paragraph">
                        <wp:posOffset>10070</wp:posOffset>
                      </wp:positionV>
                      <wp:extent cx="581702" cy="735330"/>
                      <wp:effectExtent l="0" t="0" r="27940" b="26670"/>
                      <wp:wrapNone/>
                      <wp:docPr id="470" name="Group 4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1702" cy="735330"/>
                                <a:chOff x="0" y="0"/>
                                <a:chExt cx="2880360" cy="4693920"/>
                              </a:xfrm>
                            </wpg:grpSpPr>
                            <wps:wsp>
                              <wps:cNvPr id="471" name="Rounded Rectangle 471"/>
                              <wps:cNvSpPr/>
                              <wps:spPr>
                                <a:xfrm>
                                  <a:off x="0" y="0"/>
                                  <a:ext cx="2880360" cy="469392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72" name="Group 472"/>
                              <wpg:cNvGrpSpPr/>
                              <wpg:grpSpPr>
                                <a:xfrm>
                                  <a:off x="323850" y="476250"/>
                                  <a:ext cx="2295525" cy="3781425"/>
                                  <a:chOff x="0" y="0"/>
                                  <a:chExt cx="1499870" cy="25679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73" name="Shape 142" descr="Desenho Flor Png Rosa, Transparent Png , Transparent Png Image - PNGitem"/>
                                  <pic:cNvPicPr/>
                                </pic:nvPicPr>
                                <pic:blipFill rotWithShape="1">
                                  <a:blip r:embed="rId16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19050"/>
                                    <a:ext cx="394970" cy="491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74" name="Shape 143" descr="Desenho Flor Png Rosa, Transparent Png , Transparent Png Image - PNGitem"/>
                                  <pic:cNvPicPr/>
                                </pic:nvPicPr>
                                <pic:blipFill rotWithShape="1">
                                  <a:blip r:embed="rId16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704850"/>
                                    <a:ext cx="394970" cy="491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75" name="Shape 144" descr="Desenho Flor Png Rosa, Transparent Png , Transparent Png Image - PNGitem"/>
                                  <pic:cNvPicPr/>
                                </pic:nvPicPr>
                                <pic:blipFill rotWithShape="1">
                                  <a:blip r:embed="rId16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552450" y="0"/>
                                    <a:ext cx="394970" cy="491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76" name="Shape 145" descr="Desenho Flor Png Rosa, Transparent Png , Transparent Png Image - PNGitem"/>
                                  <pic:cNvPicPr/>
                                </pic:nvPicPr>
                                <pic:blipFill rotWithShape="1">
                                  <a:blip r:embed="rId16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552450" y="704850"/>
                                    <a:ext cx="394970" cy="491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77" name="Shape 146" descr="Desenho Flor Png Rosa, Transparent Png , Transparent Png Image - PNGitem"/>
                                  <pic:cNvPicPr/>
                                </pic:nvPicPr>
                                <pic:blipFill rotWithShape="1">
                                  <a:blip r:embed="rId16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276225" y="342900"/>
                                    <a:ext cx="394970" cy="491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78" name="Shape 147" descr="Desenho Flor Png Rosa, Transparent Png , Transparent Png Image - PNGitem"/>
                                  <pic:cNvPicPr/>
                                </pic:nvPicPr>
                                <pic:blipFill rotWithShape="1">
                                  <a:blip r:embed="rId17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552450" y="1390650"/>
                                    <a:ext cx="394970" cy="491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79" name="Shape 148" descr="Desenho Flor Png Rosa, Transparent Png , Transparent Png Image - PNGitem"/>
                                  <pic:cNvPicPr/>
                                </pic:nvPicPr>
                                <pic:blipFill rotWithShape="1">
                                  <a:blip r:embed="rId17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561975" y="2076450"/>
                                    <a:ext cx="394970" cy="491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3" name="Shape 149" descr="Desenho Flor Png Rosa, Transparent Png , Transparent Png Image - PNGitem"/>
                                  <pic:cNvPicPr/>
                                </pic:nvPicPr>
                                <pic:blipFill rotWithShape="1">
                                  <a:blip r:embed="rId17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104900" y="1371600"/>
                                    <a:ext cx="394970" cy="491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4" name="Shape 150" descr="Desenho Flor Png Rosa, Transparent Png , Transparent Png Image - PNGitem"/>
                                  <pic:cNvPicPr/>
                                </pic:nvPicPr>
                                <pic:blipFill rotWithShape="1">
                                  <a:blip r:embed="rId17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104900" y="2076450"/>
                                    <a:ext cx="394970" cy="491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5" name="Shape 151" descr="Desenho Flor Png Rosa, Transparent Png , Transparent Png Image - PNGitem"/>
                                  <pic:cNvPicPr/>
                                </pic:nvPicPr>
                                <pic:blipFill rotWithShape="1">
                                  <a:blip r:embed="rId17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838200" y="1714500"/>
                                    <a:ext cx="394970" cy="491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5F1C698A" id="Group 470" o:spid="_x0000_s1026" style="position:absolute;left:0;text-align:left;margin-left:2.15pt;margin-top:.8pt;width:45.8pt;height:57.9pt;z-index:251555328;mso-width-relative:margin;mso-height-relative:margin" coordsize="28803,46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">
                      <v:roundrect id="Rounded Rectangle 471" o:spid="_x0000_s1027" style="position:absolute;width:28803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" fillcolor="white [3201]" strokecolor="#4f81bd [3204]" strokeweight="2pt"/>
                      <v:group id="Group 472" o:spid="_x0000_s1028" style="position:absolute;left:3238;top:4762;width:22955;height:37814" coordsize="14998,2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nFJ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">
                        <v:shape id="Shape 142" o:spid="_x0000_s1029" type="#_x0000_t75" alt="Desenho Flor Png Rosa, Transparent Png , Transparent Png Image - PNGitem" style="position:absolute;top:190;width:3949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">
                          <v:imagedata r:id="rId18" o:title="Desenho Flor Png Rosa, Transparent Png , Transparent Png Image - PNGitem"/>
                        </v:shape>
                        <v:shape id="Shape 143" o:spid="_x0000_s1030" type="#_x0000_t75" alt="Desenho Flor Png Rosa, Transparent Png , Transparent Png Image - PNGitem" style="position:absolute;top:7048;width:3949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">
                          <v:imagedata r:id="rId18" o:title="Desenho Flor Png Rosa, Transparent Png , Transparent Png Image - PNGitem"/>
                        </v:shape>
                        <v:shape id="Shape 144" o:spid="_x0000_s1031" type="#_x0000_t75" alt="Desenho Flor Png Rosa, Transparent Png , Transparent Png Image - PNGitem" style="position:absolute;left:5524;width:3950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">
                          <v:imagedata r:id="rId18" o:title="Desenho Flor Png Rosa, Transparent Png , Transparent Png Image - PNGitem"/>
                        </v:shape>
                        <v:shape id="Shape 145" o:spid="_x0000_s1032" type="#_x0000_t75" alt="Desenho Flor Png Rosa, Transparent Png , Transparent Png Image - PNGitem" style="position:absolute;left:5524;top:7048;width:3950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">
                          <v:imagedata r:id="rId18" o:title="Desenho Flor Png Rosa, Transparent Png , Transparent Png Image - PNGitem"/>
                        </v:shape>
                        <v:shape id="Shape 146" o:spid="_x0000_s1033" type="#_x0000_t75" alt="Desenho Flor Png Rosa, Transparent Png , Transparent Png Image - PNGitem" style="position:absolute;left:2762;top:3429;width:3949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">
                          <v:imagedata r:id="rId18" o:title="Desenho Flor Png Rosa, Transparent Png , Transparent Png Image - PNGitem"/>
                        </v:shape>
                        <v:shape id="Shape 147" o:spid="_x0000_s1034" type="#_x0000_t75" alt="Desenho Flor Png Rosa, Transparent Png , Transparent Png Image - PNGitem" style="position:absolute;left:5524;top:13906;width:3950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">
                          <v:imagedata r:id="rId19" o:title="Desenho Flor Png Rosa, Transparent Png , Transparent Png Image - PNGitem"/>
                        </v:shape>
                        <v:shape id="Shape 148" o:spid="_x0000_s1035" type="#_x0000_t75" alt="Desenho Flor Png Rosa, Transparent Png , Transparent Png Image - PNGitem" style="position:absolute;left:5619;top:20764;width:3950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">
                          <v:imagedata r:id="rId19" o:title="Desenho Flor Png Rosa, Transparent Png , Transparent Png Image - PNGitem"/>
                        </v:shape>
                        <v:shape id="Shape 149" o:spid="_x0000_s1036" type="#_x0000_t75" alt="Desenho Flor Png Rosa, Transparent Png , Transparent Png Image - PNGitem" style="position:absolute;left:11049;top:13716;width:3949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">
                          <v:imagedata r:id="rId19" o:title="Desenho Flor Png Rosa, Transparent Png , Transparent Png Image - PNGitem"/>
                        </v:shape>
                        <v:shape id="Shape 150" o:spid="_x0000_s1037" type="#_x0000_t75" alt="Desenho Flor Png Rosa, Transparent Png , Transparent Png Image - PNGitem" style="position:absolute;left:11049;top:20764;width:3949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">
                          <v:imagedata r:id="rId19" o:title="Desenho Flor Png Rosa, Transparent Png , Transparent Png Image - PNGitem"/>
                        </v:shape>
                        <v:shape id="Shape 151" o:spid="_x0000_s1038" type="#_x0000_t75" alt="Desenho Flor Png Rosa, Transparent Png , Transparent Png Image - PNGitem" style="position:absolute;left:8382;top:17145;width:3949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">
                          <v:imagedata r:id="rId19" o:title="Desenho Flor Png Rosa, Transparent Png , Transparent Png Image - PNGitem"/>
                        </v:shape>
                      </v:group>
                    </v:group>
                  </w:pict>
                </mc:Fallback>
              </mc:AlternateContent>
            </w:r>
          </w:p>
          <w:p w14:paraId="72469259" w14:textId="75F85B58" w:rsidR="002D29B0" w:rsidRDefault="00DD1D58" w:rsidP="002B1CD3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808080" w:themeColor="background1" w:themeShade="80"/>
                <w:u w:val="thick" w:color="808080" w:themeColor="background1" w:themeShade="80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71712" behindDoc="0" locked="0" layoutInCell="1" allowOverlap="1" wp14:anchorId="4E84CCC9" wp14:editId="0CCBA9F5">
                      <wp:simplePos x="0" y="0"/>
                      <wp:positionH relativeFrom="column">
                        <wp:posOffset>1331595</wp:posOffset>
                      </wp:positionH>
                      <wp:positionV relativeFrom="paragraph">
                        <wp:posOffset>172720</wp:posOffset>
                      </wp:positionV>
                      <wp:extent cx="1893423" cy="358775"/>
                      <wp:effectExtent l="0" t="0" r="12065" b="22225"/>
                      <wp:wrapNone/>
                      <wp:docPr id="1467" name="Rounded Rectangle 1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3423" cy="3587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0A7BA4" w14:textId="03FD5CAB" w:rsidR="00E23278" w:rsidRDefault="00E23278" w:rsidP="00DD1D58">
                                  <w:pPr>
                                    <w:tabs>
                                      <w:tab w:val="left" w:pos="3465"/>
                                      <w:tab w:val="right" w:pos="10319"/>
                                    </w:tabs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כמה פרחים מצוירים כאן?</w:t>
                                  </w:r>
                                  <w:r w:rsidRPr="00F82380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  <w:p w14:paraId="0A35EB7E" w14:textId="77777777" w:rsidR="00E23278" w:rsidRDefault="00E23278" w:rsidP="00FA2D17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4E84CCC9" id="Rounded Rectangle 1467" o:spid="_x0000_s1060" style="position:absolute;left:0;text-align:left;margin-left:104.85pt;margin-top:13.6pt;width:149.1pt;height:28.25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" fillcolor="#d8d8d8 [2732]" strokecolor="#f2f2f2 [3052]" strokeweight="2pt">
                      <v:textbox>
                        <w:txbxContent>
                          <w:p w14:paraId="010A7BA4" w14:textId="03FD5CAB" w:rsidR="00E23278" w:rsidRDefault="00E23278" w:rsidP="00DD1D58">
                            <w:pPr>
                              <w:tabs>
                                <w:tab w:val="left" w:pos="3465"/>
                                <w:tab w:val="right" w:pos="10319"/>
                              </w:tabs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כמה פרחים מצוירים כאן?</w:t>
                            </w:r>
                            <w:r w:rsidRPr="00F82380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  <w:p w14:paraId="0A35EB7E" w14:textId="77777777" w:rsidR="00E23278" w:rsidRDefault="00E23278" w:rsidP="00FA2D17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FDACAA5" w14:textId="432E1D6D" w:rsidR="002D29B0" w:rsidRDefault="002D29B0" w:rsidP="002D29B0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1095064B" w14:textId="2179F97F" w:rsidR="007D2D49" w:rsidRDefault="00B831D2" w:rsidP="002D29B0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591168" behindDoc="0" locked="0" layoutInCell="1" allowOverlap="1" wp14:anchorId="63967B3B" wp14:editId="7C43CC2E">
                      <wp:simplePos x="0" y="0"/>
                      <wp:positionH relativeFrom="column">
                        <wp:posOffset>-165735</wp:posOffset>
                      </wp:positionH>
                      <wp:positionV relativeFrom="paragraph">
                        <wp:posOffset>827405</wp:posOffset>
                      </wp:positionV>
                      <wp:extent cx="1602546" cy="619548"/>
                      <wp:effectExtent l="0" t="0" r="0" b="0"/>
                      <wp:wrapNone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2546" cy="619548"/>
                                <a:chOff x="-135466" y="0"/>
                                <a:chExt cx="1602997" cy="619548"/>
                              </a:xfrm>
                            </wpg:grpSpPr>
                            <wps:wsp>
                              <wps:cNvPr id="26" name="Rounded Rectangle 26"/>
                              <wps:cNvSpPr/>
                              <wps:spPr>
                                <a:xfrm>
                                  <a:off x="896198" y="1942"/>
                                  <a:ext cx="329730" cy="309420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Rounded Rectangle 28"/>
                              <wps:cNvSpPr/>
                              <wps:spPr>
                                <a:xfrm>
                                  <a:off x="177800" y="0"/>
                                  <a:ext cx="329565" cy="30924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Rounded Rectangle 29"/>
                              <wps:cNvSpPr/>
                              <wps:spPr>
                                <a:xfrm>
                                  <a:off x="657088" y="295063"/>
                                  <a:ext cx="810443" cy="32448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0D5ED7E" w14:textId="1DDCD986" w:rsidR="00E23278" w:rsidRPr="00170304" w:rsidRDefault="00E23278" w:rsidP="00585957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ספר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Rounded Rectangle 30"/>
                              <wps:cNvSpPr/>
                              <wps:spPr>
                                <a:xfrm>
                                  <a:off x="-135466" y="296333"/>
                                  <a:ext cx="948531" cy="32321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8688540" w14:textId="3C9199A2" w:rsidR="00E23278" w:rsidRPr="00170304" w:rsidRDefault="00E23278" w:rsidP="00585957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ספר לא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63967B3B" id="Group 25" o:spid="_x0000_s1061" style="position:absolute;left:0;text-align:left;margin-left:-13.05pt;margin-top:65.15pt;width:126.2pt;height:48.8pt;z-index:251591168;mso-width-relative:margin;mso-height-relative:margin" coordorigin="-1354" coordsize="16029,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">
                      <v:roundrect id="Rounded Rectangle 26" o:spid="_x0000_s1062" style="position:absolute;left:8961;top:19;width:3298;height:30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" fillcolor="white [3201]" strokecolor="#a5a5a5 [2092]" strokeweight="2pt"/>
                      <v:roundrect id="Rounded Rectangle 28" o:spid="_x0000_s1063" style="position:absolute;left:1778;width:3295;height:30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" fillcolor="white [3201]" strokecolor="#a5a5a5 [2092]" strokeweight="2pt"/>
                      <v:roundrect id="Rounded Rectangle 29" o:spid="_x0000_s1064" style="position:absolute;left:6570;top:2950;width:8105;height:32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" filled="f" stroked="f" strokeweight="2pt">
                        <v:textbox>
                          <w:txbxContent>
                            <w:p w14:paraId="70D5ED7E" w14:textId="1DDCD986" w:rsidR="00E23278" w:rsidRPr="00170304" w:rsidRDefault="00E23278" w:rsidP="00585957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ספר נכון</w:t>
                              </w:r>
                            </w:p>
                          </w:txbxContent>
                        </v:textbox>
                      </v:roundrect>
                      <v:roundrect id="Rounded Rectangle 30" o:spid="_x0000_s1065" style="position:absolute;left:-1354;top:2963;width:9484;height:32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" filled="f" stroked="f" strokeweight="2pt">
                        <v:textbox>
                          <w:txbxContent>
                            <w:p w14:paraId="08688540" w14:textId="3C9199A2" w:rsidR="00E23278" w:rsidRPr="00170304" w:rsidRDefault="00E23278" w:rsidP="00585957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ספר לא נכון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 w:rsidR="007D1408"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94240" behindDoc="0" locked="0" layoutInCell="1" allowOverlap="1" wp14:anchorId="4F2C644C" wp14:editId="4FFCF90C">
                      <wp:simplePos x="0" y="0"/>
                      <wp:positionH relativeFrom="column">
                        <wp:posOffset>2113915</wp:posOffset>
                      </wp:positionH>
                      <wp:positionV relativeFrom="paragraph">
                        <wp:posOffset>239607</wp:posOffset>
                      </wp:positionV>
                      <wp:extent cx="1091565" cy="369570"/>
                      <wp:effectExtent l="0" t="0" r="13335" b="11430"/>
                      <wp:wrapNone/>
                      <wp:docPr id="37" name="Rounded 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1565" cy="36957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8F6BAE" w14:textId="77777777" w:rsidR="00E23278" w:rsidRDefault="00E23278" w:rsidP="00A47C3E">
                                  <w:pPr>
                                    <w:tabs>
                                      <w:tab w:val="left" w:pos="3465"/>
                                      <w:tab w:val="right" w:pos="10319"/>
                                    </w:tabs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איך ידעת?</w:t>
                                  </w:r>
                                  <w:r w:rsidRPr="00F82380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  <w:p w14:paraId="7C22CD52" w14:textId="77777777" w:rsidR="00E23278" w:rsidRDefault="00E23278" w:rsidP="003E36F5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4F2C644C" id="Rounded Rectangle 37" o:spid="_x0000_s1066" style="position:absolute;left:0;text-align:left;margin-left:166.45pt;margin-top:18.85pt;width:85.95pt;height:29.1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" fillcolor="#d8d8d8 [2732]" strokecolor="#f2f2f2 [3052]" strokeweight="2pt">
                      <v:textbox>
                        <w:txbxContent>
                          <w:p w14:paraId="3F8F6BAE" w14:textId="77777777" w:rsidR="00E23278" w:rsidRDefault="00E23278" w:rsidP="00A47C3E">
                            <w:pPr>
                              <w:tabs>
                                <w:tab w:val="left" w:pos="3465"/>
                                <w:tab w:val="right" w:pos="10319"/>
                              </w:tabs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איך ידעת?</w:t>
                            </w:r>
                            <w:r w:rsidRPr="00F82380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  <w:p w14:paraId="7C22CD52" w14:textId="77777777" w:rsidR="00E23278" w:rsidRDefault="00E23278" w:rsidP="003E36F5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96EA3">
              <w:rPr>
                <w:noProof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72736" behindDoc="0" locked="0" layoutInCell="1" allowOverlap="1" wp14:anchorId="744B6C21" wp14:editId="36EB1069">
                      <wp:simplePos x="0" y="0"/>
                      <wp:positionH relativeFrom="column">
                        <wp:posOffset>1331172</wp:posOffset>
                      </wp:positionH>
                      <wp:positionV relativeFrom="paragraph">
                        <wp:posOffset>698712</wp:posOffset>
                      </wp:positionV>
                      <wp:extent cx="1901190" cy="630766"/>
                      <wp:effectExtent l="0" t="0" r="22860" b="17145"/>
                      <wp:wrapNone/>
                      <wp:docPr id="1469" name="Rounded Rectangle 1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1190" cy="63076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895601" w14:textId="5A067583" w:rsidR="00E23278" w:rsidRDefault="00E23278" w:rsidP="00296EA3">
                                  <w:pPr>
                                    <w:tabs>
                                      <w:tab w:val="left" w:pos="3465"/>
                                      <w:tab w:val="right" w:pos="10319"/>
                                    </w:tabs>
                                    <w:bidi/>
                                    <w:spacing w:line="360" w:lineRule="auto"/>
                                    <w:rPr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בבקשה ספור/ספרי לאחור ממספר הפרחים 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שאמרת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744B6C21" id="Rounded Rectangle 1469" o:spid="_x0000_s1067" style="position:absolute;left:0;text-align:left;margin-left:104.8pt;margin-top:55pt;width:149.7pt;height:49.65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" fillcolor="#d8d8d8 [2732]" strokecolor="#f2f2f2 [3052]" strokeweight="2pt">
                      <v:textbox>
                        <w:txbxContent>
                          <w:p w14:paraId="2E895601" w14:textId="5A067583" w:rsidR="00E23278" w:rsidRDefault="00E23278" w:rsidP="00296EA3">
                            <w:pPr>
                              <w:tabs>
                                <w:tab w:val="left" w:pos="3465"/>
                                <w:tab w:val="right" w:pos="10319"/>
                              </w:tabs>
                              <w:bidi/>
                              <w:spacing w:line="360" w:lineRule="auto"/>
                              <w:rPr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בבקשה ספור/ספרי לאחור ממספר הפרחים </w:t>
                            </w: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שאמרת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.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61B09"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78880" behindDoc="0" locked="0" layoutInCell="1" allowOverlap="1" wp14:anchorId="49D53F6A" wp14:editId="72E157D2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146050</wp:posOffset>
                      </wp:positionV>
                      <wp:extent cx="457200" cy="0"/>
                      <wp:effectExtent l="0" t="0" r="19050" b="19050"/>
                      <wp:wrapNone/>
                      <wp:docPr id="1104" name="Straight Connector 1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51544A30" id="Straight Connector 1104" o:spid="_x0000_s1026" style="position:absolute;left:0;text-align:left;flip:x;z-index:251887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8pt,11.5pt" to="99.8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" strokecolor="#7f7f7f [1612]" strokeweight="1.5pt"/>
                  </w:pict>
                </mc:Fallback>
              </mc:AlternateContent>
            </w:r>
          </w:p>
        </w:tc>
        <w:tc>
          <w:tcPr>
            <w:tcW w:w="5381" w:type="dxa"/>
            <w:tcBorders>
              <w:top w:val="single" w:sz="48" w:space="0" w:color="D9D9D9" w:themeColor="background1" w:themeShade="D9"/>
              <w:left w:val="nil"/>
              <w:bottom w:val="nil"/>
            </w:tcBorders>
            <w:shd w:val="clear" w:color="auto" w:fill="auto"/>
          </w:tcPr>
          <w:p w14:paraId="15CFD8F8" w14:textId="77777777" w:rsidR="00B25C9C" w:rsidRDefault="00B25C9C" w:rsidP="00A40CF8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bidi="he-IL"/>
              </w:rPr>
            </w:pPr>
          </w:p>
          <w:p w14:paraId="401F32E1" w14:textId="58B0533E" w:rsidR="006C313E" w:rsidRDefault="00585957" w:rsidP="00B25C9C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noProof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560448" behindDoc="0" locked="0" layoutInCell="1" allowOverlap="1" wp14:anchorId="6A3DB8D5" wp14:editId="49F2FEA9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162137</wp:posOffset>
                      </wp:positionV>
                      <wp:extent cx="615950" cy="735330"/>
                      <wp:effectExtent l="0" t="0" r="12700" b="26670"/>
                      <wp:wrapNone/>
                      <wp:docPr id="453" name="Group 4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5950" cy="735330"/>
                                <a:chOff x="0" y="0"/>
                                <a:chExt cx="1330325" cy="2019300"/>
                              </a:xfrm>
                            </wpg:grpSpPr>
                            <wps:wsp>
                              <wps:cNvPr id="454" name="Rounded Rectangle 454"/>
                              <wps:cNvSpPr/>
                              <wps:spPr>
                                <a:xfrm>
                                  <a:off x="0" y="0"/>
                                  <a:ext cx="1330325" cy="201930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55" name="Group 455"/>
                              <wpg:cNvGrpSpPr/>
                              <wpg:grpSpPr>
                                <a:xfrm>
                                  <a:off x="123078" y="204482"/>
                                  <a:ext cx="1114507" cy="1604195"/>
                                  <a:chOff x="64621" y="-556795"/>
                                  <a:chExt cx="2588037" cy="2882539"/>
                                </a:xfrm>
                                <a:noFill/>
                              </wpg:grpSpPr>
                              <pic:pic xmlns:pic14="http://schemas.microsoft.com/office/drawing/2010/picture" xmlns:pic="http://schemas.openxmlformats.org/drawingml/2006/picture" mc:Ignorable="pic14">
                                <pic:nvPicPr>
                                  <pic:cNvPr id="456" name="Picture 456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72684" r="3834" b="74558"/>
                                  <a:stretch/>
                                </pic:blipFill>
                                <pic:spPr bwMode="auto">
                                  <a:xfrm rot="19375631" flipH="1">
                                    <a:off x="64621" y="-556795"/>
                                    <a:ext cx="1350137" cy="1055477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  <pic14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pic14:style>
                              </pic:pic>
                              <pic:pic xmlns:pic14="http://schemas.microsoft.com/office/drawing/2010/picture" xmlns:pic="http://schemas.openxmlformats.org/drawingml/2006/picture" mc:Ignorable="pic14">
                                <pic:nvPicPr>
                                  <pic:cNvPr id="457" name="Picture 457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7187" t="48230" r="66454" b="27434"/>
                                  <a:stretch/>
                                </pic:blipFill>
                                <pic:spPr bwMode="auto">
                                  <a:xfrm rot="20010090">
                                    <a:off x="137041" y="546602"/>
                                    <a:ext cx="1647651" cy="861692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  <pic14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pic14:style>
                              </pic:pic>
                              <pic:pic xmlns:pic14="http://schemas.microsoft.com/office/drawing/2010/picture" xmlns:pic="http://schemas.openxmlformats.org/drawingml/2006/picture" mc:Ignorable="pic14">
                                <pic:nvPicPr>
                                  <pic:cNvPr id="458" name="Picture 458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7636" t="5531" r="53514" b="72566"/>
                                  <a:stretch/>
                                </pic:blipFill>
                                <pic:spPr bwMode="auto">
                                  <a:xfrm flipH="1">
                                    <a:off x="1428750" y="1295400"/>
                                    <a:ext cx="1066800" cy="89535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  <pic14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pic14:style>
                              </pic:pic>
                              <pic:pic xmlns:pic14="http://schemas.microsoft.com/office/drawing/2010/picture" xmlns:pic="http://schemas.openxmlformats.org/drawingml/2006/picture" mc:Ignorable="pic14">
                                <pic:nvPicPr>
                                  <pic:cNvPr id="460" name="Picture 460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8403" t="3761" r="29393" b="75000"/>
                                  <a:stretch/>
                                </pic:blipFill>
                                <pic:spPr bwMode="auto">
                                  <a:xfrm>
                                    <a:off x="171450" y="1457323"/>
                                    <a:ext cx="1257300" cy="868421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  <pic14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pic14:style>
                              </pic:pic>
                              <pic:pic xmlns:pic14="http://schemas.microsoft.com/office/drawing/2010/picture" xmlns:pic="http://schemas.openxmlformats.org/drawingml/2006/picture" mc:Ignorable="pic14">
                                <pic:nvPicPr>
                                  <pic:cNvPr id="469" name="Picture 469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6037" t="28098" r="53675" b="51548"/>
                                  <a:stretch/>
                                </pic:blipFill>
                                <pic:spPr bwMode="auto">
                                  <a:xfrm rot="1042951">
                                    <a:off x="1242251" y="85308"/>
                                    <a:ext cx="1410407" cy="70256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  <pic14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pic14:style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4F47DF14" id="Group 453" o:spid="_x0000_s1026" style="position:absolute;left:0;text-align:left;margin-left:.75pt;margin-top:12.75pt;width:48.5pt;height:57.9pt;z-index:251564544;mso-width-relative:margin;mso-height-relative:margin" coordsize="13303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">
                      <v:roundrect id="Rounded Rectangle 454" o:spid="_x0000_s1027" style="position:absolute;width:13303;height:201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" fillcolor="white [3201]" strokecolor="#4f81bd [3204]" strokeweight="2pt"/>
                      <v:group id="Group 455" o:spid="_x0000_s1028" style="position:absolute;left:1230;top:2044;width:11145;height:16042" coordorigin="646,-5567" coordsize="25880,2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      <v:shape id="Picture 456" o:spid="_x0000_s1029" type="#_x0000_t75" style="position:absolute;left:646;top:-5567;width:13501;height:10553;rotation:242960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">
                          <v:imagedata r:id="rId25" o:title="" cropbottom="48862f" cropleft="47634f" cropright="2513f"/>
                          <v:path arrowok="t"/>
                        </v:shape>
                        <v:shape id="Picture 457" o:spid="_x0000_s1030" type="#_x0000_t75" style="position:absolute;left:1370;top:5466;width:16476;height:8616;rotation:-1736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">
                          <v:imagedata r:id="rId26" o:title="" croptop="31608f" cropbottom="17979f" cropleft="4710f" cropright="43551f"/>
                          <v:path arrowok="t"/>
                        </v:shape>
                        <v:shape id="Picture 458" o:spid="_x0000_s1031" type="#_x0000_t75" style="position:absolute;left:14287;top:12954;width:10668;height:895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">
                          <v:imagedata r:id="rId27" o:title="" croptop="3625f" cropbottom="47557f" cropleft="18112f" cropright="35071f"/>
                          <v:path arrowok="t"/>
                        </v:shape>
                        <v:shape id="Picture 460" o:spid="_x0000_s1032" type="#_x0000_t75" style="position:absolute;left:1714;top:14573;width:12573;height:8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">
                          <v:imagedata r:id="rId28" o:title="" croptop="2465f" cropbottom=".75" cropleft="31721f" cropright="19263f"/>
                          <v:path arrowok="t"/>
                        </v:shape>
                        <v:shape id="Picture 469" o:spid="_x0000_s1033" type="#_x0000_t75" style="position:absolute;left:12422;top:853;width:14104;height:7025;rotation:113918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">
                          <v:imagedata r:id="rId29" o:title="" croptop="18414f" cropbottom="33782f" cropleft="17064f" cropright="35176f"/>
                          <v:path arrowok="t"/>
                        </v:shape>
                      </v:group>
                    </v:group>
                  </w:pict>
                </mc:Fallback>
              </mc:AlternateContent>
            </w:r>
            <w:r w:rsidR="006C313E" w:rsidRPr="00FF7C3A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קלף 3 </w:t>
            </w:r>
            <w:r w:rsidR="006C313E" w:rsidRPr="00FF7C3A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–</w:t>
            </w:r>
            <w:r w:rsidR="006C313E" w:rsidRPr="00FF7C3A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זיהוי</w:t>
            </w:r>
            <w:r w:rsidR="006C313E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6C313E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כמות</w:t>
            </w:r>
            <w:r w:rsidR="006C313E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6C313E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וספירת</w:t>
            </w:r>
            <w:r w:rsidR="006C313E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6C313E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המשך</w:t>
            </w:r>
            <w:r w:rsidR="006C313E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6C313E" w:rsidRPr="00A85E46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עד</w:t>
            </w:r>
            <w:r w:rsidR="006C313E" w:rsidRPr="00A85E46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 30</w:t>
            </w:r>
          </w:p>
          <w:p w14:paraId="6AE9D771" w14:textId="7E743590" w:rsidR="00585957" w:rsidRPr="00A85E46" w:rsidRDefault="00585957" w:rsidP="00585957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07EFAE18" w14:textId="4332AB38" w:rsidR="006C313E" w:rsidRDefault="00DD1D58" w:rsidP="006C313E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rFonts w:ascii="Segoe UI" w:hAnsi="Segoe UI" w:cs="Segoe UI"/>
                <w:noProof/>
                <w:color w:val="808080" w:themeColor="background1" w:themeShade="80"/>
                <w:u w:val="thick" w:color="808080" w:themeColor="background1" w:themeShade="80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69664" behindDoc="0" locked="0" layoutInCell="1" allowOverlap="1" wp14:anchorId="3DF3A69B" wp14:editId="0A207E7A">
                      <wp:simplePos x="0" y="0"/>
                      <wp:positionH relativeFrom="column">
                        <wp:posOffset>1338217</wp:posOffset>
                      </wp:positionH>
                      <wp:positionV relativeFrom="paragraph">
                        <wp:posOffset>183606</wp:posOffset>
                      </wp:positionV>
                      <wp:extent cx="1906542" cy="358775"/>
                      <wp:effectExtent l="0" t="0" r="17780" b="22225"/>
                      <wp:wrapNone/>
                      <wp:docPr id="1464" name="Rounded Rectangle 1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6542" cy="3587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FF1AB7" w14:textId="1433E20F" w:rsidR="00E23278" w:rsidRDefault="00E23278" w:rsidP="005B3E70">
                                  <w:pPr>
                                    <w:tabs>
                                      <w:tab w:val="left" w:pos="3465"/>
                                      <w:tab w:val="right" w:pos="10319"/>
                                    </w:tabs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כמה דגים מצוירים כאן?</w:t>
                                  </w:r>
                                </w:p>
                                <w:p w14:paraId="68B0A177" w14:textId="77777777" w:rsidR="00E23278" w:rsidRDefault="00E23278" w:rsidP="00FA2D17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3DF3A69B" id="Rounded Rectangle 1464" o:spid="_x0000_s1068" style="position:absolute;left:0;text-align:left;margin-left:105.35pt;margin-top:14.45pt;width:150.1pt;height:28.25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" fillcolor="#d8d8d8 [2732]" strokecolor="#f2f2f2 [3052]" strokeweight="2pt">
                      <v:textbox>
                        <w:txbxContent>
                          <w:p w14:paraId="2FFF1AB7" w14:textId="1433E20F" w:rsidR="00E23278" w:rsidRDefault="00E23278" w:rsidP="005B3E70">
                            <w:pPr>
                              <w:tabs>
                                <w:tab w:val="left" w:pos="3465"/>
                                <w:tab w:val="right" w:pos="10319"/>
                              </w:tabs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כמה דגים מצוירים כאן?</w:t>
                            </w:r>
                          </w:p>
                          <w:p w14:paraId="68B0A177" w14:textId="77777777" w:rsidR="00E23278" w:rsidRDefault="00E23278" w:rsidP="00FA2D17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C74A3C2" w14:textId="5318224F" w:rsidR="006C313E" w:rsidRDefault="006C313E" w:rsidP="006C313E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3A7E6370" w14:textId="694F6228" w:rsidR="007D2D49" w:rsidRPr="007D2D49" w:rsidRDefault="006F3816" w:rsidP="007D2D49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77856" behindDoc="0" locked="0" layoutInCell="1" allowOverlap="1" wp14:anchorId="5FF99166" wp14:editId="1BA0C313">
                      <wp:simplePos x="0" y="0"/>
                      <wp:positionH relativeFrom="column">
                        <wp:posOffset>818057</wp:posOffset>
                      </wp:positionH>
                      <wp:positionV relativeFrom="paragraph">
                        <wp:posOffset>144145</wp:posOffset>
                      </wp:positionV>
                      <wp:extent cx="457200" cy="0"/>
                      <wp:effectExtent l="0" t="0" r="19050" b="19050"/>
                      <wp:wrapNone/>
                      <wp:docPr id="1102" name="Straight Connector 1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05B0E13" id="Straight Connector 1102" o:spid="_x0000_s1026" style="position:absolute;left:0;text-align:left;flip:x;z-index:251885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4pt,11.35pt" to="100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" strokecolor="#7f7f7f [1612]" strokeweight="1.5pt"/>
                  </w:pict>
                </mc:Fallback>
              </mc:AlternateContent>
            </w:r>
          </w:p>
          <w:p w14:paraId="01BB20FF" w14:textId="483C5A22" w:rsidR="006C313E" w:rsidRPr="00A45957" w:rsidRDefault="00B831D2" w:rsidP="006C313E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noProof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70688" behindDoc="0" locked="0" layoutInCell="1" allowOverlap="1" wp14:anchorId="6167DCEA" wp14:editId="01685E96">
                      <wp:simplePos x="0" y="0"/>
                      <wp:positionH relativeFrom="column">
                        <wp:posOffset>1290955</wp:posOffset>
                      </wp:positionH>
                      <wp:positionV relativeFrom="paragraph">
                        <wp:posOffset>186055</wp:posOffset>
                      </wp:positionV>
                      <wp:extent cx="1955165" cy="904875"/>
                      <wp:effectExtent l="0" t="0" r="26035" b="28575"/>
                      <wp:wrapNone/>
                      <wp:docPr id="1465" name="Rounded Rectangle 1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5165" cy="9048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345A5B" w14:textId="5F370479" w:rsidR="00E23278" w:rsidRPr="00296EA3" w:rsidRDefault="00E23278" w:rsidP="00296EA3">
                                  <w:pPr>
                                    <w:tabs>
                                      <w:tab w:val="left" w:pos="3465"/>
                                      <w:tab w:val="right" w:pos="10319"/>
                                    </w:tabs>
                                    <w:bidi/>
                                    <w:spacing w:line="360" w:lineRule="auto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בבקשה ספור/ספרי מכמות הדגים שאמרת ועד־30.</w:t>
                                  </w:r>
                                  <w:r w:rsidRPr="00F82380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6167DCEA" id="Rounded Rectangle 1465" o:spid="_x0000_s1069" style="position:absolute;left:0;text-align:left;margin-left:101.65pt;margin-top:14.65pt;width:153.95pt;height:71.25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" fillcolor="#d8d8d8 [2732]" strokecolor="#f2f2f2 [3052]" strokeweight="2pt">
                      <v:textbox>
                        <w:txbxContent>
                          <w:p w14:paraId="17345A5B" w14:textId="5F370479" w:rsidR="00E23278" w:rsidRPr="00296EA3" w:rsidRDefault="00E23278" w:rsidP="00296EA3">
                            <w:pPr>
                              <w:tabs>
                                <w:tab w:val="left" w:pos="3465"/>
                                <w:tab w:val="right" w:pos="10319"/>
                              </w:tabs>
                              <w:bidi/>
                              <w:spacing w:line="360" w:lineRule="auto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בבקשה ספור/ספרי מכמות הדגים שאמרת ועד־30.</w:t>
                            </w:r>
                            <w:r w:rsidRPr="00F82380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2ED901C" w14:textId="66EDB4C2" w:rsidR="006C313E" w:rsidRDefault="006C313E" w:rsidP="006C313E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6EBE41DC" w14:textId="6C0287E4" w:rsidR="006C313E" w:rsidRDefault="00B831D2" w:rsidP="006C313E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592192" behindDoc="0" locked="0" layoutInCell="1" allowOverlap="1" wp14:anchorId="15E2D534" wp14:editId="1C015A31">
                      <wp:simplePos x="0" y="0"/>
                      <wp:positionH relativeFrom="column">
                        <wp:posOffset>-226060</wp:posOffset>
                      </wp:positionH>
                      <wp:positionV relativeFrom="paragraph">
                        <wp:posOffset>176530</wp:posOffset>
                      </wp:positionV>
                      <wp:extent cx="1602105" cy="619125"/>
                      <wp:effectExtent l="0" t="0" r="0" b="0"/>
                      <wp:wrapNone/>
                      <wp:docPr id="1376" name="Group 13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2105" cy="619125"/>
                                <a:chOff x="-135466" y="0"/>
                                <a:chExt cx="1602997" cy="619548"/>
                              </a:xfrm>
                            </wpg:grpSpPr>
                            <wps:wsp>
                              <wps:cNvPr id="1393" name="Rounded Rectangle 1393"/>
                              <wps:cNvSpPr/>
                              <wps:spPr>
                                <a:xfrm>
                                  <a:off x="896198" y="1942"/>
                                  <a:ext cx="329730" cy="309420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4" name="Rounded Rectangle 1394"/>
                              <wps:cNvSpPr/>
                              <wps:spPr>
                                <a:xfrm>
                                  <a:off x="177800" y="0"/>
                                  <a:ext cx="329565" cy="30924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5" name="Rounded Rectangle 1395"/>
                              <wps:cNvSpPr/>
                              <wps:spPr>
                                <a:xfrm>
                                  <a:off x="657088" y="295063"/>
                                  <a:ext cx="810443" cy="32448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DBBEB94" w14:textId="085603DF" w:rsidR="00E23278" w:rsidRPr="00170304" w:rsidRDefault="00E23278" w:rsidP="00585957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ספר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6" name="Rounded Rectangle 1396"/>
                              <wps:cNvSpPr/>
                              <wps:spPr>
                                <a:xfrm>
                                  <a:off x="-135466" y="296333"/>
                                  <a:ext cx="948531" cy="32321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2262EAD" w14:textId="66DF4166" w:rsidR="00E23278" w:rsidRPr="00170304" w:rsidRDefault="00E23278" w:rsidP="00585957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ספר לא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15E2D534" id="Group 1376" o:spid="_x0000_s1070" style="position:absolute;left:0;text-align:left;margin-left:-17.8pt;margin-top:13.9pt;width:126.15pt;height:48.75pt;z-index:251592192;mso-width-relative:margin;mso-height-relative:margin" coordorigin="-1354" coordsize="16029,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">
                      <v:roundrect id="Rounded Rectangle 1393" o:spid="_x0000_s1071" style="position:absolute;left:8961;top:19;width:3298;height:30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" fillcolor="white [3201]" strokecolor="#a5a5a5 [2092]" strokeweight="2pt"/>
                      <v:roundrect id="Rounded Rectangle 1394" o:spid="_x0000_s1072" style="position:absolute;left:1778;width:3295;height:30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" fillcolor="white [3201]" strokecolor="#a5a5a5 [2092]" strokeweight="2pt"/>
                      <v:roundrect id="Rounded Rectangle 1395" o:spid="_x0000_s1073" style="position:absolute;left:6570;top:2950;width:8105;height:32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" filled="f" stroked="f" strokeweight="2pt">
                        <v:textbox>
                          <w:txbxContent>
                            <w:p w14:paraId="2DBBEB94" w14:textId="085603DF" w:rsidR="00E23278" w:rsidRPr="00170304" w:rsidRDefault="00E23278" w:rsidP="00585957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ספר נכון</w:t>
                              </w:r>
                            </w:p>
                          </w:txbxContent>
                        </v:textbox>
                      </v:roundrect>
                      <v:roundrect id="Rounded Rectangle 1396" o:spid="_x0000_s1074" style="position:absolute;left:-1354;top:2963;width:9484;height:32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" filled="f" stroked="f" strokeweight="2pt">
                        <v:textbox>
                          <w:txbxContent>
                            <w:p w14:paraId="22262EAD" w14:textId="66DF4166" w:rsidR="00E23278" w:rsidRPr="00170304" w:rsidRDefault="00E23278" w:rsidP="00585957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ספר לא נכון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13F194E6" w14:textId="57D81DA7" w:rsidR="006C313E" w:rsidRDefault="006C313E" w:rsidP="006C313E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08A13926" w14:textId="041D747E" w:rsidR="00FA2D17" w:rsidRDefault="00FA2D17" w:rsidP="00FA2D17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0ECFDD2C" w14:textId="77777777" w:rsidR="00585957" w:rsidRDefault="00585957" w:rsidP="007D2D49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12C268D2" w14:textId="77777777" w:rsidR="00585957" w:rsidRDefault="00585957" w:rsidP="00585957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0793BCF6" w14:textId="26A53E92" w:rsidR="007D2D49" w:rsidRDefault="007D2D49" w:rsidP="00585957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</w:tr>
    </w:tbl>
    <w:p w14:paraId="745F70B9" w14:textId="1C6B8303" w:rsidR="0006424E" w:rsidRPr="00C22F3A" w:rsidRDefault="0006424E" w:rsidP="00373AC1">
      <w:pPr>
        <w:rPr>
          <w:sz w:val="22"/>
          <w:szCs w:val="22"/>
        </w:rPr>
      </w:pPr>
    </w:p>
    <w:p w14:paraId="638DC163" w14:textId="6AD30FD6" w:rsidR="0006424E" w:rsidRDefault="0006424E" w:rsidP="00373AC1">
      <w:pPr>
        <w:rPr>
          <w:rtl/>
        </w:rPr>
      </w:pPr>
    </w:p>
    <w:p w14:paraId="1C27A349" w14:textId="5B3B2FE3" w:rsidR="0006424E" w:rsidRDefault="0006424E" w:rsidP="00373AC1">
      <w:pPr>
        <w:rPr>
          <w:rtl/>
        </w:rPr>
      </w:pPr>
    </w:p>
    <w:p w14:paraId="50652507" w14:textId="3E137D74" w:rsidR="00B25C9C" w:rsidRDefault="00AC4D6A" w:rsidP="00373AC1">
      <w:pPr>
        <w:rPr>
          <w:rtl/>
        </w:rPr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3A2F10D" wp14:editId="7AEDB808">
                <wp:simplePos x="0" y="0"/>
                <wp:positionH relativeFrom="column">
                  <wp:posOffset>-7620</wp:posOffset>
                </wp:positionH>
                <wp:positionV relativeFrom="paragraph">
                  <wp:posOffset>151765</wp:posOffset>
                </wp:positionV>
                <wp:extent cx="6598920" cy="736600"/>
                <wp:effectExtent l="0" t="0" r="0" b="63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920" cy="736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1FFC0" w14:textId="77777777" w:rsidR="00E23278" w:rsidRPr="00E82EE6" w:rsidRDefault="00E23278" w:rsidP="003E503A">
                            <w:pPr>
                              <w:jc w:val="right"/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 w:rsidRPr="00E82EE6"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2</w:t>
                            </w:r>
                          </w:p>
                          <w:p w14:paraId="15AD1F4D" w14:textId="77777777" w:rsidR="00E23278" w:rsidRPr="00B2733F" w:rsidRDefault="00E23278" w:rsidP="003E503A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he-IL"/>
                              </w:rPr>
                              <w:t>כל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he-IL"/>
                              </w:rPr>
                              <w:t>הזכויות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he-IL"/>
                              </w:rPr>
                              <w:t>שמורות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>"</w:t>
                            </w:r>
                            <w:r>
                              <w:rPr>
                                <w:rFonts w:hint="cs"/>
                                <w:rtl/>
                                <w:lang w:bidi="he-IL"/>
                              </w:rPr>
                              <w:t>ה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theme="minorBidi"/>
                                <w:rtl/>
                                <w:lang w:bidi="he-IL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he-IL"/>
                              </w:rPr>
                              <w:t>הרשות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he-IL"/>
                              </w:rPr>
                              <w:t>הארצית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he-IL"/>
                              </w:rPr>
                              <w:t>למדידה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he-IL"/>
                              </w:rPr>
                              <w:t>והערכה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he-IL"/>
                              </w:rPr>
                              <w:t>בחינוך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, </w:t>
                            </w:r>
                            <w:r>
                              <w:rPr>
                                <w:rFonts w:hint="cs"/>
                                <w:rtl/>
                                <w:lang w:bidi="he-IL"/>
                              </w:rPr>
                              <w:t>משרד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3A2F10D" id="Rectangle 23" o:spid="_x0000_s1075" style="position:absolute;margin-left:-.6pt;margin-top:11.95pt;width:519.6pt;height:58pt;z-index:25161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" fillcolor="white [3201]" stroked="f" strokeweight="2pt">
                <v:textbox>
                  <w:txbxContent>
                    <w:p w14:paraId="26B1FFC0" w14:textId="77777777" w:rsidR="00E23278" w:rsidRPr="00E82EE6" w:rsidRDefault="00E23278" w:rsidP="003E503A">
                      <w:pPr>
                        <w:jc w:val="right"/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 w:rsidRPr="00E82EE6"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2</w:t>
                      </w:r>
                    </w:p>
                    <w:p w14:paraId="15AD1F4D" w14:textId="77777777" w:rsidR="00E23278" w:rsidRPr="00B2733F" w:rsidRDefault="00E23278" w:rsidP="003E503A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>
                        <w:rPr>
                          <w:rFonts w:hint="cs"/>
                          <w:rtl/>
                          <w:lang w:bidi="he-IL"/>
                        </w:rPr>
                        <w:t>כל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he-IL"/>
                        </w:rPr>
                        <w:t>הזכויות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he-IL"/>
                        </w:rPr>
                        <w:t>שמורות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rtl/>
                          <w:lang w:bidi="he-IL"/>
                        </w:rPr>
                        <w:t>לראמ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>"</w:t>
                      </w:r>
                      <w:r>
                        <w:rPr>
                          <w:rFonts w:hint="cs"/>
                          <w:rtl/>
                          <w:lang w:bidi="he-IL"/>
                        </w:rPr>
                        <w:t>ה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cstheme="minorBidi"/>
                          <w:rtl/>
                          <w:lang w:bidi="he-IL"/>
                        </w:rPr>
                        <w:t>–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he-IL"/>
                        </w:rPr>
                        <w:t>הרשות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he-IL"/>
                        </w:rPr>
                        <w:t>הארצית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he-IL"/>
                        </w:rPr>
                        <w:t>למדידה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he-IL"/>
                        </w:rPr>
                        <w:t>והערכה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he-IL"/>
                        </w:rPr>
                        <w:t>בחינוך</w:t>
                      </w:r>
                      <w:r>
                        <w:rPr>
                          <w:rFonts w:hint="cs"/>
                          <w:rtl/>
                        </w:rPr>
                        <w:t xml:space="preserve">, </w:t>
                      </w:r>
                      <w:r>
                        <w:rPr>
                          <w:rFonts w:hint="cs"/>
                          <w:rtl/>
                          <w:lang w:bidi="he-IL"/>
                        </w:rPr>
                        <w:t>משרד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fe"/>
        <w:tblpPr w:leftFromText="180" w:rightFromText="180" w:vertAnchor="text" w:horzAnchor="margin" w:tblpXSpec="center" w:tblpY="135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86BC3" w:rsidRPr="00290E2D" w14:paraId="599309A9" w14:textId="77777777" w:rsidTr="00C85C1B">
        <w:trPr>
          <w:trHeight w:val="389"/>
        </w:trPr>
        <w:tc>
          <w:tcPr>
            <w:tcW w:w="10768" w:type="dxa"/>
            <w:tcBorders>
              <w:bottom w:val="single" w:sz="12" w:space="0" w:color="808080" w:themeColor="background1" w:themeShade="80"/>
            </w:tcBorders>
          </w:tcPr>
          <w:p w14:paraId="66647BB7" w14:textId="11115703" w:rsidR="00CE11E4" w:rsidRPr="00E47D9A" w:rsidRDefault="00286BC3" w:rsidP="009F1E46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  <w:rtl/>
                <w:lang w:bidi="he-IL"/>
              </w:rPr>
            </w:pPr>
            <w:r w:rsidRPr="008F5E6E">
              <w:rPr>
                <w:noProof/>
                <w:lang w:bidi="he-IL"/>
              </w:rPr>
              <w:lastRenderedPageBreak/>
              <w:drawing>
                <wp:anchor distT="0" distB="0" distL="114300" distR="114300" simplePos="0" relativeHeight="251554304" behindDoc="0" locked="0" layoutInCell="1" allowOverlap="1" wp14:anchorId="556844E9" wp14:editId="0CB9F306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119380</wp:posOffset>
                  </wp:positionV>
                  <wp:extent cx="523875" cy="326390"/>
                  <wp:effectExtent l="0" t="0" r="0" b="0"/>
                  <wp:wrapSquare wrapText="bothSides"/>
                  <wp:docPr id="290" name="Picture 290" descr="\\corpfsu\homedir$\TomG\מתמטיקה א\תמונות\תמונות 2\Shutterstock_1433528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orpfsu\homedir$\TomG\מתמטיקה א\תמונות\תמונות 2\Shutterstock_143352827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8182" b="93750" l="0" r="89773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9" b="25460"/>
                          <a:stretch/>
                        </pic:blipFill>
                        <pic:spPr bwMode="auto"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משימה 1</w:t>
            </w:r>
            <w:r w:rsidRPr="00911D76"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vertAlign w:val="superscript"/>
                <w:lang w:bidi="he-IL"/>
              </w:rPr>
              <w:sym w:font="Wingdings" w:char="F0AB"/>
            </w:r>
            <w:r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: </w:t>
            </w:r>
            <w:r w:rsidR="00CE11E4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מונים וסופרים </w:t>
            </w:r>
            <w:r w:rsidR="007F47F9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עם אמצעי המחשה</w:t>
            </w:r>
          </w:p>
          <w:p w14:paraId="4F2856B4" w14:textId="4930487A" w:rsidR="00286BC3" w:rsidRPr="00290E2D" w:rsidRDefault="00286BC3" w:rsidP="00286BC3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rtl/>
                <w:lang w:bidi="he-IL"/>
              </w:rPr>
            </w:pPr>
          </w:p>
        </w:tc>
      </w:tr>
      <w:tr w:rsidR="00286BC3" w:rsidRPr="00290E2D" w14:paraId="5FEEB8F3" w14:textId="77777777" w:rsidTr="00C85C1B">
        <w:trPr>
          <w:trHeight w:val="2129"/>
        </w:trPr>
        <w:tc>
          <w:tcPr>
            <w:tcW w:w="10768" w:type="dxa"/>
            <w:tcBorders>
              <w:top w:val="single" w:sz="12" w:space="0" w:color="808080" w:themeColor="background1" w:themeShade="80"/>
              <w:bottom w:val="single" w:sz="36" w:space="0" w:color="BFBFBF" w:themeColor="background1" w:themeShade="BF"/>
            </w:tcBorders>
          </w:tcPr>
          <w:p w14:paraId="73D35DDA" w14:textId="323E9235" w:rsidR="00CE11E4" w:rsidRDefault="00CE11E4" w:rsidP="00697CF5">
            <w:pPr>
              <w:tabs>
                <w:tab w:val="left" w:pos="4250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1C85B2C8" w14:textId="4DFD6E20" w:rsidR="00F000DD" w:rsidRDefault="00FF6052" w:rsidP="00697CF5">
            <w:pPr>
              <w:tabs>
                <w:tab w:val="left" w:pos="4250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 w:rsidRPr="00697CF5">
              <w:rPr>
                <w:rFonts w:ascii="Segoe UI" w:hAnsi="Segoe UI" w:cs="Segoe UI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555328" behindDoc="0" locked="0" layoutInCell="1" allowOverlap="1" wp14:anchorId="52061163" wp14:editId="54ACDC75">
                      <wp:simplePos x="0" y="0"/>
                      <wp:positionH relativeFrom="column">
                        <wp:posOffset>-8818</wp:posOffset>
                      </wp:positionH>
                      <wp:positionV relativeFrom="paragraph">
                        <wp:posOffset>124328</wp:posOffset>
                      </wp:positionV>
                      <wp:extent cx="2786380" cy="657860"/>
                      <wp:effectExtent l="0" t="0" r="0" b="0"/>
                      <wp:wrapNone/>
                      <wp:docPr id="183" name="Group 1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6380" cy="657860"/>
                                <a:chOff x="0" y="0"/>
                                <a:chExt cx="2786764" cy="636023"/>
                              </a:xfrm>
                            </wpg:grpSpPr>
                            <wpg:grpSp>
                              <wpg:cNvPr id="108" name="Group 108"/>
                              <wpg:cNvGrpSpPr/>
                              <wpg:grpSpPr>
                                <a:xfrm>
                                  <a:off x="1555861" y="8467"/>
                                  <a:ext cx="1230903" cy="626530"/>
                                  <a:chOff x="-86694" y="0"/>
                                  <a:chExt cx="1230903" cy="691561"/>
                                </a:xfrm>
                              </wpg:grpSpPr>
                              <wpg:grpSp>
                                <wpg:cNvPr id="319" name="Group 319"/>
                                <wpg:cNvGrpSpPr/>
                                <wpg:grpSpPr>
                                  <a:xfrm>
                                    <a:off x="110067" y="0"/>
                                    <a:ext cx="947842" cy="330200"/>
                                    <a:chOff x="0" y="0"/>
                                    <a:chExt cx="947842" cy="330200"/>
                                  </a:xfrm>
                                </wpg:grpSpPr>
                                <wps:wsp>
                                  <wps:cNvPr id="315" name="Rounded Rectangle 315"/>
                                  <wps:cNvSpPr/>
                                  <wps:spPr>
                                    <a:xfrm>
                                      <a:off x="618066" y="0"/>
                                      <a:ext cx="329776" cy="33020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18" name="Rounded Rectangle 318"/>
                                  <wps:cNvSpPr/>
                                  <wps:spPr>
                                    <a:xfrm>
                                      <a:off x="0" y="0"/>
                                      <a:ext cx="329776" cy="33020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07" name="Group 107"/>
                                <wpg:cNvGrpSpPr/>
                                <wpg:grpSpPr>
                                  <a:xfrm>
                                    <a:off x="-86694" y="342612"/>
                                    <a:ext cx="1230903" cy="348949"/>
                                    <a:chOff x="-86694" y="-80721"/>
                                    <a:chExt cx="1230903" cy="348949"/>
                                  </a:xfrm>
                                </wpg:grpSpPr>
                                <wps:wsp>
                                  <wps:cNvPr id="100" name="Rounded Rectangle 100"/>
                                  <wps:cNvSpPr/>
                                  <wps:spPr>
                                    <a:xfrm>
                                      <a:off x="616248" y="-80721"/>
                                      <a:ext cx="527961" cy="346699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7AA67FA" w14:textId="30CE2C19" w:rsidR="00E23278" w:rsidRPr="00170304" w:rsidRDefault="00E23278" w:rsidP="00170304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נכון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6" name="Rounded Rectangle 106"/>
                                  <wps:cNvSpPr/>
                                  <wps:spPr>
                                    <a:xfrm>
                                      <a:off x="-86694" y="-77008"/>
                                      <a:ext cx="676986" cy="345236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DC80EFE" w14:textId="378DC26B" w:rsidR="00E23278" w:rsidRPr="00170304" w:rsidRDefault="00E23278" w:rsidP="00E373B9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לא נכון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82" name="Group 182"/>
                              <wpg:cNvGrpSpPr/>
                              <wpg:grpSpPr>
                                <a:xfrm>
                                  <a:off x="0" y="0"/>
                                  <a:ext cx="1594485" cy="636023"/>
                                  <a:chOff x="0" y="0"/>
                                  <a:chExt cx="1594485" cy="636023"/>
                                </a:xfrm>
                              </wpg:grpSpPr>
                              <wps:wsp>
                                <wps:cNvPr id="179" name="Rounded Rectangle 179"/>
                                <wps:cNvSpPr/>
                                <wps:spPr>
                                  <a:xfrm>
                                    <a:off x="1151466" y="0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0" name="Rounded Rectangle 180"/>
                                <wps:cNvSpPr/>
                                <wps:spPr>
                                  <a:xfrm>
                                    <a:off x="1020233" y="330200"/>
                                    <a:ext cx="574252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7836368" w14:textId="5DE65132" w:rsidR="00E23278" w:rsidRPr="00170304" w:rsidRDefault="00E23278" w:rsidP="00E86007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אחר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1" name="Straight Connector 181"/>
                                <wps:cNvCnPr/>
                                <wps:spPr>
                                  <a:xfrm flipH="1">
                                    <a:off x="0" y="304800"/>
                                    <a:ext cx="1083733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52061163" id="Group 183" o:spid="_x0000_s1076" style="position:absolute;left:0;text-align:left;margin-left:-.7pt;margin-top:9.8pt;width:219.4pt;height:51.8pt;z-index:251555328;mso-width-relative:margin;mso-height-relative:margin" coordsize="27867,6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">
                      <v:group id="Group 108" o:spid="_x0000_s1077" style="position:absolute;left:15558;top:84;width:12309;height:6265" coordorigin="-866" coordsize="12309,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    <v:group id="Group 319" o:spid="_x0000_s1078" style="position:absolute;left:1100;width:9479;height:3302" coordsize="9478,3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        <v:roundrect id="Rounded Rectangle 315" o:spid="_x0000_s1079" style="position:absolute;left:6180;width:329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" fillcolor="white [3201]" strokecolor="#a5a5a5 [2092]" strokeweight="2pt"/>
                          <v:roundrect id="Rounded Rectangle 318" o:spid="_x0000_s1080" style="position:absolute;width:3297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" fillcolor="white [3201]" strokecolor="#a5a5a5 [2092]" strokeweight="2pt"/>
                        </v:group>
                        <v:group id="Group 107" o:spid="_x0000_s1081" style="position:absolute;left:-866;top:3426;width:12308;height:3489" coordorigin="-866,-807" coordsize="12309,3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    <v:roundrect id="Rounded Rectangle 100" o:spid="_x0000_s1082" style="position:absolute;left:6162;top:-807;width:5280;height:34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" filled="f" stroked="f" strokeweight="2pt">
                            <v:textbox>
                              <w:txbxContent>
                                <w:p w14:paraId="27AA67FA" w14:textId="30CE2C19" w:rsidR="00E23278" w:rsidRPr="00170304" w:rsidRDefault="00E23278" w:rsidP="00170304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>נכון</w:t>
                                  </w:r>
                                </w:p>
                              </w:txbxContent>
                            </v:textbox>
                          </v:roundrect>
                          <v:roundrect id="Rounded Rectangle 106" o:spid="_x0000_s1083" style="position:absolute;left:-866;top:-770;width:6768;height:34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" filled="f" stroked="f" strokeweight="2pt">
                            <v:textbox>
                              <w:txbxContent>
                                <w:p w14:paraId="2DC80EFE" w14:textId="378DC26B" w:rsidR="00E23278" w:rsidRPr="00170304" w:rsidRDefault="00E23278" w:rsidP="00E373B9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>לא נכון</w:t>
                                  </w:r>
                                </w:p>
                              </w:txbxContent>
                            </v:textbox>
                          </v:roundrect>
                        </v:group>
                      </v:group>
                      <v:group id="Group 182" o:spid="_x0000_s1084" style="position:absolute;width:15944;height:6360" coordsize="15944,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      <v:roundrect id="Rounded Rectangle 179" o:spid="_x0000_s1085" style="position:absolute;left:11514;width:3297;height:29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" fillcolor="white [3201]" strokecolor="#a5a5a5 [2092]" strokeweight="2pt"/>
                        <v:roundrect id="Rounded Rectangle 180" o:spid="_x0000_s1086" style="position:absolute;left:10202;top:3302;width:5742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" filled="f" stroked="f" strokeweight="2pt">
                          <v:textbox>
                            <w:txbxContent>
                              <w:p w14:paraId="37836368" w14:textId="5DE65132" w:rsidR="00E23278" w:rsidRPr="00170304" w:rsidRDefault="00E23278" w:rsidP="00E86007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אחר</w:t>
                                </w:r>
                              </w:p>
                            </w:txbxContent>
                          </v:textbox>
                        </v:roundrect>
                        <v:line id="Straight Connector 181" o:spid="_x0000_s1087" style="position:absolute;flip:x;visibility:visible;mso-wrap-style:square" from="0,3048" to="10837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" strokecolor="#7f7f7f [1612]"/>
                      </v:group>
                    </v:group>
                  </w:pict>
                </mc:Fallback>
              </mc:AlternateContent>
            </w:r>
            <w:r w:rsidR="0094786F" w:rsidRPr="00697CF5">
              <w:rPr>
                <w:rFonts w:ascii="Segoe UI" w:hAnsi="Segoe UI" w:cs="Segoe UI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53280" behindDoc="0" locked="0" layoutInCell="1" allowOverlap="1" wp14:anchorId="594F4B73" wp14:editId="069265F3">
                      <wp:simplePos x="0" y="0"/>
                      <wp:positionH relativeFrom="column">
                        <wp:posOffset>2902222</wp:posOffset>
                      </wp:positionH>
                      <wp:positionV relativeFrom="paragraph">
                        <wp:posOffset>65405</wp:posOffset>
                      </wp:positionV>
                      <wp:extent cx="3773170" cy="622300"/>
                      <wp:effectExtent l="0" t="0" r="17780" b="25400"/>
                      <wp:wrapNone/>
                      <wp:docPr id="494" name="Rounded Rectangle 4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73170" cy="6223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A5CFFA" w14:textId="3F0D469A" w:rsidR="00E23278" w:rsidRPr="00E47D9A" w:rsidRDefault="00E23278" w:rsidP="00CE11E4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בבקשה </w:t>
                                  </w:r>
                                  <w:r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ספור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/ספרי</w:t>
                                  </w:r>
                                  <w:r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עד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־10</w:t>
                                  </w:r>
                                  <w:r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בקול רם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594F4B73" id="Rounded Rectangle 494" o:spid="_x0000_s1088" style="position:absolute;left:0;text-align:left;margin-left:228.5pt;margin-top:5.15pt;width:297.1pt;height:49pt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" fillcolor="#d8d8d8 [2732]" strokecolor="#f2f2f2 [3052]" strokeweight="2pt">
                      <v:textbox>
                        <w:txbxContent>
                          <w:p w14:paraId="17A5CFFA" w14:textId="3F0D469A" w:rsidR="00E23278" w:rsidRPr="00E47D9A" w:rsidRDefault="00E23278" w:rsidP="00CE11E4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בבקשה </w:t>
                            </w:r>
                            <w:r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ספור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/ספרי</w:t>
                            </w:r>
                            <w:r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עד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־10</w:t>
                            </w:r>
                            <w:r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בקול רם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8E6832A" w14:textId="54346B13" w:rsidR="00286BC3" w:rsidRDefault="00286BC3" w:rsidP="00697CF5">
            <w:pPr>
              <w:tabs>
                <w:tab w:val="left" w:pos="4250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0F9E2CE2" w14:textId="15B419B0" w:rsidR="0093360A" w:rsidRDefault="0093360A" w:rsidP="00697CF5">
            <w:pPr>
              <w:tabs>
                <w:tab w:val="left" w:pos="4250"/>
                <w:tab w:val="left" w:pos="8725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043881FF" w14:textId="77777777" w:rsidR="00CE11E4" w:rsidRDefault="00CE11E4" w:rsidP="00697CF5">
            <w:pPr>
              <w:tabs>
                <w:tab w:val="left" w:pos="3465"/>
                <w:tab w:val="left" w:pos="4250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65C700B0" w14:textId="289F5270" w:rsidR="00946B5A" w:rsidRPr="00C85C1B" w:rsidRDefault="00946B5A" w:rsidP="00C85C1B">
            <w:pPr>
              <w:tabs>
                <w:tab w:val="left" w:pos="3465"/>
                <w:tab w:val="left" w:pos="4250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71A7F9E4" w14:textId="2C644117" w:rsidR="00CE11E4" w:rsidRPr="00F533AF" w:rsidRDefault="00F000DD" w:rsidP="00C85C1B">
            <w:pPr>
              <w:pStyle w:val="af"/>
              <w:numPr>
                <w:ilvl w:val="0"/>
                <w:numId w:val="43"/>
              </w:numPr>
              <w:tabs>
                <w:tab w:val="left" w:pos="3465"/>
                <w:tab w:val="left" w:pos="4250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  <w:r w:rsidRPr="00F533AF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יש לפזר על השולחן 10 פקקים מסוגים שונים. </w:t>
            </w:r>
          </w:p>
          <w:p w14:paraId="5DFC8B42" w14:textId="27C8D00A" w:rsidR="00286BC3" w:rsidRDefault="00540897" w:rsidP="00697CF5">
            <w:pPr>
              <w:tabs>
                <w:tab w:val="left" w:pos="3465"/>
                <w:tab w:val="left" w:pos="4250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67616" behindDoc="0" locked="0" layoutInCell="1" allowOverlap="1" wp14:anchorId="74F9438A" wp14:editId="395DCEE7">
                      <wp:simplePos x="0" y="0"/>
                      <wp:positionH relativeFrom="column">
                        <wp:posOffset>2897506</wp:posOffset>
                      </wp:positionH>
                      <wp:positionV relativeFrom="paragraph">
                        <wp:posOffset>172374</wp:posOffset>
                      </wp:positionV>
                      <wp:extent cx="3779578" cy="621985"/>
                      <wp:effectExtent l="0" t="0" r="11430" b="26035"/>
                      <wp:wrapNone/>
                      <wp:docPr id="1404" name="Rounded Rectangle 14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79578" cy="62198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F252AC" w14:textId="220A39BB" w:rsidR="00E23278" w:rsidRPr="00E47D9A" w:rsidRDefault="00E23278" w:rsidP="00CE11E4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בבקשה תמנה/תמני את הפקקים שנמצאים מחוץ לקופסה.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74F9438A" id="Rounded Rectangle 1404" o:spid="_x0000_s1089" style="position:absolute;left:0;text-align:left;margin-left:228.15pt;margin-top:13.55pt;width:297.6pt;height:49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" fillcolor="#d8d8d8 [2732]" strokecolor="#f2f2f2 [3052]" strokeweight="2pt">
                      <v:textbox>
                        <w:txbxContent>
                          <w:p w14:paraId="3AF252AC" w14:textId="220A39BB" w:rsidR="00E23278" w:rsidRPr="00E47D9A" w:rsidRDefault="00E23278" w:rsidP="00CE11E4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בבקשה תמנה/תמני את הפקקים שנמצאים מחוץ לקופסה.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BEBD713" w14:textId="45A03974" w:rsidR="00286BC3" w:rsidRDefault="00286BC3" w:rsidP="00697CF5">
            <w:pPr>
              <w:tabs>
                <w:tab w:val="left" w:pos="3465"/>
                <w:tab w:val="left" w:pos="4250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51A6D768" w14:textId="0874C7CB" w:rsidR="00286BC3" w:rsidRDefault="00FF6052" w:rsidP="00697CF5">
            <w:pPr>
              <w:tabs>
                <w:tab w:val="left" w:pos="4250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 w:rsidRPr="00FF6052"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  <w:t>shutterstock_1666348168</w:t>
            </w:r>
            <w:r w:rsidRPr="00FF6052"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  <w:t>_</w:t>
            </w:r>
            <w:r w:rsidRPr="00FF6052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פקקים</w:t>
            </w:r>
          </w:p>
          <w:p w14:paraId="5B5EA3C8" w14:textId="723286F0" w:rsidR="00170304" w:rsidRDefault="00F348CE" w:rsidP="00697CF5">
            <w:pPr>
              <w:tabs>
                <w:tab w:val="left" w:pos="3455"/>
                <w:tab w:val="left" w:pos="4250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  <w:tab/>
            </w:r>
          </w:p>
          <w:p w14:paraId="08A29304" w14:textId="00755F65" w:rsidR="00145BBE" w:rsidRPr="00F348CE" w:rsidRDefault="00145BBE" w:rsidP="00697CF5">
            <w:pPr>
              <w:tabs>
                <w:tab w:val="left" w:pos="3455"/>
                <w:tab w:val="left" w:pos="4250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</w:tr>
      <w:tr w:rsidR="00697CF5" w:rsidRPr="00290E2D" w14:paraId="5324391A" w14:textId="77777777" w:rsidTr="00C85C1B">
        <w:trPr>
          <w:trHeight w:val="2129"/>
        </w:trPr>
        <w:tc>
          <w:tcPr>
            <w:tcW w:w="10768" w:type="dxa"/>
            <w:tcBorders>
              <w:top w:val="single" w:sz="36" w:space="0" w:color="BFBFBF" w:themeColor="background1" w:themeShade="BF"/>
            </w:tcBorders>
          </w:tcPr>
          <w:p w14:paraId="7807D6DF" w14:textId="387FF842" w:rsidR="00C85C1B" w:rsidRDefault="00C85C1B" w:rsidP="00C85C1B">
            <w:pPr>
              <w:tabs>
                <w:tab w:val="left" w:pos="3465"/>
                <w:tab w:val="right" w:pos="10319"/>
              </w:tabs>
              <w:bidi/>
              <w:spacing w:line="360" w:lineRule="atLeast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697CF5">
              <w:rPr>
                <w:rFonts w:ascii="Segoe UI" w:hAnsi="Segoe UI" w:cs="Segoe UI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579904" behindDoc="0" locked="0" layoutInCell="1" allowOverlap="1" wp14:anchorId="6EFA6507" wp14:editId="5ED7538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-711967</wp:posOffset>
                      </wp:positionV>
                      <wp:extent cx="2786380" cy="657860"/>
                      <wp:effectExtent l="0" t="0" r="0" b="0"/>
                      <wp:wrapNone/>
                      <wp:docPr id="1105" name="Group 1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6380" cy="657860"/>
                                <a:chOff x="0" y="0"/>
                                <a:chExt cx="2786764" cy="636023"/>
                              </a:xfrm>
                            </wpg:grpSpPr>
                            <wpg:grpSp>
                              <wpg:cNvPr id="1106" name="Group 1106"/>
                              <wpg:cNvGrpSpPr/>
                              <wpg:grpSpPr>
                                <a:xfrm>
                                  <a:off x="1555861" y="8467"/>
                                  <a:ext cx="1230903" cy="626530"/>
                                  <a:chOff x="-86694" y="0"/>
                                  <a:chExt cx="1230903" cy="691561"/>
                                </a:xfrm>
                              </wpg:grpSpPr>
                              <wpg:grpSp>
                                <wpg:cNvPr id="1107" name="Group 1107"/>
                                <wpg:cNvGrpSpPr/>
                                <wpg:grpSpPr>
                                  <a:xfrm>
                                    <a:off x="110067" y="0"/>
                                    <a:ext cx="947842" cy="330200"/>
                                    <a:chOff x="0" y="0"/>
                                    <a:chExt cx="947842" cy="330200"/>
                                  </a:xfrm>
                                </wpg:grpSpPr>
                                <wps:wsp>
                                  <wps:cNvPr id="1108" name="Rounded Rectangle 1108"/>
                                  <wps:cNvSpPr/>
                                  <wps:spPr>
                                    <a:xfrm>
                                      <a:off x="618066" y="0"/>
                                      <a:ext cx="329776" cy="33020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09" name="Rounded Rectangle 1109"/>
                                  <wps:cNvSpPr/>
                                  <wps:spPr>
                                    <a:xfrm>
                                      <a:off x="0" y="0"/>
                                      <a:ext cx="329776" cy="33020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110" name="Group 1110"/>
                                <wpg:cNvGrpSpPr/>
                                <wpg:grpSpPr>
                                  <a:xfrm>
                                    <a:off x="-86694" y="342612"/>
                                    <a:ext cx="1230903" cy="348949"/>
                                    <a:chOff x="-86694" y="-80721"/>
                                    <a:chExt cx="1230903" cy="348949"/>
                                  </a:xfrm>
                                </wpg:grpSpPr>
                                <wps:wsp>
                                  <wps:cNvPr id="1111" name="Rounded Rectangle 1111"/>
                                  <wps:cNvSpPr/>
                                  <wps:spPr>
                                    <a:xfrm>
                                      <a:off x="616248" y="-80721"/>
                                      <a:ext cx="527961" cy="346699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50CD121" w14:textId="77777777" w:rsidR="00E23278" w:rsidRPr="00170304" w:rsidRDefault="00E23278" w:rsidP="00661B09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נכון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12" name="Rounded Rectangle 1112"/>
                                  <wps:cNvSpPr/>
                                  <wps:spPr>
                                    <a:xfrm>
                                      <a:off x="-86694" y="-77008"/>
                                      <a:ext cx="676986" cy="345236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7BFA02D" w14:textId="77777777" w:rsidR="00E23278" w:rsidRPr="00170304" w:rsidRDefault="00E23278" w:rsidP="00661B09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לא נכון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113" name="Group 1113"/>
                              <wpg:cNvGrpSpPr/>
                              <wpg:grpSpPr>
                                <a:xfrm>
                                  <a:off x="0" y="0"/>
                                  <a:ext cx="1594485" cy="636023"/>
                                  <a:chOff x="0" y="0"/>
                                  <a:chExt cx="1594485" cy="636023"/>
                                </a:xfrm>
                              </wpg:grpSpPr>
                              <wps:wsp>
                                <wps:cNvPr id="1114" name="Rounded Rectangle 1114"/>
                                <wps:cNvSpPr/>
                                <wps:spPr>
                                  <a:xfrm>
                                    <a:off x="1151466" y="0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15" name="Rounded Rectangle 1115"/>
                                <wps:cNvSpPr/>
                                <wps:spPr>
                                  <a:xfrm>
                                    <a:off x="1020233" y="330200"/>
                                    <a:ext cx="574252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D70B93B" w14:textId="77777777" w:rsidR="00E23278" w:rsidRPr="00170304" w:rsidRDefault="00E23278" w:rsidP="00661B09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אחר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16" name="Straight Connector 1116"/>
                                <wps:cNvCnPr/>
                                <wps:spPr>
                                  <a:xfrm flipH="1">
                                    <a:off x="0" y="304800"/>
                                    <a:ext cx="1083733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6EFA6507" id="Group 1105" o:spid="_x0000_s1090" style="position:absolute;left:0;text-align:left;margin-left:-.9pt;margin-top:-56.05pt;width:219.4pt;height:51.8pt;z-index:251579904;mso-width-relative:margin;mso-height-relative:margin" coordsize="27867,6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">
                      <v:group id="Group 1106" o:spid="_x0000_s1091" style="position:absolute;left:15558;top:84;width:12309;height:6265" coordorigin="-866" coordsize="12309,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ls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yiB2zfhBLn/AwAA//8DAFBLAQItABQABgAIAAAAIQDb4fbL7gAAAIUBAAATAAAAAAAAAAAA&#10;AAAAAAAAAABbQ29udGVudF9UeXBlc10ueG1sUEsBAi0AFAAGAAgAAAAhAFr0LFu/AAAAFQEAAAsA&#10;AAAAAAAAAAAAAAAAHwEAAF9yZWxzLy5yZWxzUEsBAi0AFAAGAAgAAAAhAPneWxHEAAAA3QAAAA8A&#10;AAAAAAAAAAAAAAAABwIAAGRycy9kb3ducmV2LnhtbFBLBQYAAAAAAwADALcAAAD4AgAAAAA=&#10;">
                        <v:group id="Group 1107" o:spid="_x0000_s1092" style="position:absolute;left:1100;width:9479;height:3302" coordsize="9478,3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6KxAAAAN0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SfwKv9+EE+TmBwAA//8DAFBLAQItABQABgAIAAAAIQDb4fbL7gAAAIUBAAATAAAAAAAAAAAA&#10;AAAAAAAAAABbQ29udGVudF9UeXBlc10ueG1sUEsBAi0AFAAGAAgAAAAhAFr0LFu/AAAAFQEAAAsA&#10;AAAAAAAAAAAAAAAAHwEAAF9yZWxzLy5yZWxzUEsBAi0AFAAGAAgAAAAhAJaS/orEAAAA3QAAAA8A&#10;AAAAAAAAAAAAAAAABwIAAGRycy9kb3ducmV2LnhtbFBLBQYAAAAAAwADALcAAAD4AgAAAAA=&#10;">
                          <v:roundrect id="Rounded Rectangle 1108" o:spid="_x0000_s1093" style="position:absolute;left:6180;width:329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" fillcolor="white [3201]" strokecolor="#a5a5a5 [2092]" strokeweight="2pt"/>
                          <v:roundrect id="Rounded Rectangle 1109" o:spid="_x0000_s1094" style="position:absolute;width:3297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" fillcolor="white [3201]" strokecolor="#a5a5a5 [2092]" strokeweight="2pt"/>
                        </v:group>
                        <v:group id="Group 1110" o:spid="_x0000_s1095" style="position:absolute;left:-866;top:3426;width:12308;height:3489" coordorigin="-866,-807" coordsize="12309,3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">
                          <v:roundrect id="Rounded Rectangle 1111" o:spid="_x0000_s1096" style="position:absolute;left:6162;top:-807;width:5280;height:34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" filled="f" stroked="f" strokeweight="2pt">
                            <v:textbox>
                              <w:txbxContent>
                                <w:p w14:paraId="150CD121" w14:textId="77777777" w:rsidR="00E23278" w:rsidRPr="00170304" w:rsidRDefault="00E23278" w:rsidP="00661B09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>נכון</w:t>
                                  </w:r>
                                </w:p>
                              </w:txbxContent>
                            </v:textbox>
                          </v:roundrect>
                          <v:roundrect id="Rounded Rectangle 1112" o:spid="_x0000_s1097" style="position:absolute;left:-866;top:-770;width:6768;height:34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" filled="f" stroked="f" strokeweight="2pt">
                            <v:textbox>
                              <w:txbxContent>
                                <w:p w14:paraId="27BFA02D" w14:textId="77777777" w:rsidR="00E23278" w:rsidRPr="00170304" w:rsidRDefault="00E23278" w:rsidP="00661B09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>לא נכון</w:t>
                                  </w:r>
                                </w:p>
                              </w:txbxContent>
                            </v:textbox>
                          </v:roundrect>
                        </v:group>
                      </v:group>
                      <v:group id="Group 1113" o:spid="_x0000_s1098" style="position:absolute;width:15944;height:6360" coordsize="15944,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5UwwAAAN0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crNYHXN/EEuXgCAAD//wMAUEsBAi0AFAAGAAgAAAAhANvh9svuAAAAhQEAABMAAAAAAAAAAAAA&#10;AAAAAAAAAFtDb250ZW50X1R5cGVzXS54bWxQSwECLQAUAAYACAAAACEAWvQsW78AAAAVAQAACwAA&#10;AAAAAAAAAAAAAAAfAQAAX3JlbHMvLnJlbHNQSwECLQAUAAYACAAAACEAbHBuVMMAAADdAAAADwAA&#10;AAAAAAAAAAAAAAAHAgAAZHJzL2Rvd25yZXYueG1sUEsFBgAAAAADAAMAtwAAAPcCAAAAAA==&#10;">
                        <v:roundrect id="Rounded Rectangle 1114" o:spid="_x0000_s1099" style="position:absolute;left:11514;width:3297;height:29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" fillcolor="white [3201]" strokecolor="#a5a5a5 [2092]" strokeweight="2pt"/>
                        <v:roundrect id="Rounded Rectangle 1115" o:spid="_x0000_s1100" style="position:absolute;left:10202;top:3302;width:5742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" filled="f" stroked="f" strokeweight="2pt">
                          <v:textbox>
                            <w:txbxContent>
                              <w:p w14:paraId="7D70B93B" w14:textId="77777777" w:rsidR="00E23278" w:rsidRPr="00170304" w:rsidRDefault="00E23278" w:rsidP="00661B09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אחר</w:t>
                                </w:r>
                              </w:p>
                            </w:txbxContent>
                          </v:textbox>
                        </v:roundrect>
                        <v:line id="Straight Connector 1116" o:spid="_x0000_s1101" style="position:absolute;flip:x;visibility:visible;mso-wrap-style:square" from="0,3048" to="10837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" strokecolor="#7f7f7f [1612]"/>
                      </v:group>
                    </v:group>
                  </w:pict>
                </mc:Fallback>
              </mc:AlternateContent>
            </w:r>
          </w:p>
          <w:p w14:paraId="17A2F68E" w14:textId="05CFDBE9" w:rsidR="00C85C1B" w:rsidRPr="00C85C1B" w:rsidRDefault="00C85C1B" w:rsidP="00C85C1B">
            <w:pPr>
              <w:pStyle w:val="af"/>
              <w:numPr>
                <w:ilvl w:val="0"/>
                <w:numId w:val="43"/>
              </w:numPr>
              <w:tabs>
                <w:tab w:val="left" w:pos="3465"/>
                <w:tab w:val="right" w:pos="10319"/>
              </w:tabs>
              <w:bidi/>
              <w:spacing w:line="360" w:lineRule="atLeast"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  <w:r w:rsidRPr="00F533AF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יש לפזר על השולחן 10 פקקים מסוגים שונים ולשים לידם קופסה ריקה.</w:t>
            </w:r>
            <w:r w:rsidRPr="00C85C1B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</w:p>
          <w:p w14:paraId="61D974EF" w14:textId="059720CA" w:rsidR="00C85C1B" w:rsidRDefault="00C85C1B" w:rsidP="00C85C1B">
            <w:pPr>
              <w:pStyle w:val="af"/>
              <w:tabs>
                <w:tab w:val="left" w:pos="3465"/>
                <w:tab w:val="right" w:pos="10319"/>
              </w:tabs>
              <w:bidi/>
              <w:spacing w:line="360" w:lineRule="atLeast"/>
              <w:ind w:left="360"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6E67DC5F" w14:textId="51B3FA21" w:rsidR="00C85C1B" w:rsidRDefault="00396FFC" w:rsidP="00C85C1B">
            <w:pPr>
              <w:tabs>
                <w:tab w:val="left" w:pos="3465"/>
                <w:tab w:val="right" w:pos="10319"/>
              </w:tabs>
              <w:bidi/>
              <w:spacing w:line="360" w:lineRule="atLeast"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96288" behindDoc="0" locked="0" layoutInCell="1" allowOverlap="1" wp14:anchorId="22E51642" wp14:editId="05AC3332">
                      <wp:simplePos x="0" y="0"/>
                      <wp:positionH relativeFrom="column">
                        <wp:posOffset>2934335</wp:posOffset>
                      </wp:positionH>
                      <wp:positionV relativeFrom="paragraph">
                        <wp:posOffset>91863</wp:posOffset>
                      </wp:positionV>
                      <wp:extent cx="3709035" cy="621665"/>
                      <wp:effectExtent l="0" t="0" r="24765" b="26035"/>
                      <wp:wrapNone/>
                      <wp:docPr id="1503" name="Rounded Rectangle 15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9035" cy="62166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C64F57" w14:textId="77777777" w:rsidR="00E23278" w:rsidRPr="00E47D9A" w:rsidRDefault="00E23278" w:rsidP="00C85C1B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הכנס/הכניסי </w:t>
                                  </w:r>
                                  <w:r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לקופסה 6 פקקים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22E51642" id="Rounded Rectangle 1503" o:spid="_x0000_s1102" style="position:absolute;left:0;text-align:left;margin-left:231.05pt;margin-top:7.25pt;width:292.05pt;height:48.9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" fillcolor="#d8d8d8 [2732]" strokecolor="#f2f2f2 [3052]" strokeweight="2pt">
                      <v:textbox>
                        <w:txbxContent>
                          <w:p w14:paraId="0DC64F57" w14:textId="77777777" w:rsidR="00E23278" w:rsidRPr="00E47D9A" w:rsidRDefault="00E23278" w:rsidP="00C85C1B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הכנס/הכניסי </w:t>
                            </w:r>
                            <w:r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לקופסה 6 פקקים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egoe UI" w:hAnsi="Segoe UI" w:cs="Segoe U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599360" behindDoc="0" locked="0" layoutInCell="1" allowOverlap="1" wp14:anchorId="00178376" wp14:editId="3A34ADC7">
                      <wp:simplePos x="0" y="0"/>
                      <wp:positionH relativeFrom="column">
                        <wp:posOffset>15054</wp:posOffset>
                      </wp:positionH>
                      <wp:positionV relativeFrom="paragraph">
                        <wp:posOffset>154940</wp:posOffset>
                      </wp:positionV>
                      <wp:extent cx="2786380" cy="657860"/>
                      <wp:effectExtent l="0" t="0" r="0" b="0"/>
                      <wp:wrapNone/>
                      <wp:docPr id="1490" name="Group 1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6380" cy="657860"/>
                                <a:chOff x="0" y="0"/>
                                <a:chExt cx="2786764" cy="636023"/>
                              </a:xfrm>
                            </wpg:grpSpPr>
                            <wpg:grpSp>
                              <wpg:cNvPr id="1491" name="Group 1491"/>
                              <wpg:cNvGrpSpPr/>
                              <wpg:grpSpPr>
                                <a:xfrm>
                                  <a:off x="1555861" y="8467"/>
                                  <a:ext cx="1230903" cy="626530"/>
                                  <a:chOff x="-86694" y="0"/>
                                  <a:chExt cx="1230903" cy="691561"/>
                                </a:xfrm>
                              </wpg:grpSpPr>
                              <wpg:grpSp>
                                <wpg:cNvPr id="1492" name="Group 1492"/>
                                <wpg:cNvGrpSpPr/>
                                <wpg:grpSpPr>
                                  <a:xfrm>
                                    <a:off x="110067" y="0"/>
                                    <a:ext cx="947842" cy="330200"/>
                                    <a:chOff x="0" y="0"/>
                                    <a:chExt cx="947842" cy="330200"/>
                                  </a:xfrm>
                                </wpg:grpSpPr>
                                <wps:wsp>
                                  <wps:cNvPr id="1493" name="Rounded Rectangle 1493"/>
                                  <wps:cNvSpPr/>
                                  <wps:spPr>
                                    <a:xfrm>
                                      <a:off x="618066" y="0"/>
                                      <a:ext cx="329776" cy="33020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94" name="Rounded Rectangle 1494"/>
                                  <wps:cNvSpPr/>
                                  <wps:spPr>
                                    <a:xfrm>
                                      <a:off x="0" y="0"/>
                                      <a:ext cx="329776" cy="33020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495" name="Group 1495"/>
                                <wpg:cNvGrpSpPr/>
                                <wpg:grpSpPr>
                                  <a:xfrm>
                                    <a:off x="-86694" y="342612"/>
                                    <a:ext cx="1230903" cy="348949"/>
                                    <a:chOff x="-86694" y="-80721"/>
                                    <a:chExt cx="1230903" cy="348949"/>
                                  </a:xfrm>
                                </wpg:grpSpPr>
                                <wps:wsp>
                                  <wps:cNvPr id="1496" name="Rounded Rectangle 1496"/>
                                  <wps:cNvSpPr/>
                                  <wps:spPr>
                                    <a:xfrm>
                                      <a:off x="616248" y="-80721"/>
                                      <a:ext cx="527961" cy="346699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03E10C5B" w14:textId="77777777" w:rsidR="00E23278" w:rsidRPr="00170304" w:rsidRDefault="00E23278" w:rsidP="00C85C1B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נכון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97" name="Rounded Rectangle 1497"/>
                                  <wps:cNvSpPr/>
                                  <wps:spPr>
                                    <a:xfrm>
                                      <a:off x="-86694" y="-77008"/>
                                      <a:ext cx="676986" cy="345236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BA3A7BE" w14:textId="77777777" w:rsidR="00E23278" w:rsidRPr="00170304" w:rsidRDefault="00E23278" w:rsidP="00C85C1B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לא נכון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498" name="Group 1498"/>
                              <wpg:cNvGrpSpPr/>
                              <wpg:grpSpPr>
                                <a:xfrm>
                                  <a:off x="0" y="0"/>
                                  <a:ext cx="1594485" cy="636023"/>
                                  <a:chOff x="0" y="0"/>
                                  <a:chExt cx="1594485" cy="636023"/>
                                </a:xfrm>
                              </wpg:grpSpPr>
                              <wps:wsp>
                                <wps:cNvPr id="1499" name="Rounded Rectangle 1499"/>
                                <wps:cNvSpPr/>
                                <wps:spPr>
                                  <a:xfrm>
                                    <a:off x="1151466" y="0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00" name="Rounded Rectangle 1500"/>
                                <wps:cNvSpPr/>
                                <wps:spPr>
                                  <a:xfrm>
                                    <a:off x="1020233" y="330200"/>
                                    <a:ext cx="574252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0671612" w14:textId="77777777" w:rsidR="00E23278" w:rsidRPr="00170304" w:rsidRDefault="00E23278" w:rsidP="00C85C1B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אחר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01" name="Straight Connector 1501"/>
                                <wps:cNvCnPr/>
                                <wps:spPr>
                                  <a:xfrm flipH="1">
                                    <a:off x="0" y="304800"/>
                                    <a:ext cx="1083733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00178376" id="Group 1490" o:spid="_x0000_s1103" style="position:absolute;left:0;text-align:left;margin-left:1.2pt;margin-top:12.2pt;width:219.4pt;height:51.8pt;z-index:251599360;mso-width-relative:margin;mso-height-relative:margin" coordsize="27867,6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">
                      <v:group id="Group 1491" o:spid="_x0000_s1104" style="position:absolute;left:15558;top:84;width:12309;height:6265" coordorigin="-866" coordsize="12309,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/Vm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fv2L4+yacIBdPAAAA//8DAFBLAQItABQABgAIAAAAIQDb4fbL7gAAAIUBAAATAAAAAAAAAAAA&#10;AAAAAAAAAABbQ29udGVudF9UeXBlc10ueG1sUEsBAi0AFAAGAAgAAAAhAFr0LFu/AAAAFQEAAAsA&#10;AAAAAAAAAAAAAAAAHwEAAF9yZWxzLy5yZWxzUEsBAi0AFAAGAAgAAAAhAPNT9WbEAAAA3QAAAA8A&#10;AAAAAAAAAAAAAAAABwIAAGRycy9kb3ducmV2LnhtbFBLBQYAAAAAAwADALcAAAD4AgAAAAA=&#10;">
                        <v:group id="Group 1492" o:spid="_x0000_s1105" style="position:absolute;left:1100;width:9479;height:3302" coordsize="9478,3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WsRxAAAAN0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ZP38fw/CacINd/AAAA//8DAFBLAQItABQABgAIAAAAIQDb4fbL7gAAAIUBAAATAAAAAAAAAAAA&#10;AAAAAAAAAABbQ29udGVudF9UeXBlc10ueG1sUEsBAi0AFAAGAAgAAAAhAFr0LFu/AAAAFQEAAAsA&#10;AAAAAAAAAAAAAAAAHwEAAF9yZWxzLy5yZWxzUEsBAi0AFAAGAAgAAAAhAAOBaxHEAAAA3QAAAA8A&#10;AAAAAAAAAAAAAAAABwIAAGRycy9kb3ducmV2LnhtbFBLBQYAAAAAAwADALcAAAD4AgAAAAA=&#10;">
                          <v:roundrect id="Rounded Rectangle 1493" o:spid="_x0000_s1106" style="position:absolute;left:6180;width:329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" fillcolor="white [3201]" strokecolor="#a5a5a5 [2092]" strokeweight="2pt"/>
                          <v:roundrect id="Rounded Rectangle 1494" o:spid="_x0000_s1107" style="position:absolute;width:3297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" fillcolor="white [3201]" strokecolor="#a5a5a5 [2092]" strokeweight="2pt"/>
                        </v:group>
                        <v:group id="Group 1495" o:spid="_x0000_s1108" style="position:absolute;left:-866;top:3426;width:12308;height:3489" coordorigin="-866,-807" coordsize="12309,3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">
                          <v:roundrect id="Rounded Rectangle 1496" o:spid="_x0000_s1109" style="position:absolute;left:6162;top:-807;width:5280;height:34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" filled="f" stroked="f" strokeweight="2pt">
                            <v:textbox>
                              <w:txbxContent>
                                <w:p w14:paraId="03E10C5B" w14:textId="77777777" w:rsidR="00E23278" w:rsidRPr="00170304" w:rsidRDefault="00E23278" w:rsidP="00C85C1B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>נכון</w:t>
                                  </w:r>
                                </w:p>
                              </w:txbxContent>
                            </v:textbox>
                          </v:roundrect>
                          <v:roundrect id="Rounded Rectangle 1497" o:spid="_x0000_s1110" style="position:absolute;left:-866;top:-770;width:6768;height:34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" filled="f" stroked="f" strokeweight="2pt">
                            <v:textbox>
                              <w:txbxContent>
                                <w:p w14:paraId="6BA3A7BE" w14:textId="77777777" w:rsidR="00E23278" w:rsidRPr="00170304" w:rsidRDefault="00E23278" w:rsidP="00C85C1B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>לא נכון</w:t>
                                  </w:r>
                                </w:p>
                              </w:txbxContent>
                            </v:textbox>
                          </v:roundrect>
                        </v:group>
                      </v:group>
                      <v:group id="Group 1498" o:spid="_x0000_s1111" style="position:absolute;width:15944;height:6360" coordsize="15944,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">
                        <v:roundrect id="Rounded Rectangle 1499" o:spid="_x0000_s1112" style="position:absolute;left:11514;width:3297;height:29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" fillcolor="white [3201]" strokecolor="#a5a5a5 [2092]" strokeweight="2pt"/>
                        <v:roundrect id="Rounded Rectangle 1500" o:spid="_x0000_s1113" style="position:absolute;left:10202;top:3302;width:5742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" filled="f" stroked="f" strokeweight="2pt">
                          <v:textbox>
                            <w:txbxContent>
                              <w:p w14:paraId="00671612" w14:textId="77777777" w:rsidR="00E23278" w:rsidRPr="00170304" w:rsidRDefault="00E23278" w:rsidP="00C85C1B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אחר</w:t>
                                </w:r>
                              </w:p>
                            </w:txbxContent>
                          </v:textbox>
                        </v:roundrect>
                        <v:line id="Straight Connector 1501" o:spid="_x0000_s1114" style="position:absolute;flip:x;visibility:visible;mso-wrap-style:square" from="0,3048" to="10837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" strokecolor="#7f7f7f [1612]"/>
                      </v:group>
                    </v:group>
                  </w:pict>
                </mc:Fallback>
              </mc:AlternateContent>
            </w:r>
          </w:p>
          <w:p w14:paraId="217E29C4" w14:textId="77777777" w:rsidR="00C85C1B" w:rsidRDefault="00C85C1B" w:rsidP="00C85C1B">
            <w:pPr>
              <w:tabs>
                <w:tab w:val="left" w:pos="3465"/>
                <w:tab w:val="right" w:pos="10319"/>
              </w:tabs>
              <w:bidi/>
              <w:spacing w:line="360" w:lineRule="atLeast"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0015046C" w14:textId="77777777" w:rsidR="00C85C1B" w:rsidRDefault="00C85C1B" w:rsidP="00C85C1B">
            <w:pPr>
              <w:tabs>
                <w:tab w:val="left" w:pos="3465"/>
                <w:tab w:val="right" w:pos="10319"/>
              </w:tabs>
              <w:bidi/>
              <w:spacing w:line="360" w:lineRule="atLeast"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415749E6" w14:textId="77777777" w:rsidR="00C85C1B" w:rsidRDefault="00C85C1B" w:rsidP="00C85C1B">
            <w:pPr>
              <w:tabs>
                <w:tab w:val="left" w:pos="3465"/>
                <w:tab w:val="right" w:pos="10319"/>
              </w:tabs>
              <w:bidi/>
              <w:spacing w:line="360" w:lineRule="atLeast"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97312" behindDoc="0" locked="0" layoutInCell="1" allowOverlap="1" wp14:anchorId="3DF8F364" wp14:editId="11FB7001">
                      <wp:simplePos x="0" y="0"/>
                      <wp:positionH relativeFrom="column">
                        <wp:posOffset>2931372</wp:posOffset>
                      </wp:positionH>
                      <wp:positionV relativeFrom="paragraph">
                        <wp:posOffset>218863</wp:posOffset>
                      </wp:positionV>
                      <wp:extent cx="3708823" cy="621985"/>
                      <wp:effectExtent l="0" t="0" r="25400" b="26035"/>
                      <wp:wrapNone/>
                      <wp:docPr id="136" name="Rounded Rectangle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8823" cy="62198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DE62D3" w14:textId="77777777" w:rsidR="00E23278" w:rsidRPr="00E47D9A" w:rsidRDefault="00E23278" w:rsidP="00C85C1B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 w:rsidRPr="00E47D9A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כמה פקקים נ</w:t>
                                  </w:r>
                                  <w:r w:rsidRPr="00E47D9A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שארו</w:t>
                                  </w:r>
                                  <w:r w:rsidRPr="00E47D9A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מחוץ לקופסה?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3DF8F364" id="Rounded Rectangle 136" o:spid="_x0000_s1115" style="position:absolute;left:0;text-align:left;margin-left:230.8pt;margin-top:17.25pt;width:292.05pt;height:49pt;z-index:251597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" fillcolor="#d8d8d8 [2732]" strokecolor="#f2f2f2 [3052]" strokeweight="2pt">
                      <v:textbox>
                        <w:txbxContent>
                          <w:p w14:paraId="0BDE62D3" w14:textId="77777777" w:rsidR="00E23278" w:rsidRPr="00E47D9A" w:rsidRDefault="00E23278" w:rsidP="00C85C1B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E47D9A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כמה פקקים נ</w:t>
                            </w:r>
                            <w:r w:rsidRPr="00E47D9A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שארו</w:t>
                            </w:r>
                            <w:r w:rsidRPr="00E47D9A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מחוץ לקופסה?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CBACBE8" w14:textId="77777777" w:rsidR="00C85C1B" w:rsidRDefault="00C85C1B" w:rsidP="00C85C1B">
            <w:pPr>
              <w:tabs>
                <w:tab w:val="left" w:pos="3465"/>
                <w:tab w:val="right" w:pos="10319"/>
              </w:tabs>
              <w:bidi/>
              <w:spacing w:line="360" w:lineRule="atLeast"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01408" behindDoc="0" locked="0" layoutInCell="1" allowOverlap="1" wp14:anchorId="55B53918" wp14:editId="76049F7E">
                      <wp:simplePos x="0" y="0"/>
                      <wp:positionH relativeFrom="column">
                        <wp:posOffset>-6774</wp:posOffset>
                      </wp:positionH>
                      <wp:positionV relativeFrom="paragraph">
                        <wp:posOffset>55251</wp:posOffset>
                      </wp:positionV>
                      <wp:extent cx="2786380" cy="657860"/>
                      <wp:effectExtent l="0" t="0" r="0" b="0"/>
                      <wp:wrapNone/>
                      <wp:docPr id="1508" name="Group 15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6380" cy="657860"/>
                                <a:chOff x="0" y="0"/>
                                <a:chExt cx="2786764" cy="636023"/>
                              </a:xfrm>
                            </wpg:grpSpPr>
                            <wpg:grpSp>
                              <wpg:cNvPr id="1511" name="Group 1511"/>
                              <wpg:cNvGrpSpPr/>
                              <wpg:grpSpPr>
                                <a:xfrm>
                                  <a:off x="1555861" y="8467"/>
                                  <a:ext cx="1230903" cy="626530"/>
                                  <a:chOff x="-86694" y="0"/>
                                  <a:chExt cx="1230903" cy="691561"/>
                                </a:xfrm>
                              </wpg:grpSpPr>
                              <wpg:grpSp>
                                <wpg:cNvPr id="1513" name="Group 1513"/>
                                <wpg:cNvGrpSpPr/>
                                <wpg:grpSpPr>
                                  <a:xfrm>
                                    <a:off x="110067" y="0"/>
                                    <a:ext cx="947842" cy="330200"/>
                                    <a:chOff x="0" y="0"/>
                                    <a:chExt cx="947842" cy="330200"/>
                                  </a:xfrm>
                                </wpg:grpSpPr>
                                <wps:wsp>
                                  <wps:cNvPr id="1514" name="Rounded Rectangle 1514"/>
                                  <wps:cNvSpPr/>
                                  <wps:spPr>
                                    <a:xfrm>
                                      <a:off x="618066" y="0"/>
                                      <a:ext cx="329776" cy="33020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15" name="Rounded Rectangle 1515"/>
                                  <wps:cNvSpPr/>
                                  <wps:spPr>
                                    <a:xfrm>
                                      <a:off x="0" y="0"/>
                                      <a:ext cx="329776" cy="33020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16" name="Group 1516"/>
                                <wpg:cNvGrpSpPr/>
                                <wpg:grpSpPr>
                                  <a:xfrm>
                                    <a:off x="-86694" y="342612"/>
                                    <a:ext cx="1230903" cy="348949"/>
                                    <a:chOff x="-86694" y="-80721"/>
                                    <a:chExt cx="1230903" cy="348949"/>
                                  </a:xfrm>
                                </wpg:grpSpPr>
                                <wps:wsp>
                                  <wps:cNvPr id="1519" name="Rounded Rectangle 1519"/>
                                  <wps:cNvSpPr/>
                                  <wps:spPr>
                                    <a:xfrm>
                                      <a:off x="616248" y="-80721"/>
                                      <a:ext cx="527961" cy="346699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D81EC8E" w14:textId="77777777" w:rsidR="00E23278" w:rsidRPr="00170304" w:rsidRDefault="00E23278" w:rsidP="00C85C1B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נכון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21" name="Rounded Rectangle 1521"/>
                                  <wps:cNvSpPr/>
                                  <wps:spPr>
                                    <a:xfrm>
                                      <a:off x="-86694" y="-77008"/>
                                      <a:ext cx="676986" cy="345236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C5D06EB" w14:textId="77777777" w:rsidR="00E23278" w:rsidRPr="00170304" w:rsidRDefault="00E23278" w:rsidP="00C85C1B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לא נכון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526" name="Group 1526"/>
                              <wpg:cNvGrpSpPr/>
                              <wpg:grpSpPr>
                                <a:xfrm>
                                  <a:off x="0" y="0"/>
                                  <a:ext cx="1594485" cy="636023"/>
                                  <a:chOff x="0" y="0"/>
                                  <a:chExt cx="1594485" cy="636023"/>
                                </a:xfrm>
                              </wpg:grpSpPr>
                              <wps:wsp>
                                <wps:cNvPr id="1529" name="Rounded Rectangle 1529"/>
                                <wps:cNvSpPr/>
                                <wps:spPr>
                                  <a:xfrm>
                                    <a:off x="1151466" y="0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32" name="Rounded Rectangle 1532"/>
                                <wps:cNvSpPr/>
                                <wps:spPr>
                                  <a:xfrm>
                                    <a:off x="1020233" y="330200"/>
                                    <a:ext cx="574252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85B2562" w14:textId="77777777" w:rsidR="00E23278" w:rsidRPr="00170304" w:rsidRDefault="00E23278" w:rsidP="00C85C1B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אחר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33" name="Straight Connector 1533"/>
                                <wps:cNvCnPr/>
                                <wps:spPr>
                                  <a:xfrm flipH="1">
                                    <a:off x="0" y="304800"/>
                                    <a:ext cx="1083733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55B53918" id="Group 1508" o:spid="_x0000_s1116" style="position:absolute;left:0;text-align:left;margin-left:-.55pt;margin-top:4.35pt;width:219.4pt;height:51.8pt;z-index:251601408;mso-width-relative:margin;mso-height-relative:margin" coordsize="27867,6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">
                      <v:group id="Group 1511" o:spid="_x0000_s1117" style="position:absolute;left:15558;top:84;width:12309;height:6265" coordorigin="-866" coordsize="12309,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">
                        <v:group id="Group 1513" o:spid="_x0000_s1118" style="position:absolute;left:1100;width:9479;height:3302" coordsize="9478,3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8JN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H8WT+H5TThBrv8BAAD//wMAUEsBAi0AFAAGAAgAAAAhANvh9svuAAAAhQEAABMAAAAAAAAAAAAA&#10;AAAAAAAAAFtDb250ZW50X1R5cGVzXS54bWxQSwECLQAUAAYACAAAACEAWvQsW78AAAAVAQAACwAA&#10;AAAAAAAAAAAAAAAfAQAAX3JlbHMvLnJlbHNQSwECLQAUAAYACAAAACEAd//CTcMAAADdAAAADwAA&#10;AAAAAAAAAAAAAAAHAgAAZHJzL2Rvd25yZXYueG1sUEsFBgAAAAADAAMAtwAAAPcCAAAAAA==&#10;">
                          <v:roundrect id="Rounded Rectangle 1514" o:spid="_x0000_s1119" style="position:absolute;left:6180;width:329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" fillcolor="white [3201]" strokecolor="#a5a5a5 [2092]" strokeweight="2pt"/>
                          <v:roundrect id="Rounded Rectangle 1515" o:spid="_x0000_s1120" style="position:absolute;width:3297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" fillcolor="white [3201]" strokecolor="#a5a5a5 [2092]" strokeweight="2pt"/>
                        </v:group>
                        <v:group id="Group 1516" o:spid="_x0000_s1121" style="position:absolute;left:-866;top:3426;width:12308;height:3489" coordorigin="-866,-807" coordsize="12309,3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GHV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4snsPzm3CCXD0AAAD//wMAUEsBAi0AFAAGAAgAAAAhANvh9svuAAAAhQEAABMAAAAAAAAAAAAA&#10;AAAAAAAAAFtDb250ZW50X1R5cGVzXS54bWxQSwECLQAUAAYACAAAACEAWvQsW78AAAAVAQAACwAA&#10;AAAAAAAAAAAAAAAfAQAAX3JlbHMvLnJlbHNQSwECLQAUAAYACAAAACEAZ4hh1cMAAADdAAAADwAA&#10;AAAAAAAAAAAAAAAHAgAAZHJzL2Rvd25yZXYueG1sUEsFBgAAAAADAAMAtwAAAPcCAAAAAA==&#10;">
                          <v:roundrect id="Rounded Rectangle 1519" o:spid="_x0000_s1122" style="position:absolute;left:6162;top:-807;width:5280;height:34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" filled="f" stroked="f" strokeweight="2pt">
                            <v:textbox>
                              <w:txbxContent>
                                <w:p w14:paraId="6D81EC8E" w14:textId="77777777" w:rsidR="00E23278" w:rsidRPr="00170304" w:rsidRDefault="00E23278" w:rsidP="00C85C1B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>נכון</w:t>
                                  </w:r>
                                </w:p>
                              </w:txbxContent>
                            </v:textbox>
                          </v:roundrect>
                          <v:roundrect id="Rounded Rectangle 1521" o:spid="_x0000_s1123" style="position:absolute;left:-866;top:-770;width:6768;height:34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" filled="f" stroked="f" strokeweight="2pt">
                            <v:textbox>
                              <w:txbxContent>
                                <w:p w14:paraId="2C5D06EB" w14:textId="77777777" w:rsidR="00E23278" w:rsidRPr="00170304" w:rsidRDefault="00E23278" w:rsidP="00C85C1B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>לא נכון</w:t>
                                  </w:r>
                                </w:p>
                              </w:txbxContent>
                            </v:textbox>
                          </v:roundrect>
                        </v:group>
                      </v:group>
                      <v:group id="Group 1526" o:spid="_x0000_s1124" style="position:absolute;width:15944;height:6360" coordsize="15944,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Kto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T1Yp3L4JJ8jNFQAA//8DAFBLAQItABQABgAIAAAAIQDb4fbL7gAAAIUBAAATAAAAAAAAAAAA&#10;AAAAAAAAAABbQ29udGVudF9UeXBlc10ueG1sUEsBAi0AFAAGAAgAAAAhAFr0LFu/AAAAFQEAAAsA&#10;AAAAAAAAAAAAAAAAHwEAAF9yZWxzLy5yZWxzUEsBAi0AFAAGAAgAAAAhAKnkq2jEAAAA3QAAAA8A&#10;AAAAAAAAAAAAAAAABwIAAGRycy9kb3ducmV2LnhtbFBLBQYAAAAAAwADALcAAAD4AgAAAAA=&#10;">
                        <v:roundrect id="Rounded Rectangle 1529" o:spid="_x0000_s1125" style="position:absolute;left:11514;width:3297;height:29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" fillcolor="white [3201]" strokecolor="#a5a5a5 [2092]" strokeweight="2pt"/>
                        <v:roundrect id="Rounded Rectangle 1532" o:spid="_x0000_s1126" style="position:absolute;left:10202;top:3302;width:5742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" filled="f" stroked="f" strokeweight="2pt">
                          <v:textbox>
                            <w:txbxContent>
                              <w:p w14:paraId="185B2562" w14:textId="77777777" w:rsidR="00E23278" w:rsidRPr="00170304" w:rsidRDefault="00E23278" w:rsidP="00C85C1B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אחר</w:t>
                                </w:r>
                              </w:p>
                            </w:txbxContent>
                          </v:textbox>
                        </v:roundrect>
                        <v:line id="Straight Connector 1533" o:spid="_x0000_s1127" style="position:absolute;flip:x;visibility:visible;mso-wrap-style:square" from="0,3048" to="10837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" strokecolor="#7f7f7f [1612]"/>
                      </v:group>
                    </v:group>
                  </w:pict>
                </mc:Fallback>
              </mc:AlternateContent>
            </w:r>
          </w:p>
          <w:p w14:paraId="352D521B" w14:textId="77777777" w:rsidR="00C85C1B" w:rsidRPr="00F348CE" w:rsidRDefault="00C85C1B" w:rsidP="00C85C1B">
            <w:pPr>
              <w:tabs>
                <w:tab w:val="left" w:pos="3465"/>
                <w:tab w:val="right" w:pos="10319"/>
              </w:tabs>
              <w:bidi/>
              <w:spacing w:line="360" w:lineRule="atLeast"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26B3B2F2" w14:textId="77777777" w:rsidR="00C85C1B" w:rsidRPr="0093360A" w:rsidRDefault="00C85C1B" w:rsidP="00C85C1B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  <w:p w14:paraId="56E4BF49" w14:textId="4F09CE8C" w:rsidR="00C85C1B" w:rsidRDefault="00396FFC" w:rsidP="00C85C1B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 wp14:anchorId="75D6AA13" wp14:editId="2A678967">
                      <wp:simplePos x="0" y="0"/>
                      <wp:positionH relativeFrom="column">
                        <wp:posOffset>2931372</wp:posOffset>
                      </wp:positionH>
                      <wp:positionV relativeFrom="paragraph">
                        <wp:posOffset>151342</wp:posOffset>
                      </wp:positionV>
                      <wp:extent cx="3705436" cy="621665"/>
                      <wp:effectExtent l="0" t="0" r="28575" b="26035"/>
                      <wp:wrapNone/>
                      <wp:docPr id="220" name="Rounded Rectangle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5436" cy="62166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4E7409" w14:textId="6434CF87" w:rsidR="00E23278" w:rsidRDefault="00E23278" w:rsidP="002A119F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המשך/המשיכי לספור מ</w:t>
                                  </w:r>
                                  <w:r w:rsidRPr="00E47D9A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כמות הפקקים</w:t>
                                  </w:r>
                                </w:p>
                                <w:p w14:paraId="70C635D6" w14:textId="78E959F5" w:rsidR="00E23278" w:rsidRPr="00E47D9A" w:rsidRDefault="00E23278" w:rsidP="00C85C1B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שאמרת ועד 10.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75D6AA13" id="Rounded Rectangle 220" o:spid="_x0000_s1128" style="position:absolute;left:0;text-align:left;margin-left:230.8pt;margin-top:11.9pt;width:291.75pt;height:48.95pt;z-index:25159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" fillcolor="#d8d8d8 [2732]" strokecolor="#f2f2f2 [3052]" strokeweight="2pt">
                      <v:textbox>
                        <w:txbxContent>
                          <w:p w14:paraId="244E7409" w14:textId="6434CF87" w:rsidR="00E23278" w:rsidRDefault="00E23278" w:rsidP="002A119F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המשך/המשיכי לספור מ</w:t>
                            </w:r>
                            <w:r w:rsidRPr="00E47D9A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כמות הפקקים</w:t>
                            </w:r>
                          </w:p>
                          <w:p w14:paraId="70C635D6" w14:textId="78E959F5" w:rsidR="00E23278" w:rsidRPr="00E47D9A" w:rsidRDefault="00E23278" w:rsidP="00C85C1B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שאמרת ועד 10.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egoe UI" w:hAnsi="Segoe UI" w:cs="Segoe U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00384" behindDoc="0" locked="0" layoutInCell="1" allowOverlap="1" wp14:anchorId="01FB615F" wp14:editId="610F0C28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183383</wp:posOffset>
                      </wp:positionV>
                      <wp:extent cx="2786380" cy="657860"/>
                      <wp:effectExtent l="0" t="0" r="0" b="0"/>
                      <wp:wrapNone/>
                      <wp:docPr id="1534" name="Group 15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6380" cy="657860"/>
                                <a:chOff x="0" y="0"/>
                                <a:chExt cx="2786764" cy="636023"/>
                              </a:xfrm>
                            </wpg:grpSpPr>
                            <wpg:grpSp>
                              <wpg:cNvPr id="1535" name="Group 1535"/>
                              <wpg:cNvGrpSpPr/>
                              <wpg:grpSpPr>
                                <a:xfrm>
                                  <a:off x="1555861" y="8467"/>
                                  <a:ext cx="1230903" cy="626530"/>
                                  <a:chOff x="-86694" y="0"/>
                                  <a:chExt cx="1230903" cy="691561"/>
                                </a:xfrm>
                              </wpg:grpSpPr>
                              <wpg:grpSp>
                                <wpg:cNvPr id="198" name="Group 198"/>
                                <wpg:cNvGrpSpPr/>
                                <wpg:grpSpPr>
                                  <a:xfrm>
                                    <a:off x="110067" y="0"/>
                                    <a:ext cx="947842" cy="330200"/>
                                    <a:chOff x="0" y="0"/>
                                    <a:chExt cx="947842" cy="330200"/>
                                  </a:xfrm>
                                </wpg:grpSpPr>
                                <wps:wsp>
                                  <wps:cNvPr id="199" name="Rounded Rectangle 199"/>
                                  <wps:cNvSpPr/>
                                  <wps:spPr>
                                    <a:xfrm>
                                      <a:off x="618066" y="0"/>
                                      <a:ext cx="329776" cy="33020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0" name="Rounded Rectangle 200"/>
                                  <wps:cNvSpPr/>
                                  <wps:spPr>
                                    <a:xfrm>
                                      <a:off x="0" y="0"/>
                                      <a:ext cx="329776" cy="33020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1" name="Group 201"/>
                                <wpg:cNvGrpSpPr/>
                                <wpg:grpSpPr>
                                  <a:xfrm>
                                    <a:off x="-86694" y="342612"/>
                                    <a:ext cx="1230903" cy="348949"/>
                                    <a:chOff x="-86694" y="-80721"/>
                                    <a:chExt cx="1230903" cy="348949"/>
                                  </a:xfrm>
                                </wpg:grpSpPr>
                                <wps:wsp>
                                  <wps:cNvPr id="214" name="Rounded Rectangle 214"/>
                                  <wps:cNvSpPr/>
                                  <wps:spPr>
                                    <a:xfrm>
                                      <a:off x="616248" y="-80721"/>
                                      <a:ext cx="527961" cy="346699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0898E052" w14:textId="77777777" w:rsidR="00E23278" w:rsidRPr="00170304" w:rsidRDefault="00E23278" w:rsidP="00C85C1B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נכון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5" name="Rounded Rectangle 215"/>
                                  <wps:cNvSpPr/>
                                  <wps:spPr>
                                    <a:xfrm>
                                      <a:off x="-86694" y="-77008"/>
                                      <a:ext cx="676986" cy="345236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8B02DE3" w14:textId="77777777" w:rsidR="00E23278" w:rsidRPr="00170304" w:rsidRDefault="00E23278" w:rsidP="00C85C1B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לא נכון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16" name="Group 216"/>
                              <wpg:cNvGrpSpPr/>
                              <wpg:grpSpPr>
                                <a:xfrm>
                                  <a:off x="0" y="0"/>
                                  <a:ext cx="1594485" cy="636023"/>
                                  <a:chOff x="0" y="0"/>
                                  <a:chExt cx="1594485" cy="636023"/>
                                </a:xfrm>
                              </wpg:grpSpPr>
                              <wps:wsp>
                                <wps:cNvPr id="217" name="Rounded Rectangle 217"/>
                                <wps:cNvSpPr/>
                                <wps:spPr>
                                  <a:xfrm>
                                    <a:off x="1151466" y="0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8" name="Rounded Rectangle 218"/>
                                <wps:cNvSpPr/>
                                <wps:spPr>
                                  <a:xfrm>
                                    <a:off x="1020233" y="330200"/>
                                    <a:ext cx="574252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97F5BE6" w14:textId="77777777" w:rsidR="00E23278" w:rsidRPr="00170304" w:rsidRDefault="00E23278" w:rsidP="00C85C1B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אחר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9" name="Straight Connector 219"/>
                                <wps:cNvCnPr/>
                                <wps:spPr>
                                  <a:xfrm flipH="1">
                                    <a:off x="0" y="304800"/>
                                    <a:ext cx="1083733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01FB615F" id="Group 1534" o:spid="_x0000_s1129" style="position:absolute;left:0;text-align:left;margin-left:-.85pt;margin-top:14.45pt;width:219.4pt;height:51.8pt;z-index:251600384;mso-width-relative:margin;mso-height-relative:margin" coordsize="27867,6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">
                      <v:group id="Group 1535" o:spid="_x0000_s1130" style="position:absolute;left:15558;top:84;width:12309;height:6265" coordorigin="-866" coordsize="12309,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6PC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yTeD3m3CCXL4BAAD//wMAUEsBAi0AFAAGAAgAAAAhANvh9svuAAAAhQEAABMAAAAAAAAAAAAA&#10;AAAAAAAAAFtDb250ZW50X1R5cGVzXS54bWxQSwECLQAUAAYACAAAACEAWvQsW78AAAAVAQAACwAA&#10;AAAAAAAAAAAAAAAfAQAAX3JlbHMvLnJlbHNQSwECLQAUAAYACAAAACEA3O+jwsMAAADdAAAADwAA&#10;AAAAAAAAAAAAAAAHAgAAZHJzL2Rvd25yZXYueG1sUEsFBgAAAAADAAMAtwAAAPcCAAAAAA==&#10;">
                        <v:group id="Group 198" o:spid="_x0000_s1131" style="position:absolute;left:1100;width:9479;height:3302" coordsize="9478,3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      <v:roundrect id="Rounded Rectangle 199" o:spid="_x0000_s1132" style="position:absolute;left:6180;width:329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" fillcolor="white [3201]" strokecolor="#a5a5a5 [2092]" strokeweight="2pt"/>
                          <v:roundrect id="Rounded Rectangle 200" o:spid="_x0000_s1133" style="position:absolute;width:3297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" fillcolor="white [3201]" strokecolor="#a5a5a5 [2092]" strokeweight="2pt"/>
                        </v:group>
                        <v:group id="Group 201" o:spid="_x0000_s1134" style="position:absolute;left:-866;top:3426;width:12308;height:3489" coordorigin="-866,-807" coordsize="12309,3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      <v:roundrect id="Rounded Rectangle 214" o:spid="_x0000_s1135" style="position:absolute;left:6162;top:-807;width:5280;height:34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" filled="f" stroked="f" strokeweight="2pt">
                            <v:textbox>
                              <w:txbxContent>
                                <w:p w14:paraId="0898E052" w14:textId="77777777" w:rsidR="00E23278" w:rsidRPr="00170304" w:rsidRDefault="00E23278" w:rsidP="00C85C1B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>נכון</w:t>
                                  </w:r>
                                </w:p>
                              </w:txbxContent>
                            </v:textbox>
                          </v:roundrect>
                          <v:roundrect id="Rounded Rectangle 215" o:spid="_x0000_s1136" style="position:absolute;left:-866;top:-770;width:6768;height:34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" filled="f" stroked="f" strokeweight="2pt">
                            <v:textbox>
                              <w:txbxContent>
                                <w:p w14:paraId="68B02DE3" w14:textId="77777777" w:rsidR="00E23278" w:rsidRPr="00170304" w:rsidRDefault="00E23278" w:rsidP="00C85C1B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>לא נכון</w:t>
                                  </w:r>
                                </w:p>
                              </w:txbxContent>
                            </v:textbox>
                          </v:roundrect>
                        </v:group>
                      </v:group>
                      <v:group id="Group 216" o:spid="_x0000_s1137" style="position:absolute;width:15944;height:6360" coordsize="15944,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      <v:roundrect id="Rounded Rectangle 217" o:spid="_x0000_s1138" style="position:absolute;left:11514;width:3297;height:29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" fillcolor="white [3201]" strokecolor="#a5a5a5 [2092]" strokeweight="2pt"/>
                        <v:roundrect id="Rounded Rectangle 218" o:spid="_x0000_s1139" style="position:absolute;left:10202;top:3302;width:5742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" filled="f" stroked="f" strokeweight="2pt">
                          <v:textbox>
                            <w:txbxContent>
                              <w:p w14:paraId="497F5BE6" w14:textId="77777777" w:rsidR="00E23278" w:rsidRPr="00170304" w:rsidRDefault="00E23278" w:rsidP="00C85C1B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אחר</w:t>
                                </w:r>
                              </w:p>
                            </w:txbxContent>
                          </v:textbox>
                        </v:roundrect>
                        <v:line id="Straight Connector 219" o:spid="_x0000_s1140" style="position:absolute;flip:x;visibility:visible;mso-wrap-style:square" from="0,3048" to="10837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" strokecolor="#7f7f7f [1612]"/>
                      </v:group>
                    </v:group>
                  </w:pict>
                </mc:Fallback>
              </mc:AlternateContent>
            </w:r>
          </w:p>
          <w:p w14:paraId="208B3767" w14:textId="661CE33A" w:rsidR="00C85C1B" w:rsidRPr="00170304" w:rsidRDefault="00C85C1B" w:rsidP="00C85C1B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  <w:p w14:paraId="17D922C4" w14:textId="70539AB6" w:rsidR="00C85C1B" w:rsidRDefault="00C85C1B" w:rsidP="00C85C1B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  <w:p w14:paraId="2C805AB2" w14:textId="6C1B2048" w:rsidR="006A03B1" w:rsidRDefault="006A03B1" w:rsidP="006A03B1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</w:tc>
      </w:tr>
    </w:tbl>
    <w:p w14:paraId="0E149670" w14:textId="31B1038C" w:rsidR="00286BC3" w:rsidRPr="00882F4F" w:rsidRDefault="002A085C" w:rsidP="001606A6">
      <w:pPr>
        <w:rPr>
          <w:sz w:val="10"/>
          <w:szCs w:val="10"/>
          <w:rtl/>
        </w:rPr>
      </w:pPr>
      <w:r>
        <w:rPr>
          <w:rFonts w:ascii="Segoe UI Semilight" w:hAnsi="Segoe UI Semilight" w:cs="Segoe UI Semilight"/>
          <w:b/>
          <w:bCs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 wp14:anchorId="2C9D3C42" wp14:editId="19524F46">
                <wp:simplePos x="0" y="0"/>
                <wp:positionH relativeFrom="column">
                  <wp:posOffset>-1090930</wp:posOffset>
                </wp:positionH>
                <wp:positionV relativeFrom="paragraph">
                  <wp:posOffset>-612140</wp:posOffset>
                </wp:positionV>
                <wp:extent cx="8153400" cy="11016615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0" cy="11016615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9F2F6D8" id="Rectangle 27" o:spid="_x0000_s1026" style="position:absolute;left:0;text-align:left;margin-left:-85.9pt;margin-top:-48.2pt;width:642pt;height:867.45pt;z-index:-25133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" fillcolor="#fffaeb" stroked="f" strokeweight="2pt"/>
            </w:pict>
          </mc:Fallback>
        </mc:AlternateContent>
      </w:r>
    </w:p>
    <w:p w14:paraId="5D800D51" w14:textId="28719E67" w:rsidR="005B0FBB" w:rsidRDefault="002A085C" w:rsidP="00396FFC">
      <w:pPr>
        <w:tabs>
          <w:tab w:val="right" w:pos="3402"/>
        </w:tabs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14B8239B" wp14:editId="05B7E3C2">
                <wp:simplePos x="0" y="0"/>
                <wp:positionH relativeFrom="column">
                  <wp:posOffset>-316230</wp:posOffset>
                </wp:positionH>
                <wp:positionV relativeFrom="paragraph">
                  <wp:posOffset>8712835</wp:posOffset>
                </wp:positionV>
                <wp:extent cx="6891020" cy="736600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102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D4046" w14:textId="77777777" w:rsidR="00E23278" w:rsidRPr="00E82EE6" w:rsidRDefault="00E23278" w:rsidP="003E503A">
                            <w:pPr>
                              <w:bidi/>
                              <w:jc w:val="right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rtl/>
                              </w:rPr>
                            </w:pPr>
                            <w:r w:rsidRPr="00E82EE6"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3</w:t>
                            </w:r>
                          </w:p>
                          <w:p w14:paraId="3D77A07C" w14:textId="77777777" w:rsidR="00E23278" w:rsidRPr="00B2733F" w:rsidRDefault="00E23278" w:rsidP="003E503A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4B8239B" id="Rectangle 34" o:spid="_x0000_s1141" style="position:absolute;margin-left:-24.9pt;margin-top:686.05pt;width:542.6pt;height:58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" filled="f" stroked="f" strokeweight="2pt">
                <v:textbox>
                  <w:txbxContent>
                    <w:p w14:paraId="3D5D4046" w14:textId="77777777" w:rsidR="00E23278" w:rsidRPr="00E82EE6" w:rsidRDefault="00E23278" w:rsidP="003E503A">
                      <w:pPr>
                        <w:bidi/>
                        <w:jc w:val="right"/>
                        <w:rPr>
                          <w:rFonts w:ascii="Segoe UI Semibold" w:hAnsi="Segoe UI Semibold" w:cs="Segoe UI Semibold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rtl/>
                        </w:rPr>
                      </w:pPr>
                      <w:r w:rsidRPr="00E82EE6"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3</w:t>
                      </w:r>
                    </w:p>
                    <w:p w14:paraId="3D77A07C" w14:textId="77777777" w:rsidR="00E23278" w:rsidRPr="00B2733F" w:rsidRDefault="00E23278" w:rsidP="003E503A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fe"/>
        <w:bidiVisual/>
        <w:tblW w:w="10868" w:type="dxa"/>
        <w:tblInd w:w="-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5532"/>
        <w:gridCol w:w="1418"/>
        <w:gridCol w:w="1417"/>
        <w:gridCol w:w="1561"/>
      </w:tblGrid>
      <w:tr w:rsidR="002A085C" w14:paraId="1FDDC451" w14:textId="77777777" w:rsidTr="002A085C">
        <w:tc>
          <w:tcPr>
            <w:tcW w:w="6472" w:type="dxa"/>
            <w:gridSpan w:val="2"/>
            <w:shd w:val="clear" w:color="auto" w:fill="B8CCE4" w:themeFill="accent1" w:themeFillTint="66"/>
          </w:tcPr>
          <w:p w14:paraId="254577C2" w14:textId="55ECA5EA" w:rsidR="002A085C" w:rsidRPr="00393C39" w:rsidRDefault="002A085C" w:rsidP="002A085C">
            <w:pPr>
              <w:pStyle w:val="af"/>
              <w:bidi/>
              <w:ind w:left="0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נושא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7510085E" w14:textId="77777777" w:rsidR="002A085C" w:rsidRPr="00393C39" w:rsidRDefault="002A085C" w:rsidP="002A08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נכון</w:t>
            </w:r>
          </w:p>
        </w:tc>
        <w:tc>
          <w:tcPr>
            <w:tcW w:w="1417" w:type="dxa"/>
            <w:shd w:val="clear" w:color="auto" w:fill="B8CCE4" w:themeFill="accent1" w:themeFillTint="66"/>
          </w:tcPr>
          <w:p w14:paraId="031DF583" w14:textId="77777777" w:rsidR="002A085C" w:rsidRPr="00393C39" w:rsidRDefault="002A085C" w:rsidP="002A08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חלקי</w:t>
            </w:r>
          </w:p>
        </w:tc>
        <w:tc>
          <w:tcPr>
            <w:tcW w:w="1561" w:type="dxa"/>
            <w:shd w:val="clear" w:color="auto" w:fill="B8CCE4" w:themeFill="accent1" w:themeFillTint="66"/>
          </w:tcPr>
          <w:p w14:paraId="2F6063B4" w14:textId="77777777" w:rsidR="002A085C" w:rsidRPr="00393C39" w:rsidRDefault="002A085C" w:rsidP="002A08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לא נכון</w:t>
            </w:r>
          </w:p>
        </w:tc>
      </w:tr>
      <w:tr w:rsidR="002A085C" w14:paraId="48A1224C" w14:textId="77777777" w:rsidTr="002A085C">
        <w:tc>
          <w:tcPr>
            <w:tcW w:w="6472" w:type="dxa"/>
            <w:gridSpan w:val="2"/>
          </w:tcPr>
          <w:p w14:paraId="19C10C54" w14:textId="1C4F164A" w:rsidR="002A085C" w:rsidRPr="00B52559" w:rsidRDefault="002A085C" w:rsidP="002A085C">
            <w:p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B52559">
              <w:rPr>
                <w:rFonts w:ascii="Segoe UI Semilight" w:hAnsi="Segoe UI Semilight" w:cs="Segoe UI Semilight" w:hint="cs"/>
                <w:sz w:val="22"/>
                <w:szCs w:val="22"/>
                <w:rtl/>
                <w:lang w:bidi="he-IL"/>
              </w:rPr>
              <w:t>ספירה עד־10</w:t>
            </w:r>
          </w:p>
        </w:tc>
        <w:tc>
          <w:tcPr>
            <w:tcW w:w="1418" w:type="dxa"/>
          </w:tcPr>
          <w:p w14:paraId="1E02AF23" w14:textId="631809A0" w:rsidR="002A085C" w:rsidRPr="00837642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417" w:type="dxa"/>
          </w:tcPr>
          <w:p w14:paraId="6805832A" w14:textId="3B9E3512" w:rsidR="002A085C" w:rsidRPr="005E3CD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561" w:type="dxa"/>
          </w:tcPr>
          <w:p w14:paraId="3685DDF7" w14:textId="2128B4E9" w:rsidR="002A085C" w:rsidRPr="005E3CD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521186" w14:paraId="1D56FC81" w14:textId="77777777" w:rsidTr="001F4C5C">
        <w:tc>
          <w:tcPr>
            <w:tcW w:w="10868" w:type="dxa"/>
            <w:gridSpan w:val="5"/>
          </w:tcPr>
          <w:p w14:paraId="13D995DD" w14:textId="635F62CB" w:rsidR="00521186" w:rsidRPr="00521186" w:rsidRDefault="00521186" w:rsidP="00521186">
            <w:p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7E5950"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חמשת</w:t>
            </w:r>
            <w:r w:rsidRPr="007E5950">
              <w:rPr>
                <w:rFonts w:ascii="Segoe UI" w:hAnsi="Segoe UI" w:cs="Segoe UI"/>
                <w:b/>
                <w:bCs/>
                <w:sz w:val="22"/>
                <w:szCs w:val="22"/>
                <w:rtl/>
                <w:lang w:bidi="he-IL"/>
              </w:rPr>
              <w:t xml:space="preserve"> עקרונות המנייה</w:t>
            </w:r>
            <w:r w:rsidRPr="007E5950"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 xml:space="preserve"> (במנייה עד־10)</w:t>
            </w:r>
            <w:r w:rsidRPr="005E3CDC">
              <w:rPr>
                <w:noProof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40672" behindDoc="0" locked="0" layoutInCell="1" allowOverlap="1" wp14:anchorId="24825F57" wp14:editId="7AA94D35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3115310</wp:posOffset>
                      </wp:positionV>
                      <wp:extent cx="1602546" cy="619548"/>
                      <wp:effectExtent l="0" t="0" r="0" b="0"/>
                      <wp:wrapNone/>
                      <wp:docPr id="1524" name="Group 15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2546" cy="619548"/>
                                <a:chOff x="-135466" y="0"/>
                                <a:chExt cx="1602997" cy="619548"/>
                              </a:xfrm>
                            </wpg:grpSpPr>
                            <wps:wsp>
                              <wps:cNvPr id="1525" name="Rounded Rectangle 1525"/>
                              <wps:cNvSpPr/>
                              <wps:spPr>
                                <a:xfrm>
                                  <a:off x="896198" y="1942"/>
                                  <a:ext cx="329730" cy="309420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7" name="Rounded Rectangle 1527"/>
                              <wps:cNvSpPr/>
                              <wps:spPr>
                                <a:xfrm>
                                  <a:off x="177800" y="0"/>
                                  <a:ext cx="329565" cy="30924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8" name="Rounded Rectangle 1528"/>
                              <wps:cNvSpPr/>
                              <wps:spPr>
                                <a:xfrm>
                                  <a:off x="657088" y="295063"/>
                                  <a:ext cx="810443" cy="32448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7E020B7" w14:textId="77777777" w:rsidR="00E23278" w:rsidRPr="00170304" w:rsidRDefault="00E23278" w:rsidP="002A085C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מנה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0" name="Rounded Rectangle 1530"/>
                              <wps:cNvSpPr/>
                              <wps:spPr>
                                <a:xfrm>
                                  <a:off x="-135466" y="296333"/>
                                  <a:ext cx="948531" cy="32321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C53E50B" w14:textId="77777777" w:rsidR="00E23278" w:rsidRPr="00170304" w:rsidRDefault="00E23278" w:rsidP="002A085C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מנה לא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24825F57" id="Group 1524" o:spid="_x0000_s1142" style="position:absolute;left:0;text-align:left;margin-left:25.55pt;margin-top:245.3pt;width:126.2pt;height:48.8pt;z-index:251740672;mso-width-relative:margin;mso-height-relative:margin" coordorigin="-1354" coordsize="16029,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">
                      <v:roundrect id="Rounded Rectangle 1525" o:spid="_x0000_s1143" style="position:absolute;left:8961;top:19;width:3298;height:30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" fillcolor="white [3201]" strokecolor="#a5a5a5 [2092]" strokeweight="2pt"/>
                      <v:roundrect id="Rounded Rectangle 1527" o:spid="_x0000_s1144" style="position:absolute;left:1778;width:3295;height:30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" fillcolor="white [3201]" strokecolor="#a5a5a5 [2092]" strokeweight="2pt"/>
                      <v:roundrect id="Rounded Rectangle 1528" o:spid="_x0000_s1145" style="position:absolute;left:6570;top:2950;width:8105;height:32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" filled="f" stroked="f" strokeweight="2pt">
                        <v:textbox>
                          <w:txbxContent>
                            <w:p w14:paraId="27E020B7" w14:textId="77777777" w:rsidR="00E23278" w:rsidRPr="00170304" w:rsidRDefault="00E23278" w:rsidP="002A085C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מנה נכון</w:t>
                              </w:r>
                            </w:p>
                          </w:txbxContent>
                        </v:textbox>
                      </v:roundrect>
                      <v:roundrect id="Rounded Rectangle 1530" o:spid="_x0000_s1146" style="position:absolute;left:-1354;top:2963;width:9484;height:32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" filled="f" stroked="f" strokeweight="2pt">
                        <v:textbox>
                          <w:txbxContent>
                            <w:p w14:paraId="5C53E50B" w14:textId="77777777" w:rsidR="00E23278" w:rsidRPr="00170304" w:rsidRDefault="00E23278" w:rsidP="002A085C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מנה לא נכון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</w:tc>
      </w:tr>
      <w:tr w:rsidR="002A085C" w14:paraId="289FA11D" w14:textId="77777777" w:rsidTr="002A085C">
        <w:tc>
          <w:tcPr>
            <w:tcW w:w="6472" w:type="dxa"/>
            <w:gridSpan w:val="2"/>
          </w:tcPr>
          <w:p w14:paraId="2D21A3B3" w14:textId="4C281D04" w:rsidR="002A085C" w:rsidRPr="00E23278" w:rsidRDefault="002A085C" w:rsidP="00E23278">
            <w:pPr>
              <w:pStyle w:val="af"/>
              <w:numPr>
                <w:ilvl w:val="0"/>
                <w:numId w:val="48"/>
              </w:num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E23278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 xml:space="preserve">ביצוע מנייה תוך התאמה </w:t>
            </w:r>
            <w:proofErr w:type="spellStart"/>
            <w:r w:rsidRPr="00E23278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>חד־חד</w:t>
            </w:r>
            <w:r w:rsidR="00E23278" w:rsidRPr="00E23278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>־</w:t>
            </w:r>
            <w:r w:rsidRPr="00E23278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>ערכית</w:t>
            </w:r>
            <w:proofErr w:type="spellEnd"/>
          </w:p>
        </w:tc>
        <w:tc>
          <w:tcPr>
            <w:tcW w:w="1418" w:type="dxa"/>
          </w:tcPr>
          <w:p w14:paraId="7E91E4C3" w14:textId="77777777" w:rsidR="002A085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417" w:type="dxa"/>
          </w:tcPr>
          <w:p w14:paraId="3E020BC5" w14:textId="77777777" w:rsidR="002A085C" w:rsidRPr="005E3CD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noProof/>
                <w:sz w:val="28"/>
                <w:szCs w:val="28"/>
                <w:lang w:bidi="he-IL"/>
              </w:rPr>
            </w:pPr>
          </w:p>
        </w:tc>
        <w:tc>
          <w:tcPr>
            <w:tcW w:w="1561" w:type="dxa"/>
          </w:tcPr>
          <w:p w14:paraId="6F8A5304" w14:textId="77777777" w:rsidR="002A085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2A085C" w14:paraId="620257A9" w14:textId="77777777" w:rsidTr="002A085C">
        <w:tc>
          <w:tcPr>
            <w:tcW w:w="6472" w:type="dxa"/>
            <w:gridSpan w:val="2"/>
          </w:tcPr>
          <w:p w14:paraId="0EF4954D" w14:textId="77777777" w:rsidR="002A085C" w:rsidRPr="00E23278" w:rsidRDefault="002A085C" w:rsidP="00E23278">
            <w:pPr>
              <w:pStyle w:val="af"/>
              <w:numPr>
                <w:ilvl w:val="0"/>
                <w:numId w:val="48"/>
              </w:num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E23278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>מניית המספרים בסדר קבוע (יציב)</w:t>
            </w:r>
          </w:p>
        </w:tc>
        <w:tc>
          <w:tcPr>
            <w:tcW w:w="1418" w:type="dxa"/>
          </w:tcPr>
          <w:p w14:paraId="5810748D" w14:textId="77777777" w:rsidR="002A085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417" w:type="dxa"/>
          </w:tcPr>
          <w:p w14:paraId="0A542D4D" w14:textId="77777777" w:rsidR="002A085C" w:rsidRPr="005E3CD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noProof/>
                <w:sz w:val="28"/>
                <w:szCs w:val="28"/>
                <w:lang w:bidi="he-IL"/>
              </w:rPr>
            </w:pPr>
          </w:p>
        </w:tc>
        <w:tc>
          <w:tcPr>
            <w:tcW w:w="1561" w:type="dxa"/>
          </w:tcPr>
          <w:p w14:paraId="5A5AA1E9" w14:textId="77777777" w:rsidR="002A085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2A085C" w14:paraId="760F011B" w14:textId="77777777" w:rsidTr="002A085C">
        <w:tc>
          <w:tcPr>
            <w:tcW w:w="6472" w:type="dxa"/>
            <w:gridSpan w:val="2"/>
          </w:tcPr>
          <w:p w14:paraId="0EE9DD71" w14:textId="77777777" w:rsidR="002A085C" w:rsidRPr="00E23278" w:rsidRDefault="002A085C" w:rsidP="00E23278">
            <w:pPr>
              <w:pStyle w:val="af"/>
              <w:numPr>
                <w:ilvl w:val="0"/>
                <w:numId w:val="48"/>
              </w:num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E23278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>הבנה שהמספר האחרון במנייה הוא הכמות (קרדינליות)</w:t>
            </w:r>
          </w:p>
        </w:tc>
        <w:tc>
          <w:tcPr>
            <w:tcW w:w="1418" w:type="dxa"/>
          </w:tcPr>
          <w:p w14:paraId="3CE0F2DF" w14:textId="77777777" w:rsidR="002A085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417" w:type="dxa"/>
          </w:tcPr>
          <w:p w14:paraId="1CD21F0B" w14:textId="77777777" w:rsidR="002A085C" w:rsidRPr="005E3CD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noProof/>
                <w:sz w:val="28"/>
                <w:szCs w:val="28"/>
                <w:lang w:bidi="he-IL"/>
              </w:rPr>
            </w:pPr>
          </w:p>
        </w:tc>
        <w:tc>
          <w:tcPr>
            <w:tcW w:w="1561" w:type="dxa"/>
          </w:tcPr>
          <w:p w14:paraId="43FDAE28" w14:textId="77777777" w:rsidR="002A085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2A085C" w14:paraId="100414CB" w14:textId="77777777" w:rsidTr="002A085C">
        <w:tc>
          <w:tcPr>
            <w:tcW w:w="6472" w:type="dxa"/>
            <w:gridSpan w:val="2"/>
          </w:tcPr>
          <w:p w14:paraId="38AA5B13" w14:textId="77777777" w:rsidR="002A085C" w:rsidRPr="00E23278" w:rsidRDefault="002A085C" w:rsidP="00E23278">
            <w:pPr>
              <w:pStyle w:val="af"/>
              <w:numPr>
                <w:ilvl w:val="0"/>
                <w:numId w:val="48"/>
              </w:num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E23278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 xml:space="preserve">מנייה של פריטים בעלי מאפיינים שונים (הפשטה) </w:t>
            </w:r>
          </w:p>
        </w:tc>
        <w:tc>
          <w:tcPr>
            <w:tcW w:w="1418" w:type="dxa"/>
          </w:tcPr>
          <w:p w14:paraId="7A74C1E3" w14:textId="77777777" w:rsidR="002A085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417" w:type="dxa"/>
          </w:tcPr>
          <w:p w14:paraId="6C3F276F" w14:textId="77777777" w:rsidR="002A085C" w:rsidRPr="005E3CD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noProof/>
                <w:sz w:val="28"/>
                <w:szCs w:val="28"/>
                <w:lang w:bidi="he-IL"/>
              </w:rPr>
            </w:pPr>
          </w:p>
        </w:tc>
        <w:tc>
          <w:tcPr>
            <w:tcW w:w="1561" w:type="dxa"/>
          </w:tcPr>
          <w:p w14:paraId="4DD8C4D6" w14:textId="77777777" w:rsidR="002A085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2A085C" w14:paraId="4B1EFB6B" w14:textId="77777777" w:rsidTr="002A085C">
        <w:tc>
          <w:tcPr>
            <w:tcW w:w="6472" w:type="dxa"/>
            <w:gridSpan w:val="2"/>
          </w:tcPr>
          <w:p w14:paraId="079E7B6D" w14:textId="77777777" w:rsidR="002A085C" w:rsidRPr="00E23278" w:rsidRDefault="002A085C" w:rsidP="00E23278">
            <w:pPr>
              <w:pStyle w:val="af"/>
              <w:numPr>
                <w:ilvl w:val="0"/>
                <w:numId w:val="48"/>
              </w:num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E23278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>הבנה שמנייה בדרכים שונות תביא לקבלת אותה תוצאה</w:t>
            </w:r>
          </w:p>
        </w:tc>
        <w:tc>
          <w:tcPr>
            <w:tcW w:w="1418" w:type="dxa"/>
          </w:tcPr>
          <w:p w14:paraId="65F1C99B" w14:textId="77777777" w:rsidR="002A085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417" w:type="dxa"/>
          </w:tcPr>
          <w:p w14:paraId="07D02451" w14:textId="77777777" w:rsidR="002A085C" w:rsidRPr="005E3CD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noProof/>
                <w:sz w:val="28"/>
                <w:szCs w:val="28"/>
                <w:lang w:bidi="he-IL"/>
              </w:rPr>
            </w:pPr>
          </w:p>
        </w:tc>
        <w:tc>
          <w:tcPr>
            <w:tcW w:w="1561" w:type="dxa"/>
          </w:tcPr>
          <w:p w14:paraId="570DE535" w14:textId="77777777" w:rsidR="002A085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2A085C" w14:paraId="0EE49D12" w14:textId="77777777" w:rsidTr="002A085C">
        <w:tc>
          <w:tcPr>
            <w:tcW w:w="6472" w:type="dxa"/>
            <w:gridSpan w:val="2"/>
          </w:tcPr>
          <w:p w14:paraId="7EA0178D" w14:textId="77777777" w:rsidR="002A085C" w:rsidRPr="00B52559" w:rsidRDefault="002A085C" w:rsidP="002A085C">
            <w:p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B52559">
              <w:rPr>
                <w:rFonts w:ascii="Segoe UI Semilight" w:hAnsi="Segoe UI Semilight" w:cs="Segoe UI Semilight" w:hint="cs"/>
                <w:sz w:val="22"/>
                <w:szCs w:val="22"/>
                <w:rtl/>
                <w:lang w:bidi="he-IL"/>
              </w:rPr>
              <w:t>ספירת המשך עד־10</w:t>
            </w:r>
          </w:p>
        </w:tc>
        <w:tc>
          <w:tcPr>
            <w:tcW w:w="1418" w:type="dxa"/>
          </w:tcPr>
          <w:p w14:paraId="5EB47AB3" w14:textId="77777777" w:rsidR="002A085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417" w:type="dxa"/>
          </w:tcPr>
          <w:p w14:paraId="4CD4163E" w14:textId="77777777" w:rsidR="002A085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  <w:r w:rsidRPr="005E3CDC">
              <w:rPr>
                <w:noProof/>
                <w:sz w:val="28"/>
                <w:szCs w:val="28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20864" behindDoc="0" locked="0" layoutInCell="1" allowOverlap="1" wp14:anchorId="141EF2F7" wp14:editId="4C03F240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3115310</wp:posOffset>
                      </wp:positionV>
                      <wp:extent cx="1602546" cy="619548"/>
                      <wp:effectExtent l="0" t="0" r="0" b="0"/>
                      <wp:wrapNone/>
                      <wp:docPr id="1531" name="Group 1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2546" cy="619548"/>
                                <a:chOff x="-135466" y="0"/>
                                <a:chExt cx="1602997" cy="619548"/>
                              </a:xfrm>
                            </wpg:grpSpPr>
                            <wps:wsp>
                              <wps:cNvPr id="160" name="Rounded Rectangle 160"/>
                              <wps:cNvSpPr/>
                              <wps:spPr>
                                <a:xfrm>
                                  <a:off x="896198" y="1942"/>
                                  <a:ext cx="329730" cy="309420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Rounded Rectangle 161"/>
                              <wps:cNvSpPr/>
                              <wps:spPr>
                                <a:xfrm>
                                  <a:off x="177800" y="0"/>
                                  <a:ext cx="329565" cy="30924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Rounded Rectangle 162"/>
                              <wps:cNvSpPr/>
                              <wps:spPr>
                                <a:xfrm>
                                  <a:off x="657088" y="295063"/>
                                  <a:ext cx="810443" cy="32448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986CBAA" w14:textId="77777777" w:rsidR="00E23278" w:rsidRPr="00170304" w:rsidRDefault="00E23278" w:rsidP="002A085C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מנה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Rounded Rectangle 163"/>
                              <wps:cNvSpPr/>
                              <wps:spPr>
                                <a:xfrm>
                                  <a:off x="-135466" y="296333"/>
                                  <a:ext cx="948531" cy="32321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33FE51D" w14:textId="77777777" w:rsidR="00E23278" w:rsidRPr="00170304" w:rsidRDefault="00E23278" w:rsidP="002A085C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מנה לא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141EF2F7" id="Group 1531" o:spid="_x0000_s1147" style="position:absolute;left:0;text-align:left;margin-left:25.55pt;margin-top:245.3pt;width:126.2pt;height:48.8pt;z-index:251620864;mso-width-relative:margin;mso-height-relative:margin" coordorigin="-1354" coordsize="16029,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">
                      <v:roundrect id="Rounded Rectangle 160" o:spid="_x0000_s1148" style="position:absolute;left:8961;top:19;width:3298;height:30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" fillcolor="white [3201]" strokecolor="#a5a5a5 [2092]" strokeweight="2pt"/>
                      <v:roundrect id="Rounded Rectangle 161" o:spid="_x0000_s1149" style="position:absolute;left:1778;width:3295;height:30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" fillcolor="white [3201]" strokecolor="#a5a5a5 [2092]" strokeweight="2pt"/>
                      <v:roundrect id="Rounded Rectangle 162" o:spid="_x0000_s1150" style="position:absolute;left:6570;top:2950;width:8105;height:32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" filled="f" stroked="f" strokeweight="2pt">
                        <v:textbox>
                          <w:txbxContent>
                            <w:p w14:paraId="1986CBAA" w14:textId="77777777" w:rsidR="00E23278" w:rsidRPr="00170304" w:rsidRDefault="00E23278" w:rsidP="002A085C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מנה נכון</w:t>
                              </w:r>
                            </w:p>
                          </w:txbxContent>
                        </v:textbox>
                      </v:roundrect>
                      <v:roundrect id="Rounded Rectangle 163" o:spid="_x0000_s1151" style="position:absolute;left:-1354;top:2963;width:9484;height:32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" filled="f" stroked="f" strokeweight="2pt">
                        <v:textbox>
                          <w:txbxContent>
                            <w:p w14:paraId="633FE51D" w14:textId="77777777" w:rsidR="00E23278" w:rsidRPr="00170304" w:rsidRDefault="00E23278" w:rsidP="002A085C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מנה לא נכון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</w:tc>
        <w:tc>
          <w:tcPr>
            <w:tcW w:w="1561" w:type="dxa"/>
          </w:tcPr>
          <w:p w14:paraId="7F6633F8" w14:textId="77777777" w:rsidR="002A085C" w:rsidRDefault="002A085C" w:rsidP="002A085C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2A085C" w14:paraId="4187CC52" w14:textId="77777777" w:rsidTr="002A085C">
        <w:tc>
          <w:tcPr>
            <w:tcW w:w="940" w:type="dxa"/>
          </w:tcPr>
          <w:p w14:paraId="736A6545" w14:textId="77777777" w:rsidR="002A085C" w:rsidRDefault="002A085C" w:rsidP="002A085C">
            <w:pPr>
              <w:bidi/>
              <w:rPr>
                <w:rFonts w:ascii="Calibri Light" w:hAnsi="Calibri Light" w:cs="Calibri Light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הערות</w:t>
            </w:r>
            <w:r>
              <w:rPr>
                <w:rFonts w:ascii="Calibri Light" w:hAnsi="Calibri Light" w:cs="Calibri Light" w:hint="cs"/>
                <w:sz w:val="28"/>
                <w:szCs w:val="28"/>
                <w:rtl/>
                <w:lang w:bidi="he-IL"/>
              </w:rPr>
              <w:t>:</w:t>
            </w: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 xml:space="preserve"> </w:t>
            </w:r>
          </w:p>
        </w:tc>
        <w:tc>
          <w:tcPr>
            <w:tcW w:w="9928" w:type="dxa"/>
            <w:gridSpan w:val="4"/>
          </w:tcPr>
          <w:p w14:paraId="53BC0EF0" w14:textId="77777777" w:rsidR="002A085C" w:rsidRDefault="002A085C" w:rsidP="002A08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  <w:p w14:paraId="7095E53A" w14:textId="77777777" w:rsidR="002A085C" w:rsidRDefault="002A085C" w:rsidP="002A085C">
            <w:pPr>
              <w:bidi/>
              <w:rPr>
                <w:rFonts w:ascii="Calibri Light" w:hAnsi="Calibri Light" w:cs="Calibri Light"/>
                <w:sz w:val="22"/>
                <w:szCs w:val="22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</w:tc>
      </w:tr>
    </w:tbl>
    <w:p w14:paraId="5325F1CB" w14:textId="77777777" w:rsidR="002A085C" w:rsidRDefault="002A085C" w:rsidP="002A085C">
      <w:pPr>
        <w:rPr>
          <w:lang w:bidi="he-IL"/>
        </w:rPr>
      </w:pPr>
      <w:r>
        <w:rPr>
          <w:lang w:bidi="he-IL"/>
        </w:rPr>
        <w:lastRenderedPageBreak/>
        <w:br/>
      </w:r>
    </w:p>
    <w:p w14:paraId="01DECA03" w14:textId="2267CFF2" w:rsidR="002A085C" w:rsidRDefault="002A085C">
      <w:pPr>
        <w:rPr>
          <w:lang w:bidi="he-IL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1A4E9AA0" wp14:editId="4E714ECD">
                <wp:simplePos x="0" y="0"/>
                <wp:positionH relativeFrom="margin">
                  <wp:posOffset>1235710</wp:posOffset>
                </wp:positionH>
                <wp:positionV relativeFrom="paragraph">
                  <wp:posOffset>1574377</wp:posOffset>
                </wp:positionV>
                <wp:extent cx="4286250" cy="4191000"/>
                <wp:effectExtent l="76200" t="57150" r="57150" b="95250"/>
                <wp:wrapThrough wrapText="bothSides">
                  <wp:wrapPolygon edited="0">
                    <wp:start x="9600" y="-295"/>
                    <wp:lineTo x="4800" y="-98"/>
                    <wp:lineTo x="4800" y="1473"/>
                    <wp:lineTo x="2976" y="1473"/>
                    <wp:lineTo x="2976" y="3044"/>
                    <wp:lineTo x="1632" y="3044"/>
                    <wp:lineTo x="1632" y="4615"/>
                    <wp:lineTo x="576" y="4615"/>
                    <wp:lineTo x="576" y="6185"/>
                    <wp:lineTo x="96" y="6185"/>
                    <wp:lineTo x="96" y="7756"/>
                    <wp:lineTo x="-288" y="7756"/>
                    <wp:lineTo x="-384" y="10898"/>
                    <wp:lineTo x="96" y="15218"/>
                    <wp:lineTo x="672" y="15611"/>
                    <wp:lineTo x="672" y="16200"/>
                    <wp:lineTo x="2880" y="18753"/>
                    <wp:lineTo x="4800" y="20324"/>
                    <wp:lineTo x="4896" y="20520"/>
                    <wp:lineTo x="9696" y="21895"/>
                    <wp:lineTo x="10464" y="21993"/>
                    <wp:lineTo x="11136" y="21993"/>
                    <wp:lineTo x="11232" y="21895"/>
                    <wp:lineTo x="16512" y="20324"/>
                    <wp:lineTo x="16608" y="20324"/>
                    <wp:lineTo x="18528" y="18851"/>
                    <wp:lineTo x="19968" y="17182"/>
                    <wp:lineTo x="20832" y="15611"/>
                    <wp:lineTo x="21408" y="14040"/>
                    <wp:lineTo x="21792" y="12469"/>
                    <wp:lineTo x="21792" y="9327"/>
                    <wp:lineTo x="21408" y="7855"/>
                    <wp:lineTo x="21408" y="7756"/>
                    <wp:lineTo x="20928" y="6185"/>
                    <wp:lineTo x="19968" y="4615"/>
                    <wp:lineTo x="18720" y="3044"/>
                    <wp:lineTo x="17280" y="1865"/>
                    <wp:lineTo x="16704" y="1473"/>
                    <wp:lineTo x="16800" y="1080"/>
                    <wp:lineTo x="13440" y="-98"/>
                    <wp:lineTo x="12192" y="-295"/>
                    <wp:lineTo x="9600" y="-295"/>
                  </wp:wrapPolygon>
                </wp:wrapThrough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41910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prstDash val="dashDot"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2C611" w14:textId="0399A726" w:rsidR="00E23278" w:rsidRPr="00A96E82" w:rsidRDefault="00E23278" w:rsidP="00C54F98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sz w:val="72"/>
                                <w:szCs w:val="7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sz w:val="72"/>
                                <w:szCs w:val="72"/>
                                <w:rtl/>
                                <w:lang w:bidi="he-IL"/>
                              </w:rPr>
                              <w:t>משימה 2 תחילת שנה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1A4E9AA0" id="Oval 1" o:spid="_x0000_s1152" style="position:absolute;margin-left:97.3pt;margin-top:123.95pt;width:337.5pt;height:330pt;z-index:251588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" fillcolor="#95b3d7 [1940]" strokecolor="white [3201]" strokeweight="3pt">
                <v:stroke dashstyle="dashDot"/>
                <v:shadow on="t" color="black" opacity="24903f" origin=",.5" offset="0,.55556mm"/>
                <v:textbox>
                  <w:txbxContent>
                    <w:p w14:paraId="7172C611" w14:textId="0399A726" w:rsidR="00E23278" w:rsidRPr="00A96E82" w:rsidRDefault="00E23278" w:rsidP="00C54F98">
                      <w:pPr>
                        <w:bidi/>
                        <w:jc w:val="center"/>
                        <w:rPr>
                          <w:rFonts w:ascii="Segoe UI" w:hAnsi="Segoe UI" w:cs="Segoe UI"/>
                          <w:sz w:val="72"/>
                          <w:szCs w:val="72"/>
                          <w:rtl/>
                          <w:lang w:bidi="he-IL"/>
                        </w:rPr>
                      </w:pPr>
                      <w:r>
                        <w:rPr>
                          <w:rFonts w:ascii="Segoe UI" w:hAnsi="Segoe UI" w:cs="Segoe UI" w:hint="cs"/>
                          <w:sz w:val="72"/>
                          <w:szCs w:val="72"/>
                          <w:rtl/>
                          <w:lang w:bidi="he-IL"/>
                        </w:rPr>
                        <w:t>משימה 2 תחילת שנה</w:t>
                      </w:r>
                    </w:p>
                  </w:txbxContent>
                </v:textbox>
                <w10:wrap type="through" anchorx="margin"/>
              </v:oval>
            </w:pict>
          </mc:Fallback>
        </mc:AlternateContent>
      </w:r>
      <w:r>
        <w:rPr>
          <w:lang w:bidi="he-IL"/>
        </w:rPr>
        <w:br w:type="page"/>
      </w:r>
    </w:p>
    <w:p w14:paraId="09AE3FD1" w14:textId="46D632CD" w:rsidR="00C54F98" w:rsidRDefault="00C54F98" w:rsidP="002A085C">
      <w:pPr>
        <w:rPr>
          <w:lang w:bidi="he-IL"/>
        </w:rPr>
      </w:pPr>
    </w:p>
    <w:p w14:paraId="1BFA6EA1" w14:textId="77777777" w:rsidR="00F14999" w:rsidRDefault="00F14999"/>
    <w:tbl>
      <w:tblPr>
        <w:tblStyle w:val="afe"/>
        <w:tblpPr w:leftFromText="180" w:rightFromText="180" w:vertAnchor="text" w:horzAnchor="margin" w:tblpXSpec="center" w:tblpY="135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768"/>
      </w:tblGrid>
      <w:tr w:rsidR="00674A93" w:rsidRPr="00290E2D" w14:paraId="15BC0B62" w14:textId="77777777" w:rsidTr="00250648">
        <w:trPr>
          <w:trHeight w:val="389"/>
        </w:trPr>
        <w:tc>
          <w:tcPr>
            <w:tcW w:w="10768" w:type="dxa"/>
            <w:tcBorders>
              <w:top w:val="nil"/>
              <w:bottom w:val="single" w:sz="12" w:space="0" w:color="808080" w:themeColor="background1" w:themeShade="80"/>
            </w:tcBorders>
          </w:tcPr>
          <w:p w14:paraId="7C604ECD" w14:textId="17ECBCBE" w:rsidR="00674A93" w:rsidRPr="00290E2D" w:rsidRDefault="00674A93" w:rsidP="00F14999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rtl/>
                <w:lang w:bidi="he-IL"/>
              </w:rPr>
            </w:pPr>
            <w:r w:rsidRPr="008F5E6E">
              <w:rPr>
                <w:noProof/>
                <w:lang w:bidi="he-IL"/>
              </w:rPr>
              <w:drawing>
                <wp:anchor distT="0" distB="0" distL="114300" distR="114300" simplePos="0" relativeHeight="251562496" behindDoc="0" locked="0" layoutInCell="1" allowOverlap="1" wp14:anchorId="346C8459" wp14:editId="6BE8E83C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11430</wp:posOffset>
                  </wp:positionV>
                  <wp:extent cx="523875" cy="326390"/>
                  <wp:effectExtent l="0" t="0" r="9525" b="0"/>
                  <wp:wrapSquare wrapText="bothSides"/>
                  <wp:docPr id="1090" name="Picture 1090" descr="\\corpfsu\homedir$\TomG\מתמטיקה א\תמונות\תמונות 2\Shutterstock_1433528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orpfsu\homedir$\TomG\מתמטיקה א\תמונות\תמונות 2\Shutterstock_143352827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9" b="25460"/>
                          <a:stretch/>
                        </pic:blipFill>
                        <pic:spPr bwMode="auto"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5139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ביצוע</w:t>
            </w:r>
            <w:r w:rsidR="00E40B31"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lang w:bidi="he-IL"/>
              </w:rPr>
              <w:t xml:space="preserve"> </w:t>
            </w:r>
            <w:r w:rsidRPr="00674A93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אומדן</w:t>
            </w:r>
            <w:r w:rsidR="00E40B31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,</w:t>
            </w:r>
            <w:r w:rsidR="007D0A18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 </w:t>
            </w:r>
            <w:r w:rsidR="000D5139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זיהוי </w:t>
            </w:r>
            <w:r w:rsidR="007D0A18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והשוואת כמויות</w:t>
            </w:r>
          </w:p>
        </w:tc>
      </w:tr>
      <w:tr w:rsidR="00674A93" w:rsidRPr="00170304" w14:paraId="48BE9E1B" w14:textId="77777777" w:rsidTr="00250648">
        <w:trPr>
          <w:trHeight w:val="2129"/>
        </w:trPr>
        <w:tc>
          <w:tcPr>
            <w:tcW w:w="10768" w:type="dxa"/>
            <w:tcBorders>
              <w:top w:val="single" w:sz="12" w:space="0" w:color="808080" w:themeColor="background1" w:themeShade="80"/>
              <w:bottom w:val="nil"/>
            </w:tcBorders>
          </w:tcPr>
          <w:p w14:paraId="6AC0184D" w14:textId="6531BF89" w:rsidR="00CC4A4A" w:rsidRDefault="009742CF" w:rsidP="00CC4A4A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  <w:rtl/>
                <w:lang w:bidi="he-IL"/>
              </w:rPr>
            </w:pPr>
            <w:r w:rsidRPr="00F12DD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עמוד </w:t>
            </w:r>
            <w:r w:rsidR="00167F1E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2 </w:t>
            </w:r>
            <w:r w:rsidRPr="00F12DD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בחוברת לתלמיד</w:t>
            </w:r>
            <w:r w:rsidR="000B349D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ים</w:t>
            </w:r>
            <w:r w:rsidR="00C21F5F" w:rsidRPr="00F12DD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.</w:t>
            </w:r>
          </w:p>
          <w:p w14:paraId="52E27C33" w14:textId="46BDD07A" w:rsidR="008654BE" w:rsidRDefault="00EE1DAF" w:rsidP="008654BE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  <w:rtl/>
                <w:lang w:bidi="he-IL"/>
              </w:rPr>
            </w:pPr>
            <w:r w:rsidRPr="00882F4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 wp14:anchorId="5ED6D458" wp14:editId="612236DD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226060</wp:posOffset>
                      </wp:positionV>
                      <wp:extent cx="6577330" cy="647700"/>
                      <wp:effectExtent l="0" t="0" r="13970" b="19050"/>
                      <wp:wrapNone/>
                      <wp:docPr id="221" name="Rounded Rectangle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7330" cy="6477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7C3FF5" w14:textId="68CE1D2D" w:rsidR="00E23278" w:rsidRPr="00C12CB2" w:rsidRDefault="00E23278" w:rsidP="00C934F0">
                                  <w:pPr>
                                    <w:bidi/>
                                    <w:spacing w:line="360" w:lineRule="auto"/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 w:rsidRPr="00C12CB2"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לפניך/לפנייך קלפים עם פרחים. </w:t>
                                  </w:r>
                                </w:p>
                                <w:p w14:paraId="2CA50752" w14:textId="55701C41" w:rsidR="00E23278" w:rsidRPr="00C12CB2" w:rsidRDefault="00E23278" w:rsidP="002F6BF8">
                                  <w:pPr>
                                    <w:bidi/>
                                    <w:spacing w:line="360" w:lineRule="auto"/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 w:rsidRPr="00C12CB2"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אני אשאל אותך שאלות, נסה/נסי לענות עליהן מבלי למנות. </w:t>
                                  </w:r>
                                </w:p>
                                <w:p w14:paraId="5216906E" w14:textId="77777777" w:rsidR="00E23278" w:rsidRDefault="00E23278" w:rsidP="008654BE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5ED6D458" id="Rounded Rectangle 221" o:spid="_x0000_s1153" style="position:absolute;left:0;text-align:left;margin-left:-.65pt;margin-top:17.8pt;width:517.9pt;height:51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" fillcolor="#d8d8d8 [2732]" strokecolor="#f2f2f2 [3052]" strokeweight="2pt">
                      <v:textbox>
                        <w:txbxContent>
                          <w:p w14:paraId="227C3FF5" w14:textId="68CE1D2D" w:rsidR="00E23278" w:rsidRPr="00C12CB2" w:rsidRDefault="00E23278" w:rsidP="00C934F0">
                            <w:pPr>
                              <w:bidi/>
                              <w:spacing w:line="360" w:lineRule="auto"/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C12CB2"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לפניך/לפנייך קלפים עם פרחים. </w:t>
                            </w:r>
                          </w:p>
                          <w:p w14:paraId="2CA50752" w14:textId="55701C41" w:rsidR="00E23278" w:rsidRPr="00C12CB2" w:rsidRDefault="00E23278" w:rsidP="002F6BF8">
                            <w:pPr>
                              <w:bidi/>
                              <w:spacing w:line="360" w:lineRule="auto"/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C12CB2"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אני אשאל אותך שאלות, נסה/נסי לענות עליהן מבלי למנות. </w:t>
                            </w:r>
                          </w:p>
                          <w:p w14:paraId="5216906E" w14:textId="77777777" w:rsidR="00E23278" w:rsidRDefault="00E23278" w:rsidP="008654BE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EC1486B" w14:textId="49AE81FE" w:rsidR="008654BE" w:rsidRPr="00F12DDF" w:rsidRDefault="008654BE" w:rsidP="008654BE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1F082479" w14:textId="47B95CAA" w:rsidR="00674A93" w:rsidRPr="006E13BE" w:rsidRDefault="00674A93" w:rsidP="00530CCF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166C011D" w14:textId="7F8F6AE7" w:rsidR="00674A93" w:rsidRDefault="00674A93" w:rsidP="00530CCF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554363EC" w14:textId="163A994F" w:rsidR="00674A93" w:rsidRDefault="002F3DFB" w:rsidP="00C934F0">
            <w:pPr>
              <w:tabs>
                <w:tab w:val="left" w:pos="8725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05504" behindDoc="0" locked="0" layoutInCell="1" allowOverlap="1" wp14:anchorId="187AA35F" wp14:editId="789F99DE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170180</wp:posOffset>
                      </wp:positionV>
                      <wp:extent cx="2643662" cy="1685391"/>
                      <wp:effectExtent l="0" t="0" r="23495" b="0"/>
                      <wp:wrapNone/>
                      <wp:docPr id="1153" name="Group 11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43662" cy="1685391"/>
                                <a:chOff x="0" y="0"/>
                                <a:chExt cx="2643662" cy="1685391"/>
                              </a:xfrm>
                            </wpg:grpSpPr>
                            <wpg:grpSp>
                              <wpg:cNvPr id="1140" name="Group 1140"/>
                              <wpg:cNvGrpSpPr/>
                              <wpg:grpSpPr>
                                <a:xfrm>
                                  <a:off x="0" y="0"/>
                                  <a:ext cx="2643662" cy="917417"/>
                                  <a:chOff x="0" y="0"/>
                                  <a:chExt cx="2643662" cy="917417"/>
                                </a:xfrm>
                              </wpg:grpSpPr>
                              <wpg:grpSp>
                                <wpg:cNvPr id="442" name="Group 442"/>
                                <wpg:cNvGrpSpPr/>
                                <wpg:grpSpPr>
                                  <a:xfrm>
                                    <a:off x="2055652" y="0"/>
                                    <a:ext cx="588010" cy="917417"/>
                                    <a:chOff x="0" y="0"/>
                                    <a:chExt cx="2645289" cy="3865727"/>
                                  </a:xfrm>
                                </wpg:grpSpPr>
                                <wps:wsp>
                                  <wps:cNvPr id="443" name="Rounded Rectangle 443"/>
                                  <wps:cNvSpPr/>
                                  <wps:spPr>
                                    <a:xfrm>
                                      <a:off x="0" y="0"/>
                                      <a:ext cx="2645289" cy="3865727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2FC0F08" w14:textId="77777777" w:rsidR="00E23278" w:rsidRDefault="00E23278" w:rsidP="00050DC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444" name="Picture 444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163287" y="217717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445" name="Picture 445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1349829" y="2296888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446" name="Picture 446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740230" y="1676402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447" name="Picture 447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751114" y="1077685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487" name="Picture 487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740230" y="2307770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488" name="Picture 488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1349829" y="1665515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089" name="Picture 1089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1360713" y="1077685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091" name="Picture 1091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1883227" y="217717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18" name="Picture 1118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1915888" y="3124199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20" name="Picture 1120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152399" y="3124199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wpg:grpSp>
                                <wpg:cNvPr id="1121" name="Group 1121"/>
                                <wpg:cNvGrpSpPr/>
                                <wpg:grpSpPr>
                                  <a:xfrm>
                                    <a:off x="1362232" y="7620"/>
                                    <a:ext cx="588010" cy="903605"/>
                                    <a:chOff x="0" y="0"/>
                                    <a:chExt cx="2644775" cy="3865245"/>
                                  </a:xfrm>
                                </wpg:grpSpPr>
                                <wpg:grpSp>
                                  <wpg:cNvPr id="1123" name="Group 1123"/>
                                  <wpg:cNvGrpSpPr/>
                                  <wpg:grpSpPr>
                                    <a:xfrm rot="5400000">
                                      <a:off x="-610235" y="610235"/>
                                      <a:ext cx="3865245" cy="2644775"/>
                                      <a:chOff x="0" y="0"/>
                                      <a:chExt cx="4693920" cy="2880360"/>
                                    </a:xfrm>
                                  </wpg:grpSpPr>
                                  <wps:wsp>
                                    <wps:cNvPr id="1124" name="Rounded Rectangle 1124"/>
                                    <wps:cNvSpPr/>
                                    <wps:spPr>
                                      <a:xfrm rot="16200000">
                                        <a:off x="906780" y="-906780"/>
                                        <a:ext cx="2880360" cy="4693920"/>
                                      </a:xfrm>
                                      <a:prstGeom prst="round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125" name="Group 1125"/>
                                    <wpg:cNvGrpSpPr/>
                                    <wpg:grpSpPr>
                                      <a:xfrm>
                                        <a:off x="241366" y="99587"/>
                                        <a:ext cx="4259255" cy="2623788"/>
                                        <a:chOff x="-317072" y="-234604"/>
                                        <a:chExt cx="4259255" cy="2623788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1126" name="Picture 1126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-259922" y="1749739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27" name="Picture 1127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-259921" y="1074964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28" name="Picture 1128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-259921" y="423320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29" name="Picture 1129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675260" y="1749739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30" name="Picture 1130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-259921" y="-254157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31" name="Picture 1131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1526897" y="1741440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32" name="Picture 1132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2408696" y="1738992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33" name="Picture 1133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675260" y="-270755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34" name="Picture 1134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3301354" y="1717925"/>
                                          <a:ext cx="582295" cy="6965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35" name="Picture 1135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1522655" y="-291754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36" name="Picture 1136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3302737" y="1004679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37" name="Picture 1137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3302738" y="353035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wpg:grpSp>
                                </wpg:grpSp>
                                <pic:pic xmlns:pic="http://schemas.openxmlformats.org/drawingml/2006/picture">
                                  <pic:nvPicPr>
                                    <pic:cNvPr id="1138" name="Picture 1138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2013221" y="2439033"/>
                                      <a:ext cx="534037" cy="5734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39" name="Picture 1139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2013221" y="3135720"/>
                                      <a:ext cx="534037" cy="5734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wpg:grpSp>
                                <wpg:cNvPr id="401" name="Group 401"/>
                                <wpg:cNvGrpSpPr/>
                                <wpg:grpSpPr>
                                  <a:xfrm>
                                    <a:off x="676432" y="7620"/>
                                    <a:ext cx="587375" cy="903606"/>
                                    <a:chOff x="0" y="0"/>
                                    <a:chExt cx="2880360" cy="4693919"/>
                                  </a:xfrm>
                                </wpg:grpSpPr>
                                <wps:wsp>
                                  <wps:cNvPr id="402" name="Rounded Rectangle 402"/>
                                  <wps:cNvSpPr/>
                                  <wps:spPr>
                                    <a:xfrm>
                                      <a:off x="0" y="0"/>
                                      <a:ext cx="2880360" cy="4693919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403" name="Group 403"/>
                                  <wpg:cNvGrpSpPr/>
                                  <wpg:grpSpPr>
                                    <a:xfrm>
                                      <a:off x="185967" y="315906"/>
                                      <a:ext cx="2566893" cy="4212695"/>
                                      <a:chOff x="-53518" y="-250148"/>
                                      <a:chExt cx="2566893" cy="4212694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404" name="Picture 404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931080" y="2412815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05" name="Picture 405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285750" y="2412815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06" name="Picture 406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642725" y="2443660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07" name="Picture 407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-48940" y="608351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08" name="Picture 408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610836" y="608351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09" name="Picture 409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266513" y="608351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10" name="Picture 410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931080" y="608351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11" name="Picture 411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926469" y="1508010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12" name="Picture 412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583534" y="-250148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13" name="Picture 413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284954" y="-250148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14" name="Picture 414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-53518" y="2464223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15" name="Picture 415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286086" y="1530779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16" name="Picture 416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625969" y="1510196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17" name="Picture 417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-53518" y="1525880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18" name="Picture 418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620058" y="3265951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19" name="Picture 419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321478" y="3265951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wpg:grpSp>
                              </wpg:grpSp>
                              <wpg:grpSp>
                                <wpg:cNvPr id="420" name="Group 420"/>
                                <wpg:cNvGrpSpPr/>
                                <wpg:grpSpPr>
                                  <a:xfrm rot="5400000">
                                    <a:off x="-161768" y="167640"/>
                                    <a:ext cx="911545" cy="588010"/>
                                    <a:chOff x="32294" y="3267"/>
                                    <a:chExt cx="4693922" cy="2880361"/>
                                  </a:xfrm>
                                </wpg:grpSpPr>
                                <wps:wsp>
                                  <wps:cNvPr id="421" name="Rounded Rectangle 421"/>
                                  <wps:cNvSpPr/>
                                  <wps:spPr>
                                    <a:xfrm rot="16200000">
                                      <a:off x="939074" y="-903513"/>
                                      <a:ext cx="2880361" cy="4693922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422" name="Group 422"/>
                                  <wpg:cNvGrpSpPr/>
                                  <wpg:grpSpPr>
                                    <a:xfrm>
                                      <a:off x="405691" y="196981"/>
                                      <a:ext cx="3976601" cy="2501305"/>
                                      <a:chOff x="-120090" y="-61008"/>
                                      <a:chExt cx="3976599" cy="2501304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423" name="Picture 423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774095" y="1800851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24" name="Picture 424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-62940" y="1159133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25" name="Picture 425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-62940" y="508906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26" name="Picture 426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-58734" y="-118158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27" name="Picture 427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1573042" y="1798235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28" name="Picture 428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774095" y="1149936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29" name="Picture 429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774095" y="489055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30" name="Picture 430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774095" y="-118158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32" name="Picture 432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2420438" y="1781308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33" name="Picture 433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1573042" y="1149936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34" name="Picture 434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1573042" y="489055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35" name="Picture 435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1573042" y="-118158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36" name="Picture 436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3217063" y="1756412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37" name="Picture 437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2420439" y="1114870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38" name="Picture 438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2424680" y="476943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39" name="Picture 439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2424680" y="-118158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40" name="Picture 440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3217062" y="1101042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41" name="Picture 441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3217062" y="455712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wpg:grpSp>
                              </wpg:grpSp>
                            </wpg:grpSp>
                            <wpg:grpSp>
                              <wpg:cNvPr id="1141" name="Group 1141"/>
                              <wpg:cNvGrpSpPr/>
                              <wpg:grpSpPr>
                                <a:xfrm>
                                  <a:off x="137160" y="1036320"/>
                                  <a:ext cx="2406011" cy="649071"/>
                                  <a:chOff x="103637" y="0"/>
                                  <a:chExt cx="2693227" cy="767180"/>
                                </a:xfrm>
                              </wpg:grpSpPr>
                              <wps:wsp>
                                <wps:cNvPr id="1142" name="Rounded Rectangle 1142"/>
                                <wps:cNvSpPr/>
                                <wps:spPr>
                                  <a:xfrm>
                                    <a:off x="2385089" y="342303"/>
                                    <a:ext cx="411775" cy="424115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B2FDDD4" w14:textId="77777777" w:rsidR="00E23278" w:rsidRPr="00190500" w:rsidRDefault="00E23278" w:rsidP="00674A93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sz w:val="22"/>
                                          <w:szCs w:val="22"/>
                                          <w:lang w:bidi="he-IL"/>
                                        </w:rPr>
                                      </w:pPr>
                                      <w:r w:rsidRPr="00190500">
                                        <w:rPr>
                                          <w:rFonts w:ascii="Segoe UI Semilight" w:hAnsi="Segoe UI Semilight" w:cs="Segoe UI Semilight" w:hint="cs"/>
                                          <w:sz w:val="22"/>
                                          <w:szCs w:val="22"/>
                                          <w:rtl/>
                                          <w:lang w:bidi="he-IL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43" name="Rounded Rectangle 1143"/>
                                <wps:cNvSpPr/>
                                <wps:spPr>
                                  <a:xfrm>
                                    <a:off x="1558689" y="332782"/>
                                    <a:ext cx="481171" cy="434398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65DFE7B" w14:textId="77777777" w:rsidR="00E23278" w:rsidRPr="00190500" w:rsidRDefault="00E23278" w:rsidP="00674A93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sz w:val="22"/>
                                          <w:szCs w:val="22"/>
                                          <w:lang w:bidi="he-IL"/>
                                        </w:rPr>
                                      </w:pPr>
                                      <w:r w:rsidRPr="00190500">
                                        <w:rPr>
                                          <w:rFonts w:ascii="Segoe UI Semilight" w:hAnsi="Segoe UI Semilight" w:cs="Segoe UI Semilight" w:hint="cs"/>
                                          <w:sz w:val="22"/>
                                          <w:szCs w:val="22"/>
                                          <w:rtl/>
                                          <w:lang w:bidi="he-IL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144" name="Group 1144"/>
                                <wpg:cNvGrpSpPr/>
                                <wpg:grpSpPr>
                                  <a:xfrm>
                                    <a:off x="114300" y="0"/>
                                    <a:ext cx="2644140" cy="761875"/>
                                    <a:chOff x="0" y="0"/>
                                    <a:chExt cx="2644140" cy="761875"/>
                                  </a:xfrm>
                                </wpg:grpSpPr>
                                <wps:wsp>
                                  <wps:cNvPr id="1145" name="Rounded Rectangle 1145"/>
                                  <wps:cNvSpPr/>
                                  <wps:spPr>
                                    <a:xfrm>
                                      <a:off x="2314575" y="28575"/>
                                      <a:ext cx="329565" cy="29845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rgbClr val="00B05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46" name="Rounded Rectangle 1146"/>
                                  <wps:cNvSpPr/>
                                  <wps:spPr>
                                    <a:xfrm>
                                      <a:off x="1533525" y="19050"/>
                                      <a:ext cx="329565" cy="29845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147" name="Group 1147"/>
                                  <wpg:cNvGrpSpPr/>
                                  <wpg:grpSpPr>
                                    <a:xfrm>
                                      <a:off x="731408" y="0"/>
                                      <a:ext cx="447804" cy="761875"/>
                                      <a:chOff x="1084931" y="0"/>
                                      <a:chExt cx="447970" cy="763102"/>
                                    </a:xfrm>
                                  </wpg:grpSpPr>
                                  <wps:wsp>
                                    <wps:cNvPr id="1148" name="Rounded Rectangle 1148"/>
                                    <wps:cNvSpPr/>
                                    <wps:spPr>
                                      <a:xfrm>
                                        <a:off x="1151466" y="0"/>
                                        <a:ext cx="329701" cy="299051"/>
                                      </a:xfrm>
                                      <a:prstGeom prst="roundRect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50" name="Rounded Rectangle 1150"/>
                                    <wps:cNvSpPr/>
                                    <wps:spPr>
                                      <a:xfrm>
                                        <a:off x="1084931" y="267140"/>
                                        <a:ext cx="447970" cy="495962"/>
                                      </a:xfrm>
                                      <a:prstGeom prst="round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0EF8A741" w14:textId="77777777" w:rsidR="00E23278" w:rsidRPr="00190500" w:rsidRDefault="00E23278" w:rsidP="00674A93">
                                          <w:pPr>
                                            <w:jc w:val="center"/>
                                            <w:rPr>
                                              <w:rFonts w:ascii="Segoe UI Semilight" w:hAnsi="Segoe UI Semilight" w:cs="Segoe UI Semilight"/>
                                              <w:sz w:val="22"/>
                                              <w:szCs w:val="22"/>
                                              <w:lang w:bidi="he-IL"/>
                                            </w:rPr>
                                          </w:pPr>
                                          <w:r w:rsidRPr="00190500">
                                            <w:rPr>
                                              <w:rFonts w:ascii="Segoe UI Semilight" w:hAnsi="Segoe UI Semilight" w:cs="Segoe UI Semilight" w:hint="cs"/>
                                              <w:sz w:val="22"/>
                                              <w:szCs w:val="22"/>
                                              <w:rtl/>
                                              <w:lang w:bidi="he-IL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151" name="Rounded Rectangle 1151"/>
                                  <wps:cNvSpPr/>
                                  <wps:spPr>
                                    <a:xfrm>
                                      <a:off x="0" y="0"/>
                                      <a:ext cx="329658" cy="298856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152" name="Rounded Rectangle 1152"/>
                                <wps:cNvSpPr/>
                                <wps:spPr>
                                  <a:xfrm>
                                    <a:off x="103637" y="249383"/>
                                    <a:ext cx="358241" cy="490034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43511BF" w14:textId="77777777" w:rsidR="00E23278" w:rsidRPr="00190500" w:rsidRDefault="00E23278" w:rsidP="00674A93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sz w:val="22"/>
                                          <w:szCs w:val="22"/>
                                          <w:lang w:bidi="he-IL"/>
                                        </w:rPr>
                                      </w:pPr>
                                      <w:r w:rsidRPr="00190500">
                                        <w:rPr>
                                          <w:rFonts w:ascii="Segoe UI Semilight" w:hAnsi="Segoe UI Semilight" w:cs="Segoe UI Semilight" w:hint="cs"/>
                                          <w:sz w:val="22"/>
                                          <w:szCs w:val="22"/>
                                          <w:rtl/>
                                          <w:lang w:bidi="he-IL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187AA35F" id="Group 1153" o:spid="_x0000_s1154" style="position:absolute;left:0;text-align:left;margin-left:12.15pt;margin-top:13.4pt;width:208.15pt;height:132.7pt;z-index:251605504" coordsize="26436,168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">
                      <v:group id="Group 1140" o:spid="_x0000_s1155" style="position:absolute;width:26436;height:9174" coordsize="26436,9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d8+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07nwyzcygl7fAQAA//8DAFBLAQItABQABgAIAAAAIQDb4fbL7gAAAIUBAAATAAAAAAAA&#10;AAAAAAAAAAAAAABbQ29udGVudF9UeXBlc10ueG1sUEsBAi0AFAAGAAgAAAAhAFr0LFu/AAAAFQEA&#10;AAsAAAAAAAAAAAAAAAAAHwEAAF9yZWxzLy5yZWxzUEsBAi0AFAAGAAgAAAAhAI8R3z7HAAAA3QAA&#10;AA8AAAAAAAAAAAAAAAAABwIAAGRycy9kb3ducmV2LnhtbFBLBQYAAAAAAwADALcAAAD7AgAAAAA=&#10;">
                        <v:group id="Group 442" o:spid="_x0000_s1156" style="position:absolute;left:20556;width:5880;height:9174" coordsize="26452,3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0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">
                          <v:roundrect id="Rounded Rectangle 443" o:spid="_x0000_s1157" style="position:absolute;width:26452;height:386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" fillcolor="white [3201]" strokecolor="#4f81bd [3204]" strokeweight="2pt">
                            <v:textbox>
                              <w:txbxContent>
                                <w:p w14:paraId="42FC0F08" w14:textId="77777777" w:rsidR="00E23278" w:rsidRDefault="00E23278" w:rsidP="00050DC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oundre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Picture 444" o:spid="_x0000_s1158" type="#_x0000_t75" style="position:absolute;left:1632;top:2177;width:5347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">
                            <v:imagedata r:id="rId34" o:title="פרח שאטרסטוק" cropleft="33843f" cropright="3192f"/>
                          </v:shape>
                          <v:shape id="Picture 445" o:spid="_x0000_s1159" type="#_x0000_t75" style="position:absolute;left:13498;top:22968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">
                            <v:imagedata r:id="rId34" o:title="פרח שאטרסטוק" cropleft="33843f" cropright="3192f"/>
                          </v:shape>
                          <v:shape id="Picture 446" o:spid="_x0000_s1160" type="#_x0000_t75" style="position:absolute;left:7402;top:16764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">
                            <v:imagedata r:id="rId34" o:title="פרח שאטרסטוק" cropleft="33843f" cropright="3192f"/>
                          </v:shape>
                          <v:shape id="Picture 447" o:spid="_x0000_s1161" type="#_x0000_t75" style="position:absolute;left:7511;top:10776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">
                            <v:imagedata r:id="rId34" o:title="פרח שאטרסטוק" cropleft="33843f" cropright="3192f"/>
                          </v:shape>
                          <v:shape id="Picture 487" o:spid="_x0000_s1162" type="#_x0000_t75" style="position:absolute;left:7402;top:23077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">
                            <v:imagedata r:id="rId34" o:title="פרח שאטרסטוק" cropleft="33843f" cropright="3192f"/>
                          </v:shape>
                          <v:shape id="Picture 488" o:spid="_x0000_s1163" type="#_x0000_t75" style="position:absolute;left:13498;top:16655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">
                            <v:imagedata r:id="rId34" o:title="פרח שאטרסטוק" cropleft="33843f" cropright="3192f"/>
                          </v:shape>
                          <v:shape id="Picture 1089" o:spid="_x0000_s1164" type="#_x0000_t75" style="position:absolute;left:13607;top:10776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">
                            <v:imagedata r:id="rId34" o:title="פרח שאטרסטוק" cropleft="33843f" cropright="3192f"/>
                          </v:shape>
                          <v:shape id="Picture 1091" o:spid="_x0000_s1165" type="#_x0000_t75" style="position:absolute;left:18832;top:2177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">
                            <v:imagedata r:id="rId34" o:title="פרח שאטרסטוק" cropleft="33843f" cropright="3192f"/>
                          </v:shape>
                          <v:shape id="Picture 1118" o:spid="_x0000_s1166" type="#_x0000_t75" style="position:absolute;left:19158;top:31241;width:5347;height:5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">
                            <v:imagedata r:id="rId34" o:title="פרח שאטרסטוק" cropleft="33843f" cropright="3192f"/>
                          </v:shape>
                          <v:shape id="Picture 1120" o:spid="_x0000_s1167" type="#_x0000_t75" style="position:absolute;left:1523;top:31241;width:5347;height:5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">
                            <v:imagedata r:id="rId34" o:title="פרח שאטרסטוק" cropleft="33843f" cropright="3192f"/>
                          </v:shape>
                        </v:group>
                        <v:group id="Group 1121" o:spid="_x0000_s1168" style="position:absolute;left:13622;top:76;width:5880;height:9036" coordsize="26447,38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p8F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tVTw+008QWY/AAAA//8DAFBLAQItABQABgAIAAAAIQDb4fbL7gAAAIUBAAATAAAAAAAAAAAA&#10;AAAAAAAAAABbQ29udGVudF9UeXBlc10ueG1sUEsBAi0AFAAGAAgAAAAhAFr0LFu/AAAAFQEAAAsA&#10;AAAAAAAAAAAAAAAAHwEAAF9yZWxzLy5yZWxzUEsBAi0AFAAGAAgAAAAhAD2CnwXEAAAA3QAAAA8A&#10;AAAAAAAAAAAAAAAABwIAAGRycy9kb3ducmV2LnhtbFBLBQYAAAAAAwADALcAAAD4AgAAAAA=&#10;">
                          <v:group id="Group 1123" o:spid="_x0000_s1169" style="position:absolute;left:-6102;top:6102;width:38652;height:26447;rotation:90" coordsize="46939,2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">
                            <v:roundrect id="Rounded Rectangle 1124" o:spid="_x0000_s1170" style="position:absolute;left:9068;top:-9068;width:28803;height:46939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" fillcolor="white [3201]" strokecolor="#4f81bd [3204]" strokeweight="2pt"/>
                            <v:group id="Group 1125" o:spid="_x0000_s1171" style="position:absolute;left:2413;top:995;width:42593;height:26238" coordorigin="-3170,-2346" coordsize="42592,2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ZkG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+eLeD/m3CC3D4BAAD//wMAUEsBAi0AFAAGAAgAAAAhANvh9svuAAAAhQEAABMAAAAAAAAAAAAA&#10;AAAAAAAAAFtDb250ZW50X1R5cGVzXS54bWxQSwECLQAUAAYACAAAACEAWvQsW78AAAAVAQAACwAA&#10;AAAAAAAAAAAAAAAfAQAAX3JlbHMvLnJlbHNQSwECLQAUAAYACAAAACEAQrmZBsMAAADdAAAADwAA&#10;AAAAAAAAAAAAAAAHAgAAZHJzL2Rvd25yZXYueG1sUEsFBgAAAAADAAMAtwAAAPcCAAAAAA==&#10;">
                              <v:shape id="Picture 1126" o:spid="_x0000_s1172" type="#_x0000_t75" style="position:absolute;left:-2599;top:17497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">
                                <v:imagedata r:id="rId35" o:title="פרח שאטרסטוק" cropleft="33843f" cropright="3192f"/>
                              </v:shape>
                              <v:shape id="Picture 1127" o:spid="_x0000_s1173" type="#_x0000_t75" style="position:absolute;left:-2599;top:10750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">
                                <v:imagedata r:id="rId35" o:title="פרח שאטרסטוק" cropleft="33843f" cropright="3192f"/>
                              </v:shape>
                              <v:shape id="Picture 1128" o:spid="_x0000_s1174" type="#_x0000_t75" style="position:absolute;left:-2599;top:4233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">
                                <v:imagedata r:id="rId35" o:title="פרח שאטרסטוק" cropleft="33843f" cropright="3192f"/>
                              </v:shape>
                              <v:shape id="Picture 1129" o:spid="_x0000_s1175" type="#_x0000_t75" style="position:absolute;left:6752;top:17497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">
                                <v:imagedata r:id="rId35" o:title="פרח שאטרסטוק" cropleft="33843f" cropright="3192f"/>
                              </v:shape>
                              <v:shape id="Picture 1130" o:spid="_x0000_s1176" type="#_x0000_t75" style="position:absolute;left:-2598;top:-2542;width:5822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">
                                <v:imagedata r:id="rId35" o:title="פרח שאטרסטוק" cropleft="33843f" cropright="3192f"/>
                              </v:shape>
                              <v:shape id="Picture 1131" o:spid="_x0000_s1177" type="#_x0000_t75" style="position:absolute;left:15268;top:17414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">
                                <v:imagedata r:id="rId35" o:title="פרח שאטרסטוק" cropleft="33843f" cropright="3192f"/>
                              </v:shape>
                              <v:shape id="Picture 1132" o:spid="_x0000_s1178" type="#_x0000_t75" style="position:absolute;left:24086;top:17390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">
                                <v:imagedata r:id="rId35" o:title="פרח שאטרסטוק" cropleft="33843f" cropright="3192f"/>
                              </v:shape>
                              <v:shape id="Picture 1133" o:spid="_x0000_s1179" type="#_x0000_t75" style="position:absolute;left:6753;top:-2708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">
                                <v:imagedata r:id="rId35" o:title="פרח שאטרסטוק" cropleft="33843f" cropright="3192f"/>
                              </v:shape>
                              <v:shape id="Picture 1134" o:spid="_x0000_s1180" type="#_x0000_t75" style="position:absolute;left:33013;top:1717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">
                                <v:imagedata r:id="rId35" o:title="פרח שאטרסטוק" cropleft="33843f" cropright="3192f"/>
                              </v:shape>
                              <v:shape id="Picture 1135" o:spid="_x0000_s1181" type="#_x0000_t75" style="position:absolute;left:15227;top:-2918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">
                                <v:imagedata r:id="rId35" o:title="פרח שאטרסטוק" cropleft="33843f" cropright="3192f"/>
                              </v:shape>
                              <v:shape id="Picture 1136" o:spid="_x0000_s1182" type="#_x0000_t75" style="position:absolute;left:33026;top:10047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">
                                <v:imagedata r:id="rId35" o:title="פרח שאטרסטוק" cropleft="33843f" cropright="3192f"/>
                              </v:shape>
                              <v:shape id="Picture 1137" o:spid="_x0000_s1183" type="#_x0000_t75" style="position:absolute;left:33026;top:3530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">
                                <v:imagedata r:id="rId35" o:title="פרח שאטרסטוק" cropleft="33843f" cropright="3192f"/>
                              </v:shape>
                            </v:group>
                          </v:group>
                          <v:shape id="Picture 1138" o:spid="_x0000_s1184" type="#_x0000_t75" style="position:absolute;left:20132;top:24390;width:5340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">
                            <v:imagedata r:id="rId35" o:title="פרח שאטרסטוק" cropleft="33843f" cropright="3192f"/>
                          </v:shape>
                          <v:shape id="Picture 1139" o:spid="_x0000_s1185" type="#_x0000_t75" style="position:absolute;left:20132;top:31357;width:5340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">
                            <v:imagedata r:id="rId36" o:title="פרח שאטרסטוק" cropleft="33843f" cropright="3192f"/>
                          </v:shape>
                        </v:group>
                        <v:group id="Group 401" o:spid="_x0000_s1186" style="position:absolute;left:6764;top:76;width:5874;height:9036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        <v:roundrect id="Rounded Rectangle 402" o:spid="_x0000_s1187" style="position:absolute;width:28803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" fillcolor="white [3201]" strokecolor="#4f81bd [3204]" strokeweight="2pt"/>
                          <v:group id="Group 403" o:spid="_x0000_s1188" style="position:absolute;left:1859;top:3159;width:25669;height:42127" coordorigin="-535,-2501" coordsize="25668,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          <v:shape id="Picture 404" o:spid="_x0000_s1189" type="#_x0000_t75" style="position:absolute;left:19310;top:24128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">
                              <v:imagedata r:id="rId35" o:title="פרח שאטרסטוק" cropleft="33843f" cropright="3192f"/>
                            </v:shape>
                            <v:shape id="Picture 405" o:spid="_x0000_s1190" type="#_x0000_t75" style="position:absolute;left:12857;top:24128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">
                              <v:imagedata r:id="rId35" o:title="פרח שאטרסטוק" cropleft="33843f" cropright="3192f"/>
                            </v:shape>
                            <v:shape id="Picture 406" o:spid="_x0000_s1191" type="#_x0000_t75" style="position:absolute;left:6427;top:24436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">
                              <v:imagedata r:id="rId35" o:title="פרח שאטרסטוק" cropleft="33843f" cropright="3192f"/>
                            </v:shape>
                            <v:shape id="Picture 407" o:spid="_x0000_s1192" type="#_x0000_t75" style="position:absolute;left:-489;top:6083;width:5822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">
                              <v:imagedata r:id="rId35" o:title="פרח שאטרסטוק" cropleft="33843f" cropright="3192f"/>
                            </v:shape>
                            <v:shape id="Picture 408" o:spid="_x0000_s1193" type="#_x0000_t75" style="position:absolute;left:6108;top:6083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">
                              <v:imagedata r:id="rId35" o:title="פרח שאטרסטוק" cropleft="33843f" cropright="3192f"/>
                            </v:shape>
                            <v:shape id="Picture 409" o:spid="_x0000_s1194" type="#_x0000_t75" style="position:absolute;left:12665;top:6083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">
                              <v:imagedata r:id="rId35" o:title="פרח שאטרסטוק" cropleft="33843f" cropright="3192f"/>
                            </v:shape>
                            <v:shape id="Picture 410" o:spid="_x0000_s1195" type="#_x0000_t75" style="position:absolute;left:19310;top:6083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">
                              <v:imagedata r:id="rId35" o:title="פרח שאטרסטוק" cropleft="33843f" cropright="3192f"/>
                            </v:shape>
                            <v:shape id="Picture 411" o:spid="_x0000_s1196" type="#_x0000_t75" style="position:absolute;left:19264;top:15080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">
                              <v:imagedata r:id="rId35" o:title="פרח שאטרסטוק" cropleft="33843f" cropright="3192f"/>
                            </v:shape>
                            <v:shape id="Picture 412" o:spid="_x0000_s1197" type="#_x0000_t75" style="position:absolute;left:5835;top:-2501;width:5823;height: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">
                              <v:imagedata r:id="rId35" o:title="פרח שאטרסטוק" cropleft="33843f" cropright="3192f"/>
                            </v:shape>
                            <v:shape id="Picture 413" o:spid="_x0000_s1198" type="#_x0000_t75" style="position:absolute;left:12849;top:-2501;width:5823;height: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">
                              <v:imagedata r:id="rId35" o:title="פרח שאטרסטוק" cropleft="33843f" cropright="3192f"/>
                            </v:shape>
                            <v:shape id="Picture 414" o:spid="_x0000_s1199" type="#_x0000_t75" style="position:absolute;left:-535;top:24642;width:5822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">
                              <v:imagedata r:id="rId35" o:title="פרח שאטרסטוק" cropleft="33843f" cropright="3192f"/>
                            </v:shape>
                            <v:shape id="Picture 415" o:spid="_x0000_s1200" type="#_x0000_t75" style="position:absolute;left:12860;top:15307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">
                              <v:imagedata r:id="rId35" o:title="פרח שאטרסטוק" cropleft="33843f" cropright="3192f"/>
                            </v:shape>
                            <v:shape id="Picture 416" o:spid="_x0000_s1201" type="#_x0000_t75" style="position:absolute;left:6259;top:15101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">
                              <v:imagedata r:id="rId35" o:title="פרח שאטרסטוק" cropleft="33843f" cropright="3192f"/>
                            </v:shape>
                            <v:shape id="Picture 417" o:spid="_x0000_s1202" type="#_x0000_t75" style="position:absolute;left:-535;top:15258;width:5822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">
                              <v:imagedata r:id="rId35" o:title="פרח שאטרסטוק" cropleft="33843f" cropright="3192f"/>
                            </v:shape>
                            <v:shape id="Picture 418" o:spid="_x0000_s1203" type="#_x0000_t75" style="position:absolute;left:6200;top:32659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">
                              <v:imagedata r:id="rId35" o:title="פרח שאטרסטוק" cropleft="33843f" cropright="3192f"/>
                            </v:shape>
                            <v:shape id="Picture 419" o:spid="_x0000_s1204" type="#_x0000_t75" style="position:absolute;left:13214;top:32659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">
                              <v:imagedata r:id="rId35" o:title="פרח שאטרסטוק" cropleft="33843f" cropright="3192f"/>
                            </v:shape>
                          </v:group>
                        </v:group>
                        <v:group id="Group 420" o:spid="_x0000_s1205" style="position:absolute;left:-1618;top:1676;width:9116;height:5880;rotation:90" coordorigin="322,32" coordsize="46939,2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">
                          <v:roundrect id="Rounded Rectangle 421" o:spid="_x0000_s1206" style="position:absolute;left:9390;top:-9036;width:28804;height:46940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" fillcolor="white [3201]" strokecolor="#4f81bd [3204]" strokeweight="2pt"/>
                          <v:group id="Group 422" o:spid="_x0000_s1207" style="position:absolute;left:4056;top:1969;width:39766;height:25013" coordorigin="-1200,-610" coordsize="39765,25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          <v:shape id="Picture 423" o:spid="_x0000_s1208" type="#_x0000_t75" style="position:absolute;left:7741;top:18008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">
                              <v:imagedata r:id="rId34" o:title="פרח שאטרסטוק" cropleft="33843f" cropright="3192f"/>
                            </v:shape>
                            <v:shape id="Picture 424" o:spid="_x0000_s1209" type="#_x0000_t75" style="position:absolute;left:-629;top:11591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">
                              <v:imagedata r:id="rId34" o:title="פרח שאטרסטוק" cropleft="33843f" cropright="3192f"/>
                            </v:shape>
                            <v:shape id="Picture 425" o:spid="_x0000_s1210" type="#_x0000_t75" style="position:absolute;left:-629;top:5089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">
                              <v:imagedata r:id="rId34" o:title="פרח שאטרסטוק" cropleft="33843f" cropright="3192f"/>
                            </v:shape>
                            <v:shape id="Picture 426" o:spid="_x0000_s1211" type="#_x0000_t75" style="position:absolute;left:-586;top:-1182;width:5822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">
                              <v:imagedata r:id="rId34" o:title="פרח שאטרסטוק" cropleft="33843f" cropright="3192f"/>
                            </v:shape>
                            <v:shape id="Picture 427" o:spid="_x0000_s1212" type="#_x0000_t75" style="position:absolute;left:15729;top:17982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">
                              <v:imagedata r:id="rId34" o:title="פרח שאטרסטוק" cropleft="33843f" cropright="3192f"/>
                            </v:shape>
                            <v:shape id="Picture 428" o:spid="_x0000_s1213" type="#_x0000_t75" style="position:absolute;left:7740;top:1149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">
                              <v:imagedata r:id="rId34" o:title="פרח שאטרסטוק" cropleft="33843f" cropright="3192f"/>
                            </v:shape>
                            <v:shape id="Picture 429" o:spid="_x0000_s1214" type="#_x0000_t75" style="position:absolute;left:7740;top:4891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">
                              <v:imagedata r:id="rId34" o:title="פרח שאטרסטוק" cropleft="33843f" cropright="3192f"/>
                            </v:shape>
                            <v:shape id="Picture 430" o:spid="_x0000_s1215" type="#_x0000_t75" style="position:absolute;left:7741;top:-1182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">
                              <v:imagedata r:id="rId34" o:title="פרח שאטרסטוק" cropleft="33843f" cropright="3192f"/>
                            </v:shape>
                            <v:shape id="Picture 432" o:spid="_x0000_s1216" type="#_x0000_t75" style="position:absolute;left:24203;top:17813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">
                              <v:imagedata r:id="rId34" o:title="פרח שאטרסטוק" cropleft="33843f" cropright="3192f"/>
                            </v:shape>
                            <v:shape id="Picture 433" o:spid="_x0000_s1217" type="#_x0000_t75" style="position:absolute;left:15729;top:1149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">
                              <v:imagedata r:id="rId34" o:title="פרח שאטרסטוק" cropleft="33843f" cropright="3192f"/>
                            </v:shape>
                            <v:shape id="Picture 434" o:spid="_x0000_s1218" type="#_x0000_t75" style="position:absolute;left:15729;top:4891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">
                              <v:imagedata r:id="rId34" o:title="פרח שאטרסטוק" cropleft="33843f" cropright="3192f"/>
                            </v:shape>
                            <v:shape id="Picture 435" o:spid="_x0000_s1219" type="#_x0000_t75" style="position:absolute;left:15730;top:-1182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">
                              <v:imagedata r:id="rId34" o:title="פרח שאטרסטוק" cropleft="33843f" cropright="3192f"/>
                            </v:shape>
                            <v:shape id="Picture 436" o:spid="_x0000_s1220" type="#_x0000_t75" style="position:absolute;left:32170;top:17564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">
                              <v:imagedata r:id="rId34" o:title="פרח שאטרסטוק" cropleft="33843f" cropright="3192f"/>
                            </v:shape>
                            <v:shape id="Picture 437" o:spid="_x0000_s1221" type="#_x0000_t75" style="position:absolute;left:24203;top:1114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">
                              <v:imagedata r:id="rId34" o:title="פרח שאטרסטוק" cropleft="33843f" cropright="3192f"/>
                            </v:shape>
                            <v:shape id="Picture 438" o:spid="_x0000_s1222" type="#_x0000_t75" style="position:absolute;left:24246;top:476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">
                              <v:imagedata r:id="rId34" o:title="פרח שאטרסטוק" cropleft="33843f" cropright="3192f"/>
                            </v:shape>
                            <v:shape id="Picture 439" o:spid="_x0000_s1223" type="#_x0000_t75" style="position:absolute;left:24247;top:-1182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">
                              <v:imagedata r:id="rId34" o:title="פרח שאטרסטוק" cropleft="33843f" cropright="3192f"/>
                            </v:shape>
                            <v:shape id="Picture 440" o:spid="_x0000_s1224" type="#_x0000_t75" style="position:absolute;left:32170;top:11010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">
                              <v:imagedata r:id="rId34" o:title="פרח שאטרסטוק" cropleft="33843f" cropright="3192f"/>
                            </v:shape>
                            <v:shape id="Picture 441" o:spid="_x0000_s1225" type="#_x0000_t75" style="position:absolute;left:32170;top:4557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">
                              <v:imagedata r:id="rId34" o:title="פרח שאטרסטוק" cropleft="33843f" cropright="3192f"/>
                            </v:shape>
                          </v:group>
                        </v:group>
                      </v:group>
                      <v:group id="Group 1141" o:spid="_x0000_s1226" style="position:absolute;left:1371;top:10363;width:24060;height:6490" coordorigin="1036" coordsize="26932,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">
                        <v:roundrect id="Rounded Rectangle 1142" o:spid="_x0000_s1227" style="position:absolute;left:23850;top:3423;width:4118;height:42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" filled="f" stroked="f" strokeweight="2pt">
                          <v:textbox>
                            <w:txbxContent>
                              <w:p w14:paraId="7B2FDDD4" w14:textId="77777777" w:rsidR="00E23278" w:rsidRPr="00190500" w:rsidRDefault="00E23278" w:rsidP="00674A93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sz w:val="22"/>
                                    <w:szCs w:val="22"/>
                                    <w:lang w:bidi="he-IL"/>
                                  </w:rPr>
                                </w:pPr>
                                <w:r w:rsidRPr="00190500">
                                  <w:rPr>
                                    <w:rFonts w:ascii="Segoe UI Semilight" w:hAnsi="Segoe UI Semilight" w:cs="Segoe UI Semilight" w:hint="cs"/>
                                    <w:sz w:val="22"/>
                                    <w:szCs w:val="22"/>
                                    <w:rtl/>
                                    <w:lang w:bidi="he-IL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oundrect>
                        <v:roundrect id="Rounded Rectangle 1143" o:spid="_x0000_s1228" style="position:absolute;left:15586;top:3327;width:4812;height:43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" filled="f" stroked="f" strokeweight="2pt">
                          <v:textbox>
                            <w:txbxContent>
                              <w:p w14:paraId="765DFE7B" w14:textId="77777777" w:rsidR="00E23278" w:rsidRPr="00190500" w:rsidRDefault="00E23278" w:rsidP="00674A93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sz w:val="22"/>
                                    <w:szCs w:val="22"/>
                                    <w:lang w:bidi="he-IL"/>
                                  </w:rPr>
                                </w:pPr>
                                <w:r w:rsidRPr="00190500">
                                  <w:rPr>
                                    <w:rFonts w:ascii="Segoe UI Semilight" w:hAnsi="Segoe UI Semilight" w:cs="Segoe UI Semilight" w:hint="cs"/>
                                    <w:sz w:val="22"/>
                                    <w:szCs w:val="22"/>
                                    <w:rtl/>
                                    <w:lang w:bidi="he-IL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oundrect>
                        <v:group id="Group 1144" o:spid="_x0000_s1229" style="position:absolute;left:1143;width:26441;height:7618" coordsize="26441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tk9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X48ncLfN+EEufwFAAD//wMAUEsBAi0AFAAGAAgAAAAhANvh9svuAAAAhQEAABMAAAAAAAAAAAAA&#10;AAAAAAAAAFtDb250ZW50X1R5cGVzXS54bWxQSwECLQAUAAYACAAAACEAWvQsW78AAAAVAQAACwAA&#10;AAAAAAAAAAAAAAAfAQAAX3JlbHMvLnJlbHNQSwECLQAUAAYACAAAACEA8CrZPcMAAADdAAAADwAA&#10;AAAAAAAAAAAAAAAHAgAAZHJzL2Rvd25yZXYueG1sUEsFBgAAAAADAAMAtwAAAPcCAAAAAA==&#10;">
                          <v:roundrect id="Rounded Rectangle 1145" o:spid="_x0000_s1230" style="position:absolute;left:23145;top:285;width:3296;height:29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" fillcolor="white [3201]" strokecolor="#00b050" strokeweight="2pt"/>
                          <v:roundrect id="Rounded Rectangle 1146" o:spid="_x0000_s1231" style="position:absolute;left:15335;top:190;width:3295;height:29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" fillcolor="white [3201]" strokecolor="#a5a5a5 [2092]" strokeweight="2pt"/>
                          <v:group id="Group 1147" o:spid="_x0000_s1232" style="position:absolute;left:7314;width:4478;height:7618" coordorigin="10849" coordsize="4479,7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EdKxAAAAN0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Pj90/4+yacIBdPAAAA//8DAFBLAQItABQABgAIAAAAIQDb4fbL7gAAAIUBAAATAAAAAAAAAAAA&#10;AAAAAAAAAABbQ29udGVudF9UeXBlc10ueG1sUEsBAi0AFAAGAAgAAAAhAFr0LFu/AAAAFQEAAAsA&#10;AAAAAAAAAAAAAAAAHwEAAF9yZWxzLy5yZWxzUEsBAi0AFAAGAAgAAAAhAAD4R0rEAAAA3QAAAA8A&#10;AAAAAAAAAAAAAAAABwIAAGRycy9kb3ducmV2LnhtbFBLBQYAAAAAAwADALcAAAD4AgAAAAA=&#10;">
                            <v:roundrect id="Rounded Rectangle 1148" o:spid="_x0000_s1233" style="position:absolute;left:11514;width:3297;height:29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" fillcolor="white [3201]" strokecolor="#a5a5a5 [2092]" strokeweight="2pt"/>
                            <v:roundrect id="Rounded Rectangle 1150" o:spid="_x0000_s1234" style="position:absolute;left:10849;top:2671;width:4480;height:4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" filled="f" stroked="f" strokeweight="2pt">
                              <v:textbox>
                                <w:txbxContent>
                                  <w:p w14:paraId="0EF8A741" w14:textId="77777777" w:rsidR="00E23278" w:rsidRPr="00190500" w:rsidRDefault="00E23278" w:rsidP="00674A93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sz w:val="22"/>
                                        <w:szCs w:val="22"/>
                                        <w:lang w:bidi="he-IL"/>
                                      </w:rPr>
                                    </w:pPr>
                                    <w:r w:rsidRPr="00190500">
                                      <w:rPr>
                                        <w:rFonts w:ascii="Segoe UI Semilight" w:hAnsi="Segoe UI Semilight" w:cs="Segoe UI Semilight" w:hint="cs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roundrect id="Rounded Rectangle 1151" o:spid="_x0000_s1235" style="position:absolute;width:3296;height:2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" fillcolor="white [3201]" strokecolor="#a5a5a5 [2092]" strokeweight="2pt"/>
                        </v:group>
                        <v:roundrect id="Rounded Rectangle 1152" o:spid="_x0000_s1236" style="position:absolute;left:1036;top:2493;width:3582;height:49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" filled="f" stroked="f" strokeweight="2pt">
                          <v:textbox>
                            <w:txbxContent>
                              <w:p w14:paraId="743511BF" w14:textId="77777777" w:rsidR="00E23278" w:rsidRPr="00190500" w:rsidRDefault="00E23278" w:rsidP="00674A93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sz w:val="22"/>
                                    <w:szCs w:val="22"/>
                                    <w:lang w:bidi="he-IL"/>
                                  </w:rPr>
                                </w:pPr>
                                <w:r w:rsidRPr="00190500">
                                  <w:rPr>
                                    <w:rFonts w:ascii="Segoe UI Semilight" w:hAnsi="Segoe UI Semilight" w:cs="Segoe UI Semilight" w:hint="cs"/>
                                    <w:sz w:val="22"/>
                                    <w:szCs w:val="22"/>
                                    <w:rtl/>
                                    <w:lang w:bidi="he-IL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</w:p>
          <w:p w14:paraId="34AEDE35" w14:textId="43DBA3FD" w:rsidR="008654BE" w:rsidRDefault="002F3DFB" w:rsidP="008654BE">
            <w:pPr>
              <w:tabs>
                <w:tab w:val="left" w:pos="8725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19E59795" wp14:editId="1DDED4D5">
                      <wp:simplePos x="0" y="0"/>
                      <wp:positionH relativeFrom="column">
                        <wp:posOffset>3279140</wp:posOffset>
                      </wp:positionH>
                      <wp:positionV relativeFrom="paragraph">
                        <wp:posOffset>36921</wp:posOffset>
                      </wp:positionV>
                      <wp:extent cx="3288665" cy="371475"/>
                      <wp:effectExtent l="0" t="0" r="26035" b="28575"/>
                      <wp:wrapNone/>
                      <wp:docPr id="76" name="Rounded 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8665" cy="3714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6677AA" w14:textId="1BC1261C" w:rsidR="00E23278" w:rsidRPr="00E47D9A" w:rsidRDefault="00E23278" w:rsidP="00674A93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 w:rsidRPr="00C73061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באיזה קלף </w:t>
                                  </w:r>
                                  <w:r w:rsidRPr="00C73061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מצוירת</w:t>
                                  </w:r>
                                  <w:r w:rsidRPr="00C73061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כמות הפרחים </w:t>
                                  </w:r>
                                  <w:r w:rsidRPr="00C73061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הקטנה ביותר</w:t>
                                  </w:r>
                                  <w:r w:rsidRPr="00C73061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19E59795" id="Rounded Rectangle 76" o:spid="_x0000_s1237" style="position:absolute;left:0;text-align:left;margin-left:258.2pt;margin-top:2.9pt;width:258.95pt;height:29.25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" fillcolor="#d8d8d8 [2732]" strokecolor="#f2f2f2 [3052]" strokeweight="2pt">
                      <v:textbox>
                        <w:txbxContent>
                          <w:p w14:paraId="3D6677AA" w14:textId="1BC1261C" w:rsidR="00E23278" w:rsidRPr="00E47D9A" w:rsidRDefault="00E23278" w:rsidP="00674A93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C73061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באיזה קלף </w:t>
                            </w:r>
                            <w:r w:rsidRPr="00C73061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מצוירת</w:t>
                            </w:r>
                            <w:r w:rsidRPr="00C73061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כמות הפרחים </w:t>
                            </w:r>
                            <w:r w:rsidRPr="00C73061">
                              <w:rPr>
                                <w:rFonts w:ascii="Segoe UI" w:hAnsi="Segoe UI" w:cs="Segoe U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הקטנה ביותר</w:t>
                            </w:r>
                            <w:r w:rsidRPr="00C73061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7B4D287" w14:textId="201C8421" w:rsidR="008654BE" w:rsidRDefault="008654BE" w:rsidP="008654BE">
            <w:pPr>
              <w:tabs>
                <w:tab w:val="left" w:pos="8725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155D2B34" w14:textId="395AB8E0" w:rsidR="00674A93" w:rsidRDefault="004A637F" w:rsidP="00530CCF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90144" behindDoc="0" locked="0" layoutInCell="1" allowOverlap="1" wp14:anchorId="48AA1666" wp14:editId="0897BA89">
                      <wp:simplePos x="0" y="0"/>
                      <wp:positionH relativeFrom="column">
                        <wp:posOffset>1610572</wp:posOffset>
                      </wp:positionH>
                      <wp:positionV relativeFrom="paragraph">
                        <wp:posOffset>53764</wp:posOffset>
                      </wp:positionV>
                      <wp:extent cx="191346" cy="128694"/>
                      <wp:effectExtent l="0" t="0" r="0" b="5080"/>
                      <wp:wrapNone/>
                      <wp:docPr id="51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346" cy="12869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08A08074" id="Oval 51" o:spid="_x0000_s1026" style="position:absolute;left:0;text-align:left;margin-left:126.8pt;margin-top:4.25pt;width:15.05pt;height:10.15pt;z-index:25200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" fillcolor="white [3212]" stroked="f" strokeweight="2pt"/>
                  </w:pict>
                </mc:Fallback>
              </mc:AlternateContent>
            </w:r>
          </w:p>
          <w:p w14:paraId="274B19C7" w14:textId="362730F5" w:rsidR="00C21F5F" w:rsidRPr="002F3DFB" w:rsidRDefault="00C21F5F" w:rsidP="002F3DFB">
            <w:pPr>
              <w:pStyle w:val="af"/>
              <w:numPr>
                <w:ilvl w:val="0"/>
                <w:numId w:val="44"/>
              </w:numPr>
              <w:bidi/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2F3DFB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  <w:rtl/>
                <w:lang w:bidi="he-IL"/>
              </w:rPr>
              <w:t>סמ</w:t>
            </w:r>
            <w:r w:rsidR="000B349D" w:rsidRPr="002F3DFB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  <w:rtl/>
                <w:lang w:bidi="he-IL"/>
              </w:rPr>
              <w:t>נו</w:t>
            </w:r>
            <w:r w:rsidRPr="002F3DFB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  <w:rtl/>
                <w:lang w:bidi="he-IL"/>
              </w:rPr>
              <w:t xml:space="preserve"> </w:t>
            </w:r>
            <w:r w:rsidRPr="002F3DFB">
              <w:rPr>
                <w:rFonts w:ascii="Segoe UI" w:hAnsi="Segoe UI" w:cs="Segoe UI"/>
                <w:noProof/>
                <w:lang w:bidi="he-IL"/>
              </w:rPr>
              <w:sym w:font="Wingdings" w:char="F0FC"/>
            </w:r>
            <w:r w:rsidRPr="002F3DFB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  <w:rtl/>
                <w:lang w:bidi="he-IL"/>
              </w:rPr>
              <w:t xml:space="preserve"> במשבצת </w:t>
            </w:r>
            <w:r w:rsidR="000B349D" w:rsidRPr="002F3DFB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  <w:rtl/>
                <w:lang w:bidi="he-IL"/>
              </w:rPr>
              <w:t>שבחר/ה התלמיד/ה</w:t>
            </w:r>
            <w:r w:rsidRPr="002F3DFB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  <w:rtl/>
                <w:lang w:bidi="he-IL"/>
              </w:rPr>
              <w:t xml:space="preserve">. </w:t>
            </w:r>
          </w:p>
          <w:p w14:paraId="324F34E5" w14:textId="5532F16F" w:rsidR="00674A93" w:rsidRDefault="00674A93" w:rsidP="009742CF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3AA2A8F5" w14:textId="6BF2ABB7" w:rsidR="002F3DFB" w:rsidRDefault="002F3DFB" w:rsidP="00530CCF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64544" behindDoc="0" locked="0" layoutInCell="1" allowOverlap="1" wp14:anchorId="62CE2F01" wp14:editId="3FDBD45D">
                      <wp:simplePos x="0" y="0"/>
                      <wp:positionH relativeFrom="column">
                        <wp:posOffset>5437505</wp:posOffset>
                      </wp:positionH>
                      <wp:positionV relativeFrom="paragraph">
                        <wp:posOffset>1905</wp:posOffset>
                      </wp:positionV>
                      <wp:extent cx="1128395" cy="371475"/>
                      <wp:effectExtent l="0" t="0" r="14605" b="28575"/>
                      <wp:wrapNone/>
                      <wp:docPr id="1096" name="Rounded Rectangle 10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8395" cy="3714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BEE83D" w14:textId="085F738F" w:rsidR="00E23278" w:rsidRPr="00E47D9A" w:rsidRDefault="00E23278" w:rsidP="000B349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 w:rsidRPr="00C73061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כיצד 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בחרת?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62CE2F01" id="Rounded Rectangle 1096" o:spid="_x0000_s1238" style="position:absolute;left:0;text-align:left;margin-left:428.15pt;margin-top:.15pt;width:88.85pt;height:29.2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" fillcolor="#d8d8d8 [2732]" strokecolor="#f2f2f2 [3052]" strokeweight="2pt">
                      <v:textbox>
                        <w:txbxContent>
                          <w:p w14:paraId="02BEE83D" w14:textId="085F738F" w:rsidR="00E23278" w:rsidRPr="00E47D9A" w:rsidRDefault="00E23278" w:rsidP="000B349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C73061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כיצד 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בחרת?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BD889A4" w14:textId="3572524C" w:rsidR="002F3DFB" w:rsidRDefault="002F3DFB" w:rsidP="002F3DFB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23AD0837" w14:textId="3ACD2AE0" w:rsidR="00674A93" w:rsidRDefault="00674A93" w:rsidP="002F3DFB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78149149" w14:textId="4DF70818" w:rsidR="00674A93" w:rsidRDefault="00674A93" w:rsidP="00674A93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71DB2384" w14:textId="3AB2D19C" w:rsidR="009742CF" w:rsidRDefault="009742CF" w:rsidP="00D12B61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70025536" w14:textId="0C3AF620" w:rsidR="00674A93" w:rsidRPr="00356C6B" w:rsidRDefault="00356C6B" w:rsidP="00530CCF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A6A6A6" w:themeColor="background1" w:themeShade="A6"/>
                <w:sz w:val="22"/>
                <w:szCs w:val="22"/>
                <w:rtl/>
                <w:lang w:bidi="he-IL"/>
              </w:rPr>
            </w:pPr>
            <w:r w:rsidRPr="00356C6B">
              <w:rPr>
                <w:rFonts w:ascii="Segoe UI" w:hAnsi="Segoe UI" w:cs="Segoe UI"/>
                <w:noProof/>
                <w:color w:val="A6A6A6" w:themeColor="background1" w:themeShade="A6"/>
                <w:sz w:val="22"/>
                <w:szCs w:val="22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06528" behindDoc="0" locked="0" layoutInCell="1" allowOverlap="1" wp14:anchorId="2D672378" wp14:editId="6F6ECF45">
                      <wp:simplePos x="0" y="0"/>
                      <wp:positionH relativeFrom="column">
                        <wp:posOffset>168909</wp:posOffset>
                      </wp:positionH>
                      <wp:positionV relativeFrom="paragraph">
                        <wp:posOffset>42545</wp:posOffset>
                      </wp:positionV>
                      <wp:extent cx="2643662" cy="1685391"/>
                      <wp:effectExtent l="0" t="0" r="23495" b="0"/>
                      <wp:wrapNone/>
                      <wp:docPr id="1154" name="Group 11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43662" cy="1685391"/>
                                <a:chOff x="0" y="0"/>
                                <a:chExt cx="2643662" cy="1685391"/>
                              </a:xfrm>
                            </wpg:grpSpPr>
                            <wpg:grpSp>
                              <wpg:cNvPr id="1155" name="Group 1155"/>
                              <wpg:cNvGrpSpPr/>
                              <wpg:grpSpPr>
                                <a:xfrm>
                                  <a:off x="0" y="0"/>
                                  <a:ext cx="2643662" cy="917417"/>
                                  <a:chOff x="0" y="0"/>
                                  <a:chExt cx="2643662" cy="917417"/>
                                </a:xfrm>
                              </wpg:grpSpPr>
                              <wpg:grpSp>
                                <wpg:cNvPr id="1156" name="Group 1156"/>
                                <wpg:cNvGrpSpPr/>
                                <wpg:grpSpPr>
                                  <a:xfrm>
                                    <a:off x="2055652" y="0"/>
                                    <a:ext cx="588010" cy="917417"/>
                                    <a:chOff x="0" y="0"/>
                                    <a:chExt cx="2645289" cy="3865727"/>
                                  </a:xfrm>
                                </wpg:grpSpPr>
                                <wps:wsp>
                                  <wps:cNvPr id="1157" name="Rounded Rectangle 1157"/>
                                  <wps:cNvSpPr/>
                                  <wps:spPr>
                                    <a:xfrm>
                                      <a:off x="0" y="0"/>
                                      <a:ext cx="2645289" cy="3865727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70930DD" w14:textId="77777777" w:rsidR="00E23278" w:rsidRDefault="00E23278" w:rsidP="00050DC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1158" name="Picture 1158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163287" y="217717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59" name="Picture 1159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1349829" y="2296888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60" name="Picture 1160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740230" y="1676402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61" name="Picture 1161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751114" y="1077685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62" name="Picture 1162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740230" y="2307770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63" name="Picture 1163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1349829" y="1665515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64" name="Picture 1164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1360713" y="1077685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65" name="Picture 1165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1883227" y="217717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66" name="Picture 1166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1915888" y="3124199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67" name="Picture 1167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152399" y="3124199"/>
                                      <a:ext cx="534668" cy="573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wpg:grpSp>
                                <wpg:cNvPr id="1168" name="Group 1168"/>
                                <wpg:cNvGrpSpPr/>
                                <wpg:grpSpPr>
                                  <a:xfrm>
                                    <a:off x="1362232" y="7620"/>
                                    <a:ext cx="588010" cy="903605"/>
                                    <a:chOff x="0" y="0"/>
                                    <a:chExt cx="2644775" cy="3865245"/>
                                  </a:xfrm>
                                </wpg:grpSpPr>
                                <wpg:grpSp>
                                  <wpg:cNvPr id="1169" name="Group 1169"/>
                                  <wpg:cNvGrpSpPr/>
                                  <wpg:grpSpPr>
                                    <a:xfrm rot="5400000">
                                      <a:off x="-610235" y="610235"/>
                                      <a:ext cx="3865245" cy="2644775"/>
                                      <a:chOff x="0" y="0"/>
                                      <a:chExt cx="4693920" cy="2880360"/>
                                    </a:xfrm>
                                  </wpg:grpSpPr>
                                  <wps:wsp>
                                    <wps:cNvPr id="1170" name="Rounded Rectangle 1170"/>
                                    <wps:cNvSpPr/>
                                    <wps:spPr>
                                      <a:xfrm rot="16200000">
                                        <a:off x="906780" y="-906780"/>
                                        <a:ext cx="2880360" cy="4693920"/>
                                      </a:xfrm>
                                      <a:prstGeom prst="round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171" name="Group 1171"/>
                                    <wpg:cNvGrpSpPr/>
                                    <wpg:grpSpPr>
                                      <a:xfrm>
                                        <a:off x="241366" y="99587"/>
                                        <a:ext cx="4259255" cy="2623788"/>
                                        <a:chOff x="-317072" y="-234604"/>
                                        <a:chExt cx="4259255" cy="2623788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1172" name="Picture 1172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-259922" y="1749739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73" name="Picture 1173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-259921" y="1074964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74" name="Picture 1174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-259921" y="423320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79" name="Picture 1179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675260" y="1749739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80" name="Picture 1180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-259921" y="-254157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81" name="Picture 1181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1526897" y="1741440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82" name="Picture 1182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2408696" y="1738992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87" name="Picture 1187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675260" y="-270755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89" name="Picture 1189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3301354" y="1717925"/>
                                          <a:ext cx="582295" cy="6965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90" name="Picture 1190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1522655" y="-291754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92" name="Picture 1192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3302737" y="1004679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193" name="Picture 1193" descr="D:\WorkFiles\מתמטיקה\א\תשפג\תמונות\תמונות 3\פרח שאטרסטוק.jp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51641" r="4870"/>
                                        <a:stretch/>
                                      </pic:blipFill>
                                      <pic:spPr bwMode="auto">
                                        <a:xfrm rot="16200000">
                                          <a:off x="3302738" y="353035"/>
                                          <a:ext cx="582295" cy="696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wpg:grpSp>
                                </wpg:grpSp>
                                <pic:pic xmlns:pic="http://schemas.openxmlformats.org/drawingml/2006/picture">
                                  <pic:nvPicPr>
                                    <pic:cNvPr id="1194" name="Picture 1194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2013221" y="2439033"/>
                                      <a:ext cx="534037" cy="5734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195" name="Picture 1195" descr="D:\WorkFiles\מתמטיקה\א\תשפג\תמונות\תמונות 3\פרח שאטרסטוק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1" r="4870"/>
                                    <a:stretch/>
                                  </pic:blipFill>
                                  <pic:spPr bwMode="auto">
                                    <a:xfrm>
                                      <a:off x="2013221" y="3135720"/>
                                      <a:ext cx="534037" cy="5734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wpg:grpSp>
                                <wpg:cNvPr id="1196" name="Group 1196"/>
                                <wpg:cNvGrpSpPr/>
                                <wpg:grpSpPr>
                                  <a:xfrm>
                                    <a:off x="676432" y="7620"/>
                                    <a:ext cx="587375" cy="903606"/>
                                    <a:chOff x="0" y="0"/>
                                    <a:chExt cx="2880360" cy="4693919"/>
                                  </a:xfrm>
                                </wpg:grpSpPr>
                                <wps:wsp>
                                  <wps:cNvPr id="1197" name="Rounded Rectangle 1197"/>
                                  <wps:cNvSpPr/>
                                  <wps:spPr>
                                    <a:xfrm>
                                      <a:off x="0" y="0"/>
                                      <a:ext cx="2880360" cy="4693919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198" name="Group 1198"/>
                                  <wpg:cNvGrpSpPr/>
                                  <wpg:grpSpPr>
                                    <a:xfrm>
                                      <a:off x="185967" y="315906"/>
                                      <a:ext cx="2566893" cy="4212695"/>
                                      <a:chOff x="-53518" y="-250148"/>
                                      <a:chExt cx="2566893" cy="4212694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199" name="Picture 1199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931080" y="2412815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00" name="Picture 1200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285750" y="2412815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01" name="Picture 1201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642725" y="2443660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02" name="Picture 1202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-48940" y="608351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03" name="Picture 1203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610836" y="608351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04" name="Picture 1204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266513" y="608351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05" name="Picture 1205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931080" y="608351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06" name="Picture 1206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926469" y="1508010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07" name="Picture 1207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583534" y="-250148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08" name="Picture 1208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284954" y="-250148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09" name="Picture 1209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-53518" y="2464223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10" name="Picture 1210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286086" y="1530779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16" name="Picture 1216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625969" y="1510196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17" name="Picture 1217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-53518" y="1525880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18" name="Picture 1218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620058" y="3265951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19" name="Picture 1219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>
                                        <a:off x="1321478" y="3265951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wpg:grpSp>
                              </wpg:grpSp>
                              <wpg:grpSp>
                                <wpg:cNvPr id="1220" name="Group 1220"/>
                                <wpg:cNvGrpSpPr/>
                                <wpg:grpSpPr>
                                  <a:xfrm rot="5400000">
                                    <a:off x="-161768" y="167640"/>
                                    <a:ext cx="911545" cy="588010"/>
                                    <a:chOff x="32294" y="3267"/>
                                    <a:chExt cx="4693922" cy="2880361"/>
                                  </a:xfrm>
                                </wpg:grpSpPr>
                                <wps:wsp>
                                  <wps:cNvPr id="1221" name="Rounded Rectangle 1221"/>
                                  <wps:cNvSpPr/>
                                  <wps:spPr>
                                    <a:xfrm rot="16200000">
                                      <a:off x="939074" y="-903513"/>
                                      <a:ext cx="2880361" cy="4693922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222" name="Group 1222"/>
                                  <wpg:cNvGrpSpPr/>
                                  <wpg:grpSpPr>
                                    <a:xfrm>
                                      <a:off x="405691" y="196981"/>
                                      <a:ext cx="3976601" cy="2501305"/>
                                      <a:chOff x="-120090" y="-61008"/>
                                      <a:chExt cx="3976599" cy="2501304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223" name="Picture 1223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774095" y="1800851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24" name="Picture 1224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-62940" y="1159133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25" name="Picture 1225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-62940" y="508906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26" name="Picture 1226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-58734" y="-118158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27" name="Picture 1227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1573042" y="1798235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28" name="Picture 1228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774095" y="1149936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29" name="Picture 1229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774095" y="489055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30" name="Picture 1230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774095" y="-118158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31" name="Picture 1231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2420438" y="1781308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32" name="Picture 1232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1573042" y="1149936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33" name="Picture 1233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1573042" y="489055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34" name="Picture 1234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1573042" y="-118158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35" name="Picture 1235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3217063" y="1756412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36" name="Picture 1236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2420439" y="1114870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37" name="Picture 1237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2424680" y="476943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38" name="Picture 1238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2424680" y="-118158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41" name="Picture 1241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3217062" y="1101042"/>
                                        <a:ext cx="582295" cy="6965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42" name="Picture 1242" descr="D:\WorkFiles\מתמטיקה\א\תשפג\תמונות\תמונות 3\פרח שאטרסטוק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641" r="4870"/>
                                      <a:stretch/>
                                    </pic:blipFill>
                                    <pic:spPr bwMode="auto">
                                      <a:xfrm rot="16200000">
                                        <a:off x="3217062" y="455712"/>
                                        <a:ext cx="582295" cy="696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wpg:grpSp>
                              </wpg:grpSp>
                            </wpg:grpSp>
                            <wpg:grpSp>
                              <wpg:cNvPr id="1243" name="Group 1243"/>
                              <wpg:cNvGrpSpPr/>
                              <wpg:grpSpPr>
                                <a:xfrm>
                                  <a:off x="137160" y="1036320"/>
                                  <a:ext cx="2406011" cy="649071"/>
                                  <a:chOff x="103637" y="0"/>
                                  <a:chExt cx="2693227" cy="767180"/>
                                </a:xfrm>
                              </wpg:grpSpPr>
                              <wps:wsp>
                                <wps:cNvPr id="1244" name="Rounded Rectangle 1244"/>
                                <wps:cNvSpPr/>
                                <wps:spPr>
                                  <a:xfrm>
                                    <a:off x="2385089" y="342303"/>
                                    <a:ext cx="411775" cy="424115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6A4650E" w14:textId="77777777" w:rsidR="00E23278" w:rsidRPr="00190500" w:rsidRDefault="00E23278" w:rsidP="00674A93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sz w:val="22"/>
                                          <w:szCs w:val="22"/>
                                          <w:lang w:bidi="he-IL"/>
                                        </w:rPr>
                                      </w:pPr>
                                      <w:r w:rsidRPr="00190500">
                                        <w:rPr>
                                          <w:rFonts w:ascii="Segoe UI Semilight" w:hAnsi="Segoe UI Semilight" w:cs="Segoe UI Semilight" w:hint="cs"/>
                                          <w:sz w:val="22"/>
                                          <w:szCs w:val="22"/>
                                          <w:rtl/>
                                          <w:lang w:bidi="he-IL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45" name="Rounded Rectangle 1245"/>
                                <wps:cNvSpPr/>
                                <wps:spPr>
                                  <a:xfrm>
                                    <a:off x="1558689" y="332782"/>
                                    <a:ext cx="481171" cy="434398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BC58A9A" w14:textId="77777777" w:rsidR="00E23278" w:rsidRPr="00190500" w:rsidRDefault="00E23278" w:rsidP="00674A93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sz w:val="22"/>
                                          <w:szCs w:val="22"/>
                                          <w:lang w:bidi="he-IL"/>
                                        </w:rPr>
                                      </w:pPr>
                                      <w:r w:rsidRPr="00190500">
                                        <w:rPr>
                                          <w:rFonts w:ascii="Segoe UI Semilight" w:hAnsi="Segoe UI Semilight" w:cs="Segoe UI Semilight" w:hint="cs"/>
                                          <w:sz w:val="22"/>
                                          <w:szCs w:val="22"/>
                                          <w:rtl/>
                                          <w:lang w:bidi="he-IL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246" name="Group 1246"/>
                                <wpg:cNvGrpSpPr/>
                                <wpg:grpSpPr>
                                  <a:xfrm>
                                    <a:off x="114300" y="0"/>
                                    <a:ext cx="2644140" cy="761875"/>
                                    <a:chOff x="0" y="0"/>
                                    <a:chExt cx="2644140" cy="761875"/>
                                  </a:xfrm>
                                </wpg:grpSpPr>
                                <wps:wsp>
                                  <wps:cNvPr id="1247" name="Rounded Rectangle 1247"/>
                                  <wps:cNvSpPr/>
                                  <wps:spPr>
                                    <a:xfrm>
                                      <a:off x="2314575" y="28575"/>
                                      <a:ext cx="329565" cy="29845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48" name="Rounded Rectangle 1248"/>
                                  <wps:cNvSpPr/>
                                  <wps:spPr>
                                    <a:xfrm>
                                      <a:off x="1533525" y="19050"/>
                                      <a:ext cx="329565" cy="29845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249" name="Group 1249"/>
                                  <wpg:cNvGrpSpPr/>
                                  <wpg:grpSpPr>
                                    <a:xfrm>
                                      <a:off x="731408" y="0"/>
                                      <a:ext cx="447804" cy="761875"/>
                                      <a:chOff x="1084931" y="0"/>
                                      <a:chExt cx="447970" cy="763102"/>
                                    </a:xfrm>
                                  </wpg:grpSpPr>
                                  <wps:wsp>
                                    <wps:cNvPr id="1250" name="Rounded Rectangle 1250"/>
                                    <wps:cNvSpPr/>
                                    <wps:spPr>
                                      <a:xfrm>
                                        <a:off x="1151466" y="0"/>
                                        <a:ext cx="329701" cy="299051"/>
                                      </a:xfrm>
                                      <a:prstGeom prst="roundRect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251" name="Rounded Rectangle 1251"/>
                                    <wps:cNvSpPr/>
                                    <wps:spPr>
                                      <a:xfrm>
                                        <a:off x="1084931" y="267140"/>
                                        <a:ext cx="447970" cy="495962"/>
                                      </a:xfrm>
                                      <a:prstGeom prst="round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3462F87C" w14:textId="77777777" w:rsidR="00E23278" w:rsidRPr="00190500" w:rsidRDefault="00E23278" w:rsidP="00674A93">
                                          <w:pPr>
                                            <w:jc w:val="center"/>
                                            <w:rPr>
                                              <w:rFonts w:ascii="Segoe UI Semilight" w:hAnsi="Segoe UI Semilight" w:cs="Segoe UI Semilight"/>
                                              <w:sz w:val="22"/>
                                              <w:szCs w:val="22"/>
                                              <w:lang w:bidi="he-IL"/>
                                            </w:rPr>
                                          </w:pPr>
                                          <w:r w:rsidRPr="00190500">
                                            <w:rPr>
                                              <w:rFonts w:ascii="Segoe UI Semilight" w:hAnsi="Segoe UI Semilight" w:cs="Segoe UI Semilight" w:hint="cs"/>
                                              <w:sz w:val="22"/>
                                              <w:szCs w:val="22"/>
                                              <w:rtl/>
                                              <w:lang w:bidi="he-IL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252" name="Rounded Rectangle 1252"/>
                                  <wps:cNvSpPr/>
                                  <wps:spPr>
                                    <a:xfrm>
                                      <a:off x="0" y="0"/>
                                      <a:ext cx="329658" cy="298856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rgbClr val="00B05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253" name="Rounded Rectangle 1253"/>
                                <wps:cNvSpPr/>
                                <wps:spPr>
                                  <a:xfrm>
                                    <a:off x="103637" y="249383"/>
                                    <a:ext cx="358241" cy="490034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3E36BE9" w14:textId="77777777" w:rsidR="00E23278" w:rsidRPr="00190500" w:rsidRDefault="00E23278" w:rsidP="00674A93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sz w:val="22"/>
                                          <w:szCs w:val="22"/>
                                          <w:lang w:bidi="he-IL"/>
                                        </w:rPr>
                                      </w:pPr>
                                      <w:r w:rsidRPr="00190500">
                                        <w:rPr>
                                          <w:rFonts w:ascii="Segoe UI Semilight" w:hAnsi="Segoe UI Semilight" w:cs="Segoe UI Semilight" w:hint="cs"/>
                                          <w:sz w:val="22"/>
                                          <w:szCs w:val="22"/>
                                          <w:rtl/>
                                          <w:lang w:bidi="he-IL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2D672378" id="Group 1154" o:spid="_x0000_s1239" style="position:absolute;left:0;text-align:left;margin-left:13.3pt;margin-top:3.35pt;width:208.15pt;height:132.7pt;z-index:251606528" coordsize="26436,168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">
                      <v:group id="Group 1155" o:spid="_x0000_s1240" style="position:absolute;width:26436;height:9174" coordsize="26436,9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+p7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4ySB32/CCfLwAwAA//8DAFBLAQItABQABgAIAAAAIQDb4fbL7gAAAIUBAAATAAAAAAAAAAAA&#10;AAAAAAAAAABbQ29udGVudF9UeXBlc10ueG1sUEsBAi0AFAAGAAgAAAAhAFr0LFu/AAAAFQEAAAsA&#10;AAAAAAAAAAAAAAAAHwEAAF9yZWxzLy5yZWxzUEsBAi0AFAAGAAgAAAAhABq/6nvEAAAA3QAAAA8A&#10;AAAAAAAAAAAAAAAABwIAAGRycy9kb3ducmV2LnhtbFBLBQYAAAAAAwADALcAAAD4AgAAAAA=&#10;">
                        <v:group id="Group 1156" o:spid="_x0000_s1241" style="position:absolute;left:20556;width:5880;height:9174" coordsize="26452,3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QM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X48m8Pzm3CCXD0AAAD//wMAUEsBAi0AFAAGAAgAAAAhANvh9svuAAAAhQEAABMAAAAAAAAAAAAA&#10;AAAAAAAAAFtDb250ZW50X1R5cGVzXS54bWxQSwECLQAUAAYACAAAACEAWvQsW78AAAAVAQAACwAA&#10;AAAAAAAAAAAAAAAfAQAAX3JlbHMvLnJlbHNQSwECLQAUAAYACAAAACEA6m10DMMAAADdAAAADwAA&#10;AAAAAAAAAAAAAAAHAgAAZHJzL2Rvd25yZXYueG1sUEsFBgAAAAADAAMAtwAAAPcCAAAAAA==&#10;">
                          <v:roundrect id="Rounded Rectangle 1157" o:spid="_x0000_s1242" style="position:absolute;width:26452;height:386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" fillcolor="white [3201]" strokecolor="#4f81bd [3204]" strokeweight="2pt">
                            <v:textbox>
                              <w:txbxContent>
                                <w:p w14:paraId="270930DD" w14:textId="77777777" w:rsidR="00E23278" w:rsidRDefault="00E23278" w:rsidP="00050DC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oundrect>
                          <v:shape id="Picture 1158" o:spid="_x0000_s1243" type="#_x0000_t75" style="position:absolute;left:1632;top:2177;width:5347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">
                            <v:imagedata r:id="rId34" o:title="פרח שאטרסטוק" cropleft="33843f" cropright="3192f"/>
                          </v:shape>
                          <v:shape id="Picture 1159" o:spid="_x0000_s1244" type="#_x0000_t75" style="position:absolute;left:13498;top:22968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">
                            <v:imagedata r:id="rId34" o:title="פרח שאטרסטוק" cropleft="33843f" cropright="3192f"/>
                          </v:shape>
                          <v:shape id="Picture 1160" o:spid="_x0000_s1245" type="#_x0000_t75" style="position:absolute;left:7402;top:16764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">
                            <v:imagedata r:id="rId34" o:title="פרח שאטרסטוק" cropleft="33843f" cropright="3192f"/>
                          </v:shape>
                          <v:shape id="Picture 1161" o:spid="_x0000_s1246" type="#_x0000_t75" style="position:absolute;left:7511;top:10776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">
                            <v:imagedata r:id="rId34" o:title="פרח שאטרסטוק" cropleft="33843f" cropright="3192f"/>
                          </v:shape>
                          <v:shape id="Picture 1162" o:spid="_x0000_s1247" type="#_x0000_t75" style="position:absolute;left:7402;top:23077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">
                            <v:imagedata r:id="rId34" o:title="פרח שאטרסטוק" cropleft="33843f" cropright="3192f"/>
                          </v:shape>
                          <v:shape id="Picture 1163" o:spid="_x0000_s1248" type="#_x0000_t75" style="position:absolute;left:13498;top:16655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">
                            <v:imagedata r:id="rId34" o:title="פרח שאטרסטוק" cropleft="33843f" cropright="3192f"/>
                          </v:shape>
                          <v:shape id="Picture 1164" o:spid="_x0000_s1249" type="#_x0000_t75" style="position:absolute;left:13607;top:10776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">
                            <v:imagedata r:id="rId34" o:title="פרח שאטרסטוק" cropleft="33843f" cropright="3192f"/>
                          </v:shape>
                          <v:shape id="Picture 1165" o:spid="_x0000_s1250" type="#_x0000_t75" style="position:absolute;left:18832;top:2177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">
                            <v:imagedata r:id="rId34" o:title="פרח שאטרסטוק" cropleft="33843f" cropright="3192f"/>
                          </v:shape>
                          <v:shape id="Picture 1166" o:spid="_x0000_s1251" type="#_x0000_t75" style="position:absolute;left:19158;top:31241;width:5347;height:5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">
                            <v:imagedata r:id="rId34" o:title="פרח שאטרסטוק" cropleft="33843f" cropright="3192f"/>
                          </v:shape>
                          <v:shape id="Picture 1167" o:spid="_x0000_s1252" type="#_x0000_t75" style="position:absolute;left:1523;top:31241;width:5347;height:5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">
                            <v:imagedata r:id="rId34" o:title="פרח שאטרסטוק" cropleft="33843f" cropright="3192f"/>
                          </v:shape>
                        </v:group>
                        <v:group id="Group 1168" o:spid="_x0000_s1253" style="position:absolute;left:13622;top:76;width:5880;height:9036" coordsize="26447,38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o9Y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05Xgyjcygs5/AQAA//8DAFBLAQItABQABgAIAAAAIQDb4fbL7gAAAIUBAAATAAAAAAAA&#10;AAAAAAAAAAAAAABbQ29udGVudF9UeXBlc10ueG1sUEsBAi0AFAAGAAgAAAAhAFr0LFu/AAAAFQEA&#10;AAsAAAAAAAAAAAAAAAAAHwEAAF9yZWxzLy5yZWxzUEsBAi0AFAAGAAgAAAAhADrSj1jHAAAA3QAA&#10;AA8AAAAAAAAAAAAAAAAABwIAAGRycy9kb3ducmV2LnhtbFBLBQYAAAAAAwADALcAAAD7AgAAAAA=&#10;">
                          <v:group id="Group 1169" o:spid="_x0000_s1254" style="position:absolute;left:-6102;top:6102;width:38652;height:26447;rotation:90" coordsize="46939,2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">
                            <v:roundrect id="Rounded Rectangle 1170" o:spid="_x0000_s1255" style="position:absolute;left:9068;top:-9068;width:28803;height:46939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" fillcolor="white [3201]" strokecolor="#4f81bd [3204]" strokeweight="2pt"/>
                            <v:group id="Group 1171" o:spid="_x0000_s1256" style="position:absolute;left:2413;top:995;width:42593;height:26238" coordorigin="-3170,-2346" coordsize="42592,2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">
                              <v:shape id="Picture 1172" o:spid="_x0000_s1257" type="#_x0000_t75" style="position:absolute;left:-2599;top:17497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">
                                <v:imagedata r:id="rId35" o:title="פרח שאטרסטוק" cropleft="33843f" cropright="3192f"/>
                              </v:shape>
                              <v:shape id="Picture 1173" o:spid="_x0000_s1258" type="#_x0000_t75" style="position:absolute;left:-2599;top:10750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">
                                <v:imagedata r:id="rId35" o:title="פרח שאטרסטוק" cropleft="33843f" cropright="3192f"/>
                              </v:shape>
                              <v:shape id="Picture 1174" o:spid="_x0000_s1259" type="#_x0000_t75" style="position:absolute;left:-2599;top:4233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">
                                <v:imagedata r:id="rId35" o:title="פרח שאטרסטוק" cropleft="33843f" cropright="3192f"/>
                              </v:shape>
                              <v:shape id="Picture 1179" o:spid="_x0000_s1260" type="#_x0000_t75" style="position:absolute;left:6752;top:17497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">
                                <v:imagedata r:id="rId35" o:title="פרח שאטרסטוק" cropleft="33843f" cropright="3192f"/>
                              </v:shape>
                              <v:shape id="Picture 1180" o:spid="_x0000_s1261" type="#_x0000_t75" style="position:absolute;left:-2598;top:-2542;width:5822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">
                                <v:imagedata r:id="rId35" o:title="פרח שאטרסטוק" cropleft="33843f" cropright="3192f"/>
                              </v:shape>
                              <v:shape id="Picture 1181" o:spid="_x0000_s1262" type="#_x0000_t75" style="position:absolute;left:15268;top:17414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">
                                <v:imagedata r:id="rId35" o:title="פרח שאטרסטוק" cropleft="33843f" cropright="3192f"/>
                              </v:shape>
                              <v:shape id="Picture 1182" o:spid="_x0000_s1263" type="#_x0000_t75" style="position:absolute;left:24086;top:17390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">
                                <v:imagedata r:id="rId35" o:title="פרח שאטרסטוק" cropleft="33843f" cropright="3192f"/>
                              </v:shape>
                              <v:shape id="Picture 1187" o:spid="_x0000_s1264" type="#_x0000_t75" style="position:absolute;left:6753;top:-2708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">
                                <v:imagedata r:id="rId35" o:title="פרח שאטרסטוק" cropleft="33843f" cropright="3192f"/>
                              </v:shape>
                              <v:shape id="Picture 1189" o:spid="_x0000_s1265" type="#_x0000_t75" style="position:absolute;left:33013;top:1717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">
                                <v:imagedata r:id="rId35" o:title="פרח שאטרסטוק" cropleft="33843f" cropright="3192f"/>
                              </v:shape>
                              <v:shape id="Picture 1190" o:spid="_x0000_s1266" type="#_x0000_t75" style="position:absolute;left:15227;top:-2918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">
                                <v:imagedata r:id="rId35" o:title="פרח שאטרסטוק" cropleft="33843f" cropright="3192f"/>
                              </v:shape>
                              <v:shape id="Picture 1192" o:spid="_x0000_s1267" type="#_x0000_t75" style="position:absolute;left:33026;top:10047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">
                                <v:imagedata r:id="rId35" o:title="פרח שאטרסטוק" cropleft="33843f" cropright="3192f"/>
                              </v:shape>
                              <v:shape id="Picture 1193" o:spid="_x0000_s1268" type="#_x0000_t75" style="position:absolute;left:33026;top:3530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">
                                <v:imagedata r:id="rId35" o:title="פרח שאטרסטוק" cropleft="33843f" cropright="3192f"/>
                              </v:shape>
                            </v:group>
                          </v:group>
                          <v:shape id="Picture 1194" o:spid="_x0000_s1269" type="#_x0000_t75" style="position:absolute;left:20132;top:24390;width:5340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">
                            <v:imagedata r:id="rId35" o:title="פרח שאטרסטוק" cropleft="33843f" cropright="3192f"/>
                          </v:shape>
                          <v:shape id="Picture 1195" o:spid="_x0000_s1270" type="#_x0000_t75" style="position:absolute;left:20132;top:31357;width:5340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">
                            <v:imagedata r:id="rId36" o:title="פרח שאטרסטוק" cropleft="33843f" cropright="3192f"/>
                          </v:shape>
                        </v:group>
                        <v:group id="Group 1196" o:spid="_x0000_s1271" style="position:absolute;left:6764;top:76;width:5874;height:9036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M6W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4awrPb8IJcvEPAAD//wMAUEsBAi0AFAAGAAgAAAAhANvh9svuAAAAhQEAABMAAAAAAAAAAAAA&#10;AAAAAAAAAFtDb250ZW50X1R5cGVzXS54bWxQSwECLQAUAAYACAAAACEAWvQsW78AAAAVAQAACwAA&#10;AAAAAAAAAAAAAAAfAQAAX3JlbHMvLnJlbHNQSwECLQAUAAYACAAAACEAEdTOlsMAAADdAAAADwAA&#10;AAAAAAAAAAAAAAAHAgAAZHJzL2Rvd25yZXYueG1sUEsFBgAAAAADAAMAtwAAAPcCAAAAAA==&#10;">
                          <v:roundrect id="Rounded Rectangle 1197" o:spid="_x0000_s1272" style="position:absolute;width:28803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" fillcolor="white [3201]" strokecolor="#4f81bd [3204]" strokeweight="2pt"/>
                          <v:group id="Group 1198" o:spid="_x0000_s1273" style="position:absolute;left:1859;top:3159;width:25669;height:42127" coordorigin="-535,-2501" coordsize="25668,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/9/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6Zvgyjcygl7fAQAA//8DAFBLAQItABQABgAIAAAAIQDb4fbL7gAAAIUBAAATAAAAAAAA&#10;AAAAAAAAAAAAAABbQ29udGVudF9UeXBlc10ueG1sUEsBAi0AFAAGAAgAAAAhAFr0LFu/AAAAFQEA&#10;AAsAAAAAAAAAAAAAAAAAHwEAAF9yZWxzLy5yZWxzUEsBAi0AFAAGAAgAAAAhAA8H/3/HAAAA3QAA&#10;AA8AAAAAAAAAAAAAAAAABwIAAGRycy9kb3ducmV2LnhtbFBLBQYAAAAAAwADALcAAAD7AgAAAAA=&#10;">
                            <v:shape id="Picture 1199" o:spid="_x0000_s1274" type="#_x0000_t75" style="position:absolute;left:19310;top:24128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">
                              <v:imagedata r:id="rId35" o:title="פרח שאטרסטוק" cropleft="33843f" cropright="3192f"/>
                            </v:shape>
                            <v:shape id="Picture 1200" o:spid="_x0000_s1275" type="#_x0000_t75" style="position:absolute;left:12857;top:24128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">
                              <v:imagedata r:id="rId35" o:title="פרח שאטרסטוק" cropleft="33843f" cropright="3192f"/>
                            </v:shape>
                            <v:shape id="Picture 1201" o:spid="_x0000_s1276" type="#_x0000_t75" style="position:absolute;left:6427;top:24436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">
                              <v:imagedata r:id="rId35" o:title="פרח שאטרסטוק" cropleft="33843f" cropright="3192f"/>
                            </v:shape>
                            <v:shape id="Picture 1202" o:spid="_x0000_s1277" type="#_x0000_t75" style="position:absolute;left:-489;top:6083;width:5822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">
                              <v:imagedata r:id="rId35" o:title="פרח שאטרסטוק" cropleft="33843f" cropright="3192f"/>
                            </v:shape>
                            <v:shape id="Picture 1203" o:spid="_x0000_s1278" type="#_x0000_t75" style="position:absolute;left:6108;top:6083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">
                              <v:imagedata r:id="rId35" o:title="פרח שאטרסטוק" cropleft="33843f" cropright="3192f"/>
                            </v:shape>
                            <v:shape id="Picture 1204" o:spid="_x0000_s1279" type="#_x0000_t75" style="position:absolute;left:12665;top:6083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">
                              <v:imagedata r:id="rId35" o:title="פרח שאטרסטוק" cropleft="33843f" cropright="3192f"/>
                            </v:shape>
                            <v:shape id="Picture 1205" o:spid="_x0000_s1280" type="#_x0000_t75" style="position:absolute;left:19310;top:6083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">
                              <v:imagedata r:id="rId35" o:title="פרח שאטרסטוק" cropleft="33843f" cropright="3192f"/>
                            </v:shape>
                            <v:shape id="Picture 1206" o:spid="_x0000_s1281" type="#_x0000_t75" style="position:absolute;left:19264;top:15080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">
                              <v:imagedata r:id="rId35" o:title="פרח שאטרסטוק" cropleft="33843f" cropright="3192f"/>
                            </v:shape>
                            <v:shape id="Picture 1207" o:spid="_x0000_s1282" type="#_x0000_t75" style="position:absolute;left:5835;top:-2501;width:5823;height: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">
                              <v:imagedata r:id="rId35" o:title="פרח שאטרסטוק" cropleft="33843f" cropright="3192f"/>
                            </v:shape>
                            <v:shape id="Picture 1208" o:spid="_x0000_s1283" type="#_x0000_t75" style="position:absolute;left:12849;top:-2501;width:5823;height: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">
                              <v:imagedata r:id="rId35" o:title="פרח שאטרסטוק" cropleft="33843f" cropright="3192f"/>
                            </v:shape>
                            <v:shape id="Picture 1209" o:spid="_x0000_s1284" type="#_x0000_t75" style="position:absolute;left:-535;top:24642;width:5822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">
                              <v:imagedata r:id="rId35" o:title="פרח שאטרסטוק" cropleft="33843f" cropright="3192f"/>
                            </v:shape>
                            <v:shape id="Picture 1210" o:spid="_x0000_s1285" type="#_x0000_t75" style="position:absolute;left:12860;top:15307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">
                              <v:imagedata r:id="rId35" o:title="פרח שאטרסטוק" cropleft="33843f" cropright="3192f"/>
                            </v:shape>
                            <v:shape id="Picture 1216" o:spid="_x0000_s1286" type="#_x0000_t75" style="position:absolute;left:6259;top:15101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">
                              <v:imagedata r:id="rId35" o:title="פרח שאטרסטוק" cropleft="33843f" cropright="3192f"/>
                            </v:shape>
                            <v:shape id="Picture 1217" o:spid="_x0000_s1287" type="#_x0000_t75" style="position:absolute;left:-535;top:15258;width:5822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">
                              <v:imagedata r:id="rId35" o:title="פרח שאטרסטוק" cropleft="33843f" cropright="3192f"/>
                            </v:shape>
                            <v:shape id="Picture 1218" o:spid="_x0000_s1288" type="#_x0000_t75" style="position:absolute;left:6200;top:32659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">
                              <v:imagedata r:id="rId35" o:title="פרח שאטרסטוק" cropleft="33843f" cropright="3192f"/>
                            </v:shape>
                            <v:shape id="Picture 1219" o:spid="_x0000_s1289" type="#_x0000_t75" style="position:absolute;left:13214;top:32659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">
                              <v:imagedata r:id="rId35" o:title="פרח שאטרסטוק" cropleft="33843f" cropright="3192f"/>
                            </v:shape>
                          </v:group>
                        </v:group>
                        <v:group id="Group 1220" o:spid="_x0000_s1290" style="position:absolute;left:-1618;top:1676;width:9116;height:5880;rotation:90" coordorigin="322,32" coordsize="46939,2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">
                          <v:roundrect id="Rounded Rectangle 1221" o:spid="_x0000_s1291" style="position:absolute;left:9390;top:-9036;width:28804;height:46940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" fillcolor="white [3201]" strokecolor="#4f81bd [3204]" strokeweight="2pt"/>
                          <v:group id="Group 1222" o:spid="_x0000_s1292" style="position:absolute;left:4056;top:1969;width:39766;height:25013" coordorigin="-1200,-610" coordsize="39765,25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WAO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kSeD5TThBLh4AAAD//wMAUEsBAi0AFAAGAAgAAAAhANvh9svuAAAAhQEAABMAAAAAAAAAAAAA&#10;AAAAAAAAAFtDb250ZW50X1R5cGVzXS54bWxQSwECLQAUAAYACAAAACEAWvQsW78AAAAVAQAACwAA&#10;AAAAAAAAAAAAAAAfAQAAX3JlbHMvLnJlbHNQSwECLQAUAAYACAAAACEAFnVgDsMAAADdAAAADwAA&#10;AAAAAAAAAAAAAAAHAgAAZHJzL2Rvd25yZXYueG1sUEsFBgAAAAADAAMAtwAAAPcCAAAAAA==&#10;">
                            <v:shape id="Picture 1223" o:spid="_x0000_s1293" type="#_x0000_t75" style="position:absolute;left:7741;top:18008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">
                              <v:imagedata r:id="rId34" o:title="פרח שאטרסטוק" cropleft="33843f" cropright="3192f"/>
                            </v:shape>
                            <v:shape id="Picture 1224" o:spid="_x0000_s1294" type="#_x0000_t75" style="position:absolute;left:-629;top:11591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">
                              <v:imagedata r:id="rId34" o:title="פרח שאטרסטוק" cropleft="33843f" cropright="3192f"/>
                            </v:shape>
                            <v:shape id="Picture 1225" o:spid="_x0000_s1295" type="#_x0000_t75" style="position:absolute;left:-629;top:5089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">
                              <v:imagedata r:id="rId34" o:title="פרח שאטרסטוק" cropleft="33843f" cropright="3192f"/>
                            </v:shape>
                            <v:shape id="Picture 1226" o:spid="_x0000_s1296" type="#_x0000_t75" style="position:absolute;left:-586;top:-1182;width:5822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">
                              <v:imagedata r:id="rId34" o:title="פרח שאטרסטוק" cropleft="33843f" cropright="3192f"/>
                            </v:shape>
                            <v:shape id="Picture 1227" o:spid="_x0000_s1297" type="#_x0000_t75" style="position:absolute;left:15729;top:17982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">
                              <v:imagedata r:id="rId34" o:title="פרח שאטרסטוק" cropleft="33843f" cropright="3192f"/>
                            </v:shape>
                            <v:shape id="Picture 1228" o:spid="_x0000_s1298" type="#_x0000_t75" style="position:absolute;left:7740;top:1149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">
                              <v:imagedata r:id="rId34" o:title="פרח שאטרסטוק" cropleft="33843f" cropright="3192f"/>
                            </v:shape>
                            <v:shape id="Picture 1229" o:spid="_x0000_s1299" type="#_x0000_t75" style="position:absolute;left:7740;top:4891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">
                              <v:imagedata r:id="rId34" o:title="פרח שאטרסטוק" cropleft="33843f" cropright="3192f"/>
                            </v:shape>
                            <v:shape id="Picture 1230" o:spid="_x0000_s1300" type="#_x0000_t75" style="position:absolute;left:7741;top:-1182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">
                              <v:imagedata r:id="rId34" o:title="פרח שאטרסטוק" cropleft="33843f" cropright="3192f"/>
                            </v:shape>
                            <v:shape id="Picture 1231" o:spid="_x0000_s1301" type="#_x0000_t75" style="position:absolute;left:24203;top:17813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">
                              <v:imagedata r:id="rId34" o:title="פרח שאטרסטוק" cropleft="33843f" cropright="3192f"/>
                            </v:shape>
                            <v:shape id="Picture 1232" o:spid="_x0000_s1302" type="#_x0000_t75" style="position:absolute;left:15729;top:1149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">
                              <v:imagedata r:id="rId34" o:title="פרח שאטרסטוק" cropleft="33843f" cropright="3192f"/>
                            </v:shape>
                            <v:shape id="Picture 1233" o:spid="_x0000_s1303" type="#_x0000_t75" style="position:absolute;left:15729;top:4891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">
                              <v:imagedata r:id="rId34" o:title="פרח שאטרסטוק" cropleft="33843f" cropright="3192f"/>
                            </v:shape>
                            <v:shape id="Picture 1234" o:spid="_x0000_s1304" type="#_x0000_t75" style="position:absolute;left:15730;top:-1182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">
                              <v:imagedata r:id="rId34" o:title="פרח שאטרסטוק" cropleft="33843f" cropright="3192f"/>
                            </v:shape>
                            <v:shape id="Picture 1235" o:spid="_x0000_s1305" type="#_x0000_t75" style="position:absolute;left:32170;top:17564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">
                              <v:imagedata r:id="rId34" o:title="פרח שאטרסטוק" cropleft="33843f" cropright="3192f"/>
                            </v:shape>
                            <v:shape id="Picture 1236" o:spid="_x0000_s1306" type="#_x0000_t75" style="position:absolute;left:24203;top:1114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">
                              <v:imagedata r:id="rId34" o:title="פרח שאטרסטוק" cropleft="33843f" cropright="3192f"/>
                            </v:shape>
                            <v:shape id="Picture 1237" o:spid="_x0000_s1307" type="#_x0000_t75" style="position:absolute;left:24246;top:476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">
                              <v:imagedata r:id="rId34" o:title="פרח שאטרסטוק" cropleft="33843f" cropright="3192f"/>
                            </v:shape>
                            <v:shape id="Picture 1238" o:spid="_x0000_s1308" type="#_x0000_t75" style="position:absolute;left:24247;top:-1182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">
                              <v:imagedata r:id="rId34" o:title="פרח שאטרסטוק" cropleft="33843f" cropright="3192f"/>
                            </v:shape>
                            <v:shape id="Picture 1241" o:spid="_x0000_s1309" type="#_x0000_t75" style="position:absolute;left:32170;top:11010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">
                              <v:imagedata r:id="rId34" o:title="פרח שאטרסטוק" cropleft="33843f" cropright="3192f"/>
                            </v:shape>
                            <v:shape id="Picture 1242" o:spid="_x0000_s1310" type="#_x0000_t75" style="position:absolute;left:32170;top:4557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">
                              <v:imagedata r:id="rId34" o:title="פרח שאטרסטוק" cropleft="33843f" cropright="3192f"/>
                            </v:shape>
                          </v:group>
                        </v:group>
                      </v:group>
                      <v:group id="Group 1243" o:spid="_x0000_s1311" style="position:absolute;left:1371;top:10363;width:24060;height:6490" coordorigin="1036" coordsize="26932,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A1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">
                        <v:roundrect id="Rounded Rectangle 1244" o:spid="_x0000_s1312" style="position:absolute;left:23850;top:3423;width:4118;height:42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" filled="f" stroked="f" strokeweight="2pt">
                          <v:textbox>
                            <w:txbxContent>
                              <w:p w14:paraId="26A4650E" w14:textId="77777777" w:rsidR="00E23278" w:rsidRPr="00190500" w:rsidRDefault="00E23278" w:rsidP="00674A93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sz w:val="22"/>
                                    <w:szCs w:val="22"/>
                                    <w:lang w:bidi="he-IL"/>
                                  </w:rPr>
                                </w:pPr>
                                <w:r w:rsidRPr="00190500">
                                  <w:rPr>
                                    <w:rFonts w:ascii="Segoe UI Semilight" w:hAnsi="Segoe UI Semilight" w:cs="Segoe UI Semilight" w:hint="cs"/>
                                    <w:sz w:val="22"/>
                                    <w:szCs w:val="22"/>
                                    <w:rtl/>
                                    <w:lang w:bidi="he-IL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oundrect>
                        <v:roundrect id="Rounded Rectangle 1245" o:spid="_x0000_s1313" style="position:absolute;left:15586;top:3327;width:4812;height:43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" filled="f" stroked="f" strokeweight="2pt">
                          <v:textbox>
                            <w:txbxContent>
                              <w:p w14:paraId="0BC58A9A" w14:textId="77777777" w:rsidR="00E23278" w:rsidRPr="00190500" w:rsidRDefault="00E23278" w:rsidP="00674A93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sz w:val="22"/>
                                    <w:szCs w:val="22"/>
                                    <w:lang w:bidi="he-IL"/>
                                  </w:rPr>
                                </w:pPr>
                                <w:r w:rsidRPr="00190500">
                                  <w:rPr>
                                    <w:rFonts w:ascii="Segoe UI Semilight" w:hAnsi="Segoe UI Semilight" w:cs="Segoe UI Semilight" w:hint="cs"/>
                                    <w:sz w:val="22"/>
                                    <w:szCs w:val="22"/>
                                    <w:rtl/>
                                    <w:lang w:bidi="he-IL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oundrect>
                        <v:group id="Group 1246" o:spid="_x0000_s1314" style="position:absolute;left:1143;width:26441;height:7618" coordsize="26441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Ot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">
                          <v:roundrect id="Rounded Rectangle 1247" o:spid="_x0000_s1315" style="position:absolute;left:23145;top:285;width:3296;height:29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" fillcolor="white [3201]" strokecolor="#a5a5a5 [2092]" strokeweight="2pt"/>
                          <v:roundrect id="Rounded Rectangle 1248" o:spid="_x0000_s1316" style="position:absolute;left:15335;top:190;width:3295;height:29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" fillcolor="white [3201]" strokecolor="#a5a5a5 [2092]" strokeweight="2pt"/>
                          <v:group id="Group 1249" o:spid="_x0000_s1317" style="position:absolute;left:7314;width:4478;height:7618" coordorigin="10849" coordsize="4479,7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hffxAAAAN0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aPp+/w/CacINd/AAAA//8DAFBLAQItABQABgAIAAAAIQDb4fbL7gAAAIUBAAATAAAAAAAAAAAA&#10;AAAAAAAAAABbQ29udGVudF9UeXBlc10ueG1sUEsBAi0AFAAGAAgAAAAhAFr0LFu/AAAAFQEAAAsA&#10;AAAAAAAAAAAAAAAAHwEAAF9yZWxzLy5yZWxzUEsBAi0AFAAGAAgAAAAhAMUOF9/EAAAA3QAAAA8A&#10;AAAAAAAAAAAAAAAABwIAAGRycy9kb3ducmV2LnhtbFBLBQYAAAAAAwADALcAAAD4AgAAAAA=&#10;">
                            <v:roundrect id="Rounded Rectangle 1250" o:spid="_x0000_s1318" style="position:absolute;left:11514;width:3297;height:29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" fillcolor="white [3201]" strokecolor="#a5a5a5 [2092]" strokeweight="2pt"/>
                            <v:roundrect id="Rounded Rectangle 1251" o:spid="_x0000_s1319" style="position:absolute;left:10849;top:2671;width:4480;height:4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" filled="f" stroked="f" strokeweight="2pt">
                              <v:textbox>
                                <w:txbxContent>
                                  <w:p w14:paraId="3462F87C" w14:textId="77777777" w:rsidR="00E23278" w:rsidRPr="00190500" w:rsidRDefault="00E23278" w:rsidP="00674A93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sz w:val="22"/>
                                        <w:szCs w:val="22"/>
                                        <w:lang w:bidi="he-IL"/>
                                      </w:rPr>
                                    </w:pPr>
                                    <w:r w:rsidRPr="00190500">
                                      <w:rPr>
                                        <w:rFonts w:ascii="Segoe UI Semilight" w:hAnsi="Segoe UI Semilight" w:cs="Segoe UI Semilight" w:hint="cs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roundrect id="Rounded Rectangle 1252" o:spid="_x0000_s1320" style="position:absolute;width:3296;height:2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" fillcolor="white [3201]" strokecolor="#00b050" strokeweight="2pt"/>
                        </v:group>
                        <v:roundrect id="Rounded Rectangle 1253" o:spid="_x0000_s1321" style="position:absolute;left:1036;top:2493;width:3582;height:49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" filled="f" stroked="f" strokeweight="2pt">
                          <v:textbox>
                            <w:txbxContent>
                              <w:p w14:paraId="53E36BE9" w14:textId="77777777" w:rsidR="00E23278" w:rsidRPr="00190500" w:rsidRDefault="00E23278" w:rsidP="00674A93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sz w:val="22"/>
                                    <w:szCs w:val="22"/>
                                    <w:lang w:bidi="he-IL"/>
                                  </w:rPr>
                                </w:pPr>
                                <w:r w:rsidRPr="00190500">
                                  <w:rPr>
                                    <w:rFonts w:ascii="Segoe UI Semilight" w:hAnsi="Segoe UI Semilight" w:cs="Segoe UI Semilight" w:hint="cs"/>
                                    <w:sz w:val="22"/>
                                    <w:szCs w:val="22"/>
                                    <w:rtl/>
                                    <w:lang w:bidi="he-IL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  <w:r w:rsidR="00C21F5F" w:rsidRPr="00356C6B">
              <w:rPr>
                <w:rFonts w:ascii="Segoe UI" w:hAnsi="Segoe UI" w:cs="Segoe UI" w:hint="cs"/>
                <w:b/>
                <w:bCs/>
                <w:noProof/>
                <w:color w:val="A6A6A6" w:themeColor="background1" w:themeShade="A6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65568" behindDoc="0" locked="0" layoutInCell="1" allowOverlap="1" wp14:anchorId="532CBD98" wp14:editId="091281F5">
                      <wp:simplePos x="0" y="0"/>
                      <wp:positionH relativeFrom="column">
                        <wp:posOffset>3392805</wp:posOffset>
                      </wp:positionH>
                      <wp:positionV relativeFrom="paragraph">
                        <wp:posOffset>159385</wp:posOffset>
                      </wp:positionV>
                      <wp:extent cx="3286760" cy="371475"/>
                      <wp:effectExtent l="0" t="0" r="27940" b="28575"/>
                      <wp:wrapNone/>
                      <wp:docPr id="1099" name="Rounded Rectangle 10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6760" cy="3714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39141D" w14:textId="1503CB03" w:rsidR="00E23278" w:rsidRPr="00E47D9A" w:rsidRDefault="00E23278" w:rsidP="00D12B61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 w:rsidRPr="00C73061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באיזה קלף </w:t>
                                  </w:r>
                                  <w:r w:rsidRPr="00C73061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מצוירת</w:t>
                                  </w:r>
                                  <w:r w:rsidRPr="00C73061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כמות הפרחים </w:t>
                                  </w:r>
                                  <w:r w:rsidRPr="00C73061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ה</w:t>
                                  </w:r>
                                  <w:r w:rsidRPr="00C73061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גדולה</w:t>
                                  </w:r>
                                  <w:r w:rsidRPr="00C73061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ביותר</w:t>
                                  </w:r>
                                  <w:r w:rsidRPr="00C73061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532CBD98" id="Rounded Rectangle 1099" o:spid="_x0000_s1322" style="position:absolute;left:0;text-align:left;margin-left:267.15pt;margin-top:12.55pt;width:258.8pt;height:29.2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" fillcolor="#d8d8d8 [2732]" strokecolor="#f2f2f2 [3052]" strokeweight="2pt">
                      <v:textbox>
                        <w:txbxContent>
                          <w:p w14:paraId="5F39141D" w14:textId="1503CB03" w:rsidR="00E23278" w:rsidRPr="00E47D9A" w:rsidRDefault="00E23278" w:rsidP="00D12B61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C73061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באיזה קלף </w:t>
                            </w:r>
                            <w:r w:rsidRPr="00C73061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מצוירת</w:t>
                            </w:r>
                            <w:r w:rsidRPr="00C73061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כמות הפרחים </w:t>
                            </w:r>
                            <w:r w:rsidRPr="00C73061">
                              <w:rPr>
                                <w:rFonts w:ascii="Segoe UI" w:hAnsi="Segoe UI" w:cs="Segoe U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ה</w:t>
                            </w:r>
                            <w:r w:rsidRPr="00C73061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גדולה</w:t>
                            </w:r>
                            <w:r w:rsidRPr="00C73061">
                              <w:rPr>
                                <w:rFonts w:ascii="Segoe UI" w:hAnsi="Segoe UI" w:cs="Segoe U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ביותר</w:t>
                            </w:r>
                            <w:r w:rsidRPr="00C73061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F72A05A" w14:textId="06AC3DC4" w:rsidR="00D12B61" w:rsidRDefault="00D12B61" w:rsidP="00D12B61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6C348D3A" w14:textId="126512F7" w:rsidR="00D12B61" w:rsidRDefault="00D12B61" w:rsidP="00D12B61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7B51FDEF" w14:textId="54FEBAFB" w:rsidR="009742CF" w:rsidRDefault="009742CF" w:rsidP="00D12B61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036FE7AA" w14:textId="6C1342E0" w:rsidR="009742CF" w:rsidRPr="00C934F0" w:rsidRDefault="000B349D" w:rsidP="00A456C5">
            <w:pPr>
              <w:pStyle w:val="af"/>
              <w:numPr>
                <w:ilvl w:val="0"/>
                <w:numId w:val="27"/>
              </w:numPr>
              <w:bidi/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  <w:rtl/>
                <w:lang w:bidi="he-IL"/>
              </w:rPr>
            </w:pPr>
            <w:r w:rsidRPr="00C934F0">
              <w:rPr>
                <w:rFonts w:ascii="Segoe UI" w:hAnsi="Segoe UI" w:cs="Segoe UI" w:hint="cs"/>
                <w:noProof/>
                <w:color w:val="000000" w:themeColor="text1"/>
                <w:sz w:val="24"/>
                <w:szCs w:val="24"/>
                <w:rtl/>
                <w:lang w:bidi="he-IL"/>
              </w:rPr>
              <w:t>סמנו</w:t>
            </w:r>
            <w:r w:rsidR="00C21F5F" w:rsidRPr="00C934F0">
              <w:rPr>
                <w:rFonts w:ascii="Segoe UI" w:hAnsi="Segoe UI" w:cs="Segoe UI" w:hint="cs"/>
                <w:noProof/>
                <w:color w:val="000000" w:themeColor="text1"/>
                <w:sz w:val="24"/>
                <w:szCs w:val="24"/>
                <w:rtl/>
                <w:lang w:bidi="he-IL"/>
              </w:rPr>
              <w:t xml:space="preserve"> </w:t>
            </w:r>
            <w:r w:rsidR="00C21F5F" w:rsidRPr="00C934F0">
              <w:rPr>
                <w:rFonts w:ascii="Segoe UI" w:hAnsi="Segoe UI" w:cs="Segoe UI" w:hint="cs"/>
                <w:noProof/>
                <w:color w:val="000000" w:themeColor="text1"/>
                <w:sz w:val="24"/>
                <w:szCs w:val="24"/>
                <w:lang w:bidi="he-IL"/>
              </w:rPr>
              <w:sym w:font="Wingdings" w:char="F0FC"/>
            </w:r>
            <w:r w:rsidR="00C21F5F" w:rsidRPr="00C934F0">
              <w:rPr>
                <w:rFonts w:ascii="Segoe UI" w:hAnsi="Segoe UI" w:cs="Segoe UI" w:hint="cs"/>
                <w:noProof/>
                <w:color w:val="000000" w:themeColor="text1"/>
                <w:sz w:val="24"/>
                <w:szCs w:val="24"/>
                <w:rtl/>
                <w:lang w:bidi="he-IL"/>
              </w:rPr>
              <w:t xml:space="preserve"> במשבצת </w:t>
            </w:r>
            <w:r w:rsidRPr="00C934F0">
              <w:rPr>
                <w:rFonts w:ascii="Segoe UI" w:hAnsi="Segoe UI" w:cs="Segoe UI" w:hint="cs"/>
                <w:noProof/>
                <w:color w:val="000000" w:themeColor="text1"/>
                <w:sz w:val="24"/>
                <w:szCs w:val="24"/>
                <w:rtl/>
                <w:lang w:bidi="he-IL"/>
              </w:rPr>
              <w:t>שבחר/ה התלמיד/ה</w:t>
            </w:r>
            <w:r w:rsidR="00C21F5F" w:rsidRPr="00C934F0">
              <w:rPr>
                <w:rFonts w:ascii="Segoe UI" w:hAnsi="Segoe UI" w:cs="Segoe UI" w:hint="cs"/>
                <w:noProof/>
                <w:color w:val="000000" w:themeColor="text1"/>
                <w:sz w:val="24"/>
                <w:szCs w:val="24"/>
                <w:rtl/>
                <w:lang w:bidi="he-IL"/>
              </w:rPr>
              <w:t xml:space="preserve">. </w:t>
            </w:r>
          </w:p>
          <w:p w14:paraId="7B53E903" w14:textId="610B8A6C" w:rsidR="00D12B61" w:rsidRDefault="00C934F0" w:rsidP="009742CF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66592" behindDoc="0" locked="0" layoutInCell="1" allowOverlap="1" wp14:anchorId="05926744" wp14:editId="26103918">
                      <wp:simplePos x="0" y="0"/>
                      <wp:positionH relativeFrom="column">
                        <wp:posOffset>5570855</wp:posOffset>
                      </wp:positionH>
                      <wp:positionV relativeFrom="paragraph">
                        <wp:posOffset>155557</wp:posOffset>
                      </wp:positionV>
                      <wp:extent cx="1106170" cy="371475"/>
                      <wp:effectExtent l="0" t="0" r="17780" b="28575"/>
                      <wp:wrapNone/>
                      <wp:docPr id="1100" name="Rounded Rectangle 1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6170" cy="3714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9E1A31" w14:textId="0EF87CFE" w:rsidR="00E23278" w:rsidRPr="00E47D9A" w:rsidRDefault="00E23278" w:rsidP="000B349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 w:rsidRPr="00C73061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כיצד 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בחרת</w:t>
                                  </w:r>
                                  <w:r w:rsidRPr="00C73061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?</w:t>
                                  </w:r>
                                  <w:r w:rsidRPr="007B44A6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05926744" id="Rounded Rectangle 1100" o:spid="_x0000_s1323" style="position:absolute;left:0;text-align:left;margin-left:438.65pt;margin-top:12.25pt;width:87.1pt;height:29.2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" fillcolor="#d8d8d8 [2732]" strokecolor="#f2f2f2 [3052]" strokeweight="2pt">
                      <v:textbox>
                        <w:txbxContent>
                          <w:p w14:paraId="009E1A31" w14:textId="0EF87CFE" w:rsidR="00E23278" w:rsidRPr="00E47D9A" w:rsidRDefault="00E23278" w:rsidP="000B349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C73061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כיצד 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בחרת</w:t>
                            </w:r>
                            <w:r w:rsidRPr="00C73061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?</w:t>
                            </w:r>
                            <w:r w:rsidRPr="007B44A6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1186E04" w14:textId="1F3C5C0C" w:rsidR="00D12B61" w:rsidRDefault="00D12B61" w:rsidP="00D12B61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3A8DC100" w14:textId="1FC682DB" w:rsidR="002B6A73" w:rsidRDefault="002B6A73" w:rsidP="002B6A73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1D96BC7D" w14:textId="77777777" w:rsidR="00C934F0" w:rsidRDefault="00C934F0" w:rsidP="00C934F0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07284EF9" w14:textId="00ABD313" w:rsidR="00C934F0" w:rsidRDefault="00C934F0" w:rsidP="00C934F0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  <w:p w14:paraId="4020E359" w14:textId="20EEE087" w:rsidR="00C934F0" w:rsidRPr="00170304" w:rsidRDefault="00C934F0" w:rsidP="00C934F0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</w:tc>
      </w:tr>
    </w:tbl>
    <w:p w14:paraId="1941AB03" w14:textId="77B7CB9F" w:rsidR="002F1286" w:rsidRDefault="002F1286" w:rsidP="002F1286">
      <w:pPr>
        <w:rPr>
          <w:lang w:bidi="he-IL"/>
        </w:rPr>
      </w:pPr>
    </w:p>
    <w:p w14:paraId="1D2F4C63" w14:textId="1C18552B" w:rsidR="002B6A73" w:rsidRDefault="002B6A73" w:rsidP="002F1286">
      <w:pPr>
        <w:rPr>
          <w:lang w:bidi="he-IL"/>
        </w:rPr>
      </w:pPr>
    </w:p>
    <w:tbl>
      <w:tblPr>
        <w:tblStyle w:val="afe"/>
        <w:bidiVisual/>
        <w:tblW w:w="10647" w:type="dxa"/>
        <w:tblInd w:w="-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8"/>
        <w:gridCol w:w="2126"/>
        <w:gridCol w:w="2126"/>
        <w:gridCol w:w="4107"/>
      </w:tblGrid>
      <w:tr w:rsidR="002F6BF8" w14:paraId="34E2F93D" w14:textId="77777777" w:rsidTr="002F6BF8">
        <w:tc>
          <w:tcPr>
            <w:tcW w:w="2288" w:type="dxa"/>
            <w:shd w:val="clear" w:color="auto" w:fill="B8CCE4" w:themeFill="accent1" w:themeFillTint="66"/>
          </w:tcPr>
          <w:p w14:paraId="2295C7D5" w14:textId="150C4221" w:rsidR="002F6BF8" w:rsidRDefault="002F6BF8" w:rsidP="00E81E87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>
              <w:rPr>
                <w:rFonts w:ascii="Calibri Light" w:hAnsi="Calibri Light" w:cs="Calibri Light" w:hint="cs"/>
                <w:b/>
                <w:bCs/>
                <w:sz w:val="26"/>
                <w:szCs w:val="26"/>
                <w:rtl/>
                <w:lang w:bidi="he-IL"/>
              </w:rPr>
              <w:t>שלב במשימה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14:paraId="2496B912" w14:textId="356E1569" w:rsidR="002F6BF8" w:rsidRPr="00393C39" w:rsidRDefault="002F6BF8" w:rsidP="00E81E87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>
              <w:rPr>
                <w:rFonts w:ascii="Calibri Light" w:hAnsi="Calibri Light" w:cs="Calibri Light" w:hint="cs"/>
                <w:b/>
                <w:bCs/>
                <w:sz w:val="26"/>
                <w:szCs w:val="26"/>
                <w:rtl/>
                <w:lang w:bidi="he-IL"/>
              </w:rPr>
              <w:t>ביצע/ה אומדן והשיב/ה נכון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14:paraId="0ECCFCD4" w14:textId="5BA9C7FE" w:rsidR="002F6BF8" w:rsidRPr="00393C39" w:rsidRDefault="002F6BF8" w:rsidP="00E81E87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>
              <w:rPr>
                <w:rFonts w:ascii="Calibri Light" w:hAnsi="Calibri Light" w:cs="Calibri Light" w:hint="cs"/>
                <w:b/>
                <w:bCs/>
                <w:sz w:val="26"/>
                <w:szCs w:val="26"/>
                <w:rtl/>
                <w:lang w:bidi="he-IL"/>
              </w:rPr>
              <w:t>ביצע/ה אומדן באופן חלקי ושגה/שגתה</w:t>
            </w:r>
          </w:p>
        </w:tc>
        <w:tc>
          <w:tcPr>
            <w:tcW w:w="4107" w:type="dxa"/>
            <w:shd w:val="clear" w:color="auto" w:fill="B8CCE4" w:themeFill="accent1" w:themeFillTint="66"/>
          </w:tcPr>
          <w:p w14:paraId="690BFF65" w14:textId="569B1327" w:rsidR="002F6BF8" w:rsidRPr="00393C39" w:rsidRDefault="002F6BF8" w:rsidP="00E81E87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>
              <w:rPr>
                <w:rFonts w:ascii="Calibri Light" w:hAnsi="Calibri Light" w:cs="Calibri Light" w:hint="cs"/>
                <w:b/>
                <w:bCs/>
                <w:sz w:val="26"/>
                <w:szCs w:val="26"/>
                <w:rtl/>
                <w:lang w:bidi="he-IL"/>
              </w:rPr>
              <w:t>ביצע/ה מנייה</w:t>
            </w:r>
          </w:p>
        </w:tc>
      </w:tr>
      <w:tr w:rsidR="002F6BF8" w14:paraId="39F5D9D9" w14:textId="77777777" w:rsidTr="002F6BF8">
        <w:tc>
          <w:tcPr>
            <w:tcW w:w="2288" w:type="dxa"/>
          </w:tcPr>
          <w:p w14:paraId="50581157" w14:textId="1C0D112B" w:rsidR="002F6BF8" w:rsidRPr="00B52559" w:rsidRDefault="002F6BF8" w:rsidP="00AF35B9">
            <w:p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B52559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>הכמות הקטנה ביותר</w:t>
            </w:r>
          </w:p>
        </w:tc>
        <w:tc>
          <w:tcPr>
            <w:tcW w:w="2126" w:type="dxa"/>
          </w:tcPr>
          <w:p w14:paraId="428D24EA" w14:textId="671FF71D" w:rsidR="002F6BF8" w:rsidRPr="00837642" w:rsidRDefault="002F6BF8" w:rsidP="00E81E87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2126" w:type="dxa"/>
          </w:tcPr>
          <w:p w14:paraId="4142E005" w14:textId="77777777" w:rsidR="002F6BF8" w:rsidRPr="005E3CDC" w:rsidRDefault="002F6BF8" w:rsidP="00E81E87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4107" w:type="dxa"/>
          </w:tcPr>
          <w:p w14:paraId="3D98E50D" w14:textId="77777777" w:rsidR="002F6BF8" w:rsidRPr="005E3CDC" w:rsidRDefault="002F6BF8" w:rsidP="00E81E87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2F6BF8" w14:paraId="3582ACAE" w14:textId="77777777" w:rsidTr="002F6BF8">
        <w:tc>
          <w:tcPr>
            <w:tcW w:w="2288" w:type="dxa"/>
          </w:tcPr>
          <w:p w14:paraId="4BF2339C" w14:textId="77777777" w:rsidR="002F6BF8" w:rsidRDefault="002F6BF8" w:rsidP="00AF35B9">
            <w:p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B52559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>הכמות הגדולה ביותר</w:t>
            </w:r>
          </w:p>
          <w:p w14:paraId="13C458C5" w14:textId="6F73E3AC" w:rsidR="001249BC" w:rsidRPr="00B52559" w:rsidRDefault="001249BC" w:rsidP="001249BC">
            <w:p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</w:p>
        </w:tc>
        <w:tc>
          <w:tcPr>
            <w:tcW w:w="2126" w:type="dxa"/>
          </w:tcPr>
          <w:p w14:paraId="6AD8C3EE" w14:textId="5D9E0F78" w:rsidR="002F6BF8" w:rsidRDefault="002F6BF8" w:rsidP="00E81E87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2126" w:type="dxa"/>
          </w:tcPr>
          <w:p w14:paraId="4DA89644" w14:textId="77777777" w:rsidR="002F6BF8" w:rsidRDefault="002F6BF8" w:rsidP="00E81E87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4107" w:type="dxa"/>
          </w:tcPr>
          <w:p w14:paraId="57997F2D" w14:textId="77777777" w:rsidR="002F6BF8" w:rsidRDefault="002F6BF8" w:rsidP="00E81E87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2F6BF8" w14:paraId="02C76930" w14:textId="77777777" w:rsidTr="002F6BF8">
        <w:tc>
          <w:tcPr>
            <w:tcW w:w="10647" w:type="dxa"/>
            <w:gridSpan w:val="4"/>
          </w:tcPr>
          <w:p w14:paraId="5100F15D" w14:textId="77777777" w:rsidR="002F6BF8" w:rsidRPr="00AF35B9" w:rsidRDefault="002F6BF8" w:rsidP="002F6BF8">
            <w:pPr>
              <w:pStyle w:val="af"/>
              <w:numPr>
                <w:ilvl w:val="0"/>
                <w:numId w:val="27"/>
              </w:numPr>
              <w:bidi/>
              <w:rPr>
                <w:sz w:val="22"/>
                <w:szCs w:val="22"/>
                <w:rtl/>
                <w:lang w:bidi="he-IL"/>
              </w:rPr>
            </w:pPr>
            <w:r w:rsidRPr="00AF35B9">
              <w:rPr>
                <w:rFonts w:ascii="Segoe UI" w:hAnsi="Segoe UI" w:cs="Segoe UI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אם התלמיד/ה </w:t>
            </w:r>
            <w:r w:rsidRPr="00AF35B9">
              <w:rPr>
                <w:rFonts w:ascii="Segoe UI" w:hAnsi="Segoe UI" w:cs="Segoe U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bidi="he-IL"/>
              </w:rPr>
              <w:t>ביצע/ה אומדן</w:t>
            </w:r>
            <w:r w:rsidRPr="00AF35B9">
              <w:rPr>
                <w:rFonts w:ascii="Segoe UI" w:hAnsi="Segoe UI" w:cs="Segoe UI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, באיזו אסטרטגיה השתמש/ה?</w:t>
            </w:r>
          </w:p>
          <w:p w14:paraId="2C3857C1" w14:textId="77777777" w:rsidR="002F6BF8" w:rsidRDefault="002F6BF8" w:rsidP="002F6BF8">
            <w:pPr>
              <w:bidi/>
              <w:rPr>
                <w:sz w:val="22"/>
                <w:szCs w:val="22"/>
                <w:rtl/>
                <w:lang w:bidi="he-IL"/>
              </w:rPr>
            </w:pPr>
          </w:p>
          <w:p w14:paraId="6F96AF13" w14:textId="6DC9596A" w:rsidR="002F6BF8" w:rsidRPr="002F6BF8" w:rsidRDefault="00C04F21" w:rsidP="002F6BF8">
            <w:pPr>
              <w:bidi/>
              <w:spacing w:line="48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 xml:space="preserve">        </w:t>
            </w:r>
            <w:r w:rsidR="002F6BF8" w:rsidRPr="003E503A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________________________________________________________________________</w:t>
            </w:r>
          </w:p>
        </w:tc>
      </w:tr>
    </w:tbl>
    <w:p w14:paraId="6B9A406E" w14:textId="6C07B775" w:rsidR="002B6A73" w:rsidRDefault="002B6A73" w:rsidP="002F1286">
      <w:pPr>
        <w:rPr>
          <w:rtl/>
          <w:lang w:bidi="he-IL"/>
        </w:rPr>
      </w:pPr>
    </w:p>
    <w:p w14:paraId="234F681C" w14:textId="7F160128" w:rsidR="002F6BF8" w:rsidRDefault="00AC4D6A">
      <w:pPr>
        <w:rPr>
          <w:lang w:bidi="he-IL"/>
        </w:rPr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0DBA9BB" wp14:editId="576B242F">
                <wp:simplePos x="0" y="0"/>
                <wp:positionH relativeFrom="column">
                  <wp:posOffset>-240030</wp:posOffset>
                </wp:positionH>
                <wp:positionV relativeFrom="paragraph">
                  <wp:posOffset>685165</wp:posOffset>
                </wp:positionV>
                <wp:extent cx="6802120" cy="736600"/>
                <wp:effectExtent l="0" t="0" r="0" b="63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2120" cy="736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DF489" w14:textId="77777777" w:rsidR="00E23278" w:rsidRPr="00E82EE6" w:rsidRDefault="00E23278" w:rsidP="003E503A">
                            <w:pPr>
                              <w:jc w:val="right"/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 w:rsidRPr="00E82EE6"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4</w:t>
                            </w:r>
                          </w:p>
                          <w:p w14:paraId="262AD714" w14:textId="77777777" w:rsidR="00E23278" w:rsidRPr="00B2733F" w:rsidRDefault="00E23278" w:rsidP="003E503A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0DBA9BB" id="Rectangle 39" o:spid="_x0000_s1324" style="position:absolute;margin-left:-18.9pt;margin-top:53.95pt;width:535.6pt;height:5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" fillcolor="white [3201]" stroked="f" strokeweight="2pt">
                <v:textbox>
                  <w:txbxContent>
                    <w:p w14:paraId="06CDF489" w14:textId="77777777" w:rsidR="00E23278" w:rsidRPr="00E82EE6" w:rsidRDefault="00E23278" w:rsidP="003E503A">
                      <w:pPr>
                        <w:jc w:val="right"/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 w:rsidRPr="00E82EE6"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4</w:t>
                      </w:r>
                    </w:p>
                    <w:p w14:paraId="262AD714" w14:textId="77777777" w:rsidR="00E23278" w:rsidRPr="00B2733F" w:rsidRDefault="00E23278" w:rsidP="003E503A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  <w:r w:rsidR="002F6BF8">
        <w:rPr>
          <w:lang w:bidi="he-IL"/>
        </w:rPr>
        <w:br w:type="page"/>
      </w:r>
    </w:p>
    <w:p w14:paraId="76D78752" w14:textId="77777777" w:rsidR="00F14999" w:rsidRDefault="00F14999" w:rsidP="002F1286">
      <w:pPr>
        <w:rPr>
          <w:lang w:bidi="he-IL"/>
        </w:rPr>
      </w:pPr>
    </w:p>
    <w:p w14:paraId="1CF39E8D" w14:textId="2FBFEF18" w:rsidR="00F14999" w:rsidRDefault="00F14999" w:rsidP="00ED667F">
      <w:pPr>
        <w:rPr>
          <w:lang w:bidi="he-IL"/>
        </w:rPr>
      </w:pPr>
    </w:p>
    <w:tbl>
      <w:tblPr>
        <w:tblStyle w:val="afe"/>
        <w:tblpPr w:leftFromText="180" w:rightFromText="180" w:vertAnchor="text" w:horzAnchor="margin" w:tblpXSpec="center" w:tblpY="135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768"/>
      </w:tblGrid>
      <w:tr w:rsidR="00F14999" w:rsidRPr="00290E2D" w14:paraId="4169D0DE" w14:textId="77777777" w:rsidTr="0003327A">
        <w:trPr>
          <w:trHeight w:val="389"/>
        </w:trPr>
        <w:tc>
          <w:tcPr>
            <w:tcW w:w="10768" w:type="dxa"/>
            <w:tcBorders>
              <w:top w:val="nil"/>
              <w:bottom w:val="single" w:sz="12" w:space="0" w:color="808080" w:themeColor="background1" w:themeShade="80"/>
            </w:tcBorders>
          </w:tcPr>
          <w:p w14:paraId="77A99FF1" w14:textId="6A978DEF" w:rsidR="00F14999" w:rsidRPr="00290E2D" w:rsidRDefault="00F14999" w:rsidP="00F14999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rtl/>
                <w:lang w:bidi="he-IL"/>
              </w:rPr>
            </w:pPr>
            <w:r w:rsidRPr="008F5E6E">
              <w:rPr>
                <w:noProof/>
                <w:lang w:bidi="he-IL"/>
              </w:rPr>
              <w:drawing>
                <wp:anchor distT="0" distB="0" distL="114300" distR="114300" simplePos="0" relativeHeight="251580928" behindDoc="0" locked="0" layoutInCell="1" allowOverlap="1" wp14:anchorId="400851E4" wp14:editId="44581071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11430</wp:posOffset>
                  </wp:positionV>
                  <wp:extent cx="523875" cy="326390"/>
                  <wp:effectExtent l="0" t="0" r="9525" b="0"/>
                  <wp:wrapSquare wrapText="bothSides"/>
                  <wp:docPr id="1175" name="Picture 1175" descr="\\corpfsu\homedir$\TomG\מתמטיקה א\תמונות\תמונות 2\Shutterstock_1433528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orpfsu\homedir$\TomG\מתמטיקה א\תמונות\תמונות 2\Shutterstock_143352827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9" b="25460"/>
                          <a:stretch/>
                        </pic:blipFill>
                        <pic:spPr bwMode="auto"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86108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זיהוי והשוואת מספרים</w:t>
            </w:r>
          </w:p>
        </w:tc>
      </w:tr>
      <w:tr w:rsidR="00F14999" w:rsidRPr="00170304" w14:paraId="4928DF38" w14:textId="77777777" w:rsidTr="0003327A">
        <w:trPr>
          <w:trHeight w:val="2129"/>
        </w:trPr>
        <w:tc>
          <w:tcPr>
            <w:tcW w:w="10768" w:type="dxa"/>
            <w:tcBorders>
              <w:top w:val="single" w:sz="12" w:space="0" w:color="808080" w:themeColor="background1" w:themeShade="80"/>
              <w:bottom w:val="nil"/>
            </w:tcBorders>
          </w:tcPr>
          <w:p w14:paraId="0F445255" w14:textId="28D75E34" w:rsidR="00F14999" w:rsidRDefault="00F14999" w:rsidP="00F14999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F12DD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עמוד 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3 </w:t>
            </w:r>
            <w:r w:rsidRPr="00F12DD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בחוברת לתלמיד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ים</w:t>
            </w:r>
            <w:r w:rsidRPr="00F12DD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.</w:t>
            </w:r>
          </w:p>
          <w:p w14:paraId="13E6C560" w14:textId="4E2FD614" w:rsidR="00F14999" w:rsidRDefault="00F14999" w:rsidP="00F14999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4B172EBE" w14:textId="5E61E2F7" w:rsidR="00F14999" w:rsidRPr="00530CCF" w:rsidRDefault="001B0142" w:rsidP="00F14999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  <w:rtl/>
                <w:lang w:bidi="he-IL"/>
              </w:rPr>
            </w:pPr>
            <w:r w:rsidRPr="00882F4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84000" behindDoc="0" locked="0" layoutInCell="1" allowOverlap="1" wp14:anchorId="73FA6E23" wp14:editId="017B9213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26670</wp:posOffset>
                      </wp:positionV>
                      <wp:extent cx="6577330" cy="647700"/>
                      <wp:effectExtent l="0" t="0" r="13970" b="19050"/>
                      <wp:wrapNone/>
                      <wp:docPr id="1239" name="Rounded Rectangle 1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7330" cy="6477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0B045E" w14:textId="6887E2A9" w:rsidR="00E23278" w:rsidRPr="002F281F" w:rsidRDefault="00E23278" w:rsidP="00ED667F">
                                  <w:pPr>
                                    <w:bidi/>
                                    <w:spacing w:line="360" w:lineRule="auto"/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 w:rsidRPr="002F281F"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לפניך/לפנייך קלפים עם מספרים. </w:t>
                                  </w:r>
                                </w:p>
                                <w:p w14:paraId="0265A872" w14:textId="346DC34E" w:rsidR="00E23278" w:rsidRPr="002F281F" w:rsidRDefault="00E23278" w:rsidP="00F14999">
                                  <w:pPr>
                                    <w:bidi/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 w:rsidRPr="002F281F"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אני אגיד שם של מספר ואת/ה תצביע/י על הקלף שעליו כתוב המספר שקראתי.</w:t>
                                  </w:r>
                                </w:p>
                                <w:p w14:paraId="10FBCAE6" w14:textId="77777777" w:rsidR="00E23278" w:rsidRDefault="00E23278" w:rsidP="00F14999">
                                  <w:pPr>
                                    <w:bidi/>
                                    <w:jc w:val="center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</w:p>
                                <w:p w14:paraId="26A396DA" w14:textId="77777777" w:rsidR="00E23278" w:rsidRDefault="00E23278" w:rsidP="00F14999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73FA6E23" id="Rounded Rectangle 1239" o:spid="_x0000_s1325" style="position:absolute;left:0;text-align:left;margin-left:12.35pt;margin-top:2.1pt;width:517.9pt;height:51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" fillcolor="#d8d8d8 [2732]" strokecolor="#f2f2f2 [3052]" strokeweight="2pt">
                      <v:textbox>
                        <w:txbxContent>
                          <w:p w14:paraId="050B045E" w14:textId="6887E2A9" w:rsidR="00E23278" w:rsidRPr="002F281F" w:rsidRDefault="00E23278" w:rsidP="00ED667F">
                            <w:pPr>
                              <w:bidi/>
                              <w:spacing w:line="360" w:lineRule="auto"/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2F281F"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לפניך/לפנייך קלפים עם מספרים. </w:t>
                            </w:r>
                          </w:p>
                          <w:p w14:paraId="0265A872" w14:textId="346DC34E" w:rsidR="00E23278" w:rsidRPr="002F281F" w:rsidRDefault="00E23278" w:rsidP="00F14999">
                            <w:pPr>
                              <w:bidi/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2F281F"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אני אגיד שם של מספר ואת/ה תצביע/י על הקלף שעליו כתוב המספר שקראתי.</w:t>
                            </w:r>
                          </w:p>
                          <w:p w14:paraId="10FBCAE6" w14:textId="77777777" w:rsidR="00E23278" w:rsidRDefault="00E23278" w:rsidP="00F14999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</w:p>
                          <w:p w14:paraId="26A396DA" w14:textId="77777777" w:rsidR="00E23278" w:rsidRDefault="00E23278" w:rsidP="00F14999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6CDBC0B" w14:textId="77777777" w:rsidR="002F281F" w:rsidRDefault="002F281F" w:rsidP="00F14999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</w:p>
          <w:p w14:paraId="29209FFB" w14:textId="77777777" w:rsidR="002F281F" w:rsidRDefault="002F281F" w:rsidP="002F281F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</w:p>
          <w:p w14:paraId="7B070A1B" w14:textId="77777777" w:rsidR="002F281F" w:rsidRDefault="002F281F" w:rsidP="002F281F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</w:p>
          <w:p w14:paraId="3A1A6D63" w14:textId="0C0B57BC" w:rsidR="002F281F" w:rsidRPr="002F281F" w:rsidRDefault="002F281F" w:rsidP="002F281F">
            <w:pPr>
              <w:pStyle w:val="af"/>
              <w:numPr>
                <w:ilvl w:val="0"/>
                <w:numId w:val="27"/>
              </w:numPr>
              <w:bidi/>
              <w:rPr>
                <w:rFonts w:ascii="Segoe UI Semilight" w:hAnsi="Segoe UI Semilight" w:cs="Segoe UI Semilight"/>
                <w:noProof/>
                <w:color w:val="000000" w:themeColor="text1"/>
                <w:sz w:val="22"/>
                <w:szCs w:val="22"/>
                <w:lang w:bidi="he-IL"/>
              </w:rPr>
            </w:pPr>
            <w:r w:rsidRPr="002F281F">
              <w:rPr>
                <w:rFonts w:ascii="Segoe UI Semilight" w:hAnsi="Segoe UI Semilight" w:cs="Segoe UI Semilight"/>
                <w:noProof/>
                <w:color w:val="000000" w:themeColor="text1"/>
                <w:sz w:val="22"/>
                <w:szCs w:val="22"/>
                <w:rtl/>
                <w:lang w:bidi="he-IL"/>
              </w:rPr>
              <w:t>עברו עם התלמידים על כל המספרים בעמוד 3 ורק לאחר מכן קראו את השאלות הבאות:</w:t>
            </w:r>
          </w:p>
          <w:p w14:paraId="55E7F45C" w14:textId="30ECAA40" w:rsidR="00F14999" w:rsidRDefault="00D77015" w:rsidP="002F281F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1607552" behindDoc="0" locked="0" layoutInCell="1" allowOverlap="1" wp14:anchorId="69A75E6C" wp14:editId="7C9FA044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128905</wp:posOffset>
                  </wp:positionV>
                  <wp:extent cx="2256155" cy="2886075"/>
                  <wp:effectExtent l="0" t="0" r="0" b="9525"/>
                  <wp:wrapSquare wrapText="bothSides"/>
                  <wp:docPr id="1286" name="Picture 1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155" cy="288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965067" w14:textId="0B297E64" w:rsidR="00F14999" w:rsidRDefault="00F14999" w:rsidP="00F14999">
            <w:pPr>
              <w:bidi/>
              <w:rPr>
                <w:rFonts w:ascii="Segoe UI Semibold" w:hAnsi="Segoe UI Semibold" w:cs="Segoe UI Semibold"/>
                <w:noProof/>
                <w:color w:val="4A442A" w:themeColor="background2" w:themeShade="40"/>
                <w:rtl/>
                <w:lang w:bidi="he-IL"/>
              </w:rPr>
            </w:pPr>
            <w:r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81952" behindDoc="0" locked="0" layoutInCell="1" allowOverlap="1" wp14:anchorId="39BA603A" wp14:editId="12D447D8">
                      <wp:simplePos x="0" y="0"/>
                      <wp:positionH relativeFrom="column">
                        <wp:posOffset>3499575</wp:posOffset>
                      </wp:positionH>
                      <wp:positionV relativeFrom="paragraph">
                        <wp:posOffset>86360</wp:posOffset>
                      </wp:positionV>
                      <wp:extent cx="3234690" cy="371475"/>
                      <wp:effectExtent l="0" t="0" r="22860" b="28575"/>
                      <wp:wrapNone/>
                      <wp:docPr id="83" name="Rounded 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4690" cy="3714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DEE3A3" w14:textId="77777777" w:rsidR="00E23278" w:rsidRPr="00C73061" w:rsidRDefault="00E23278" w:rsidP="00F14999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 w:rsidRPr="00C73061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באיזה קלף </w:t>
                                  </w:r>
                                  <w:r w:rsidRPr="00C73061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כתוב </w:t>
                                  </w:r>
                                  <w:r w:rsidRPr="00C73061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המספר </w:t>
                                  </w:r>
                                  <w:r w:rsidRPr="00C73061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הקטן</w:t>
                                  </w:r>
                                  <w:r w:rsidRPr="00C73061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C73061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ביותר?</w:t>
                                  </w:r>
                                  <w:r w:rsidRPr="005A37A4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  <w:p w14:paraId="3DCFD821" w14:textId="77777777" w:rsidR="00E23278" w:rsidRPr="00E47D9A" w:rsidRDefault="00E23278" w:rsidP="00F14999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39BA603A" id="Rounded Rectangle 83" o:spid="_x0000_s1326" style="position:absolute;left:0;text-align:left;margin-left:275.55pt;margin-top:6.8pt;width:254.7pt;height:29.25pt;z-index:2515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" fillcolor="#d8d8d8 [2732]" strokecolor="#f2f2f2 [3052]" strokeweight="2pt">
                      <v:textbox>
                        <w:txbxContent>
                          <w:p w14:paraId="6CDEE3A3" w14:textId="77777777" w:rsidR="00E23278" w:rsidRPr="00C73061" w:rsidRDefault="00E23278" w:rsidP="00F14999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C73061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באיזה קלף </w:t>
                            </w:r>
                            <w:r w:rsidRPr="00C73061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כתוב </w:t>
                            </w:r>
                            <w:r w:rsidRPr="00C73061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המספר </w:t>
                            </w:r>
                            <w:r w:rsidRPr="00C73061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הקטן</w:t>
                            </w:r>
                            <w:r w:rsidRPr="00C73061">
                              <w:rPr>
                                <w:rFonts w:ascii="Segoe UI" w:hAnsi="Segoe UI" w:cs="Segoe U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C73061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ביותר?</w:t>
                            </w:r>
                            <w:r w:rsidRPr="005A37A4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  <w:p w14:paraId="3DCFD821" w14:textId="77777777" w:rsidR="00E23278" w:rsidRPr="00E47D9A" w:rsidRDefault="00E23278" w:rsidP="00F14999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egoe UI Semibold" w:hAnsi="Segoe UI Semibold" w:cs="Segoe UI Semibold" w:hint="cs"/>
                <w:noProof/>
                <w:color w:val="4A442A" w:themeColor="background2" w:themeShade="40"/>
                <w:rtl/>
                <w:lang w:bidi="he-IL"/>
              </w:rPr>
              <w:t xml:space="preserve"> </w:t>
            </w:r>
          </w:p>
          <w:p w14:paraId="2797573C" w14:textId="78D2BA21" w:rsidR="00F14999" w:rsidRDefault="00F14999" w:rsidP="00F14999">
            <w:pPr>
              <w:bidi/>
              <w:rPr>
                <w:rFonts w:ascii="Segoe UI Semibold" w:hAnsi="Segoe UI Semibold" w:cs="Segoe UI Semibold"/>
                <w:noProof/>
                <w:color w:val="4A442A" w:themeColor="background2" w:themeShade="40"/>
                <w:rtl/>
                <w:lang w:bidi="he-IL"/>
              </w:rPr>
            </w:pPr>
          </w:p>
          <w:p w14:paraId="3D33C900" w14:textId="352AC670" w:rsidR="00F14999" w:rsidRDefault="00F14999" w:rsidP="0003327A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85024" behindDoc="0" locked="0" layoutInCell="1" allowOverlap="1" wp14:anchorId="23804FA3" wp14:editId="74D4E123">
                      <wp:simplePos x="0" y="0"/>
                      <wp:positionH relativeFrom="column">
                        <wp:posOffset>2985135</wp:posOffset>
                      </wp:positionH>
                      <wp:positionV relativeFrom="paragraph">
                        <wp:posOffset>112395</wp:posOffset>
                      </wp:positionV>
                      <wp:extent cx="457200" cy="0"/>
                      <wp:effectExtent l="0" t="0" r="19050" b="19050"/>
                      <wp:wrapNone/>
                      <wp:docPr id="1117" name="Straight Connector 1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5E427DCE" id="Straight Connector 1117" o:spid="_x0000_s1026" style="position:absolute;left:0;text-align:left;flip:x;z-index:25191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5.05pt,8.85pt" to="271.0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" strokecolor="#7f7f7f [1612]" strokeweight="1.5pt"/>
                  </w:pict>
                </mc:Fallback>
              </mc:AlternateContent>
            </w:r>
          </w:p>
          <w:p w14:paraId="06B2EC2E" w14:textId="09B97676" w:rsidR="00F14999" w:rsidRDefault="00F14999" w:rsidP="0003327A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2461C313" w14:textId="43F0ABD6" w:rsidR="00F14999" w:rsidRDefault="00F14999" w:rsidP="0003327A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  <w:p w14:paraId="106CF427" w14:textId="02FD0AE3" w:rsidR="00F14999" w:rsidRDefault="005727AE" w:rsidP="00F14999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82976" behindDoc="0" locked="0" layoutInCell="1" allowOverlap="1" wp14:anchorId="7DB37670" wp14:editId="25CDFA58">
                      <wp:simplePos x="0" y="0"/>
                      <wp:positionH relativeFrom="column">
                        <wp:posOffset>3473873</wp:posOffset>
                      </wp:positionH>
                      <wp:positionV relativeFrom="paragraph">
                        <wp:posOffset>33655</wp:posOffset>
                      </wp:positionV>
                      <wp:extent cx="3256915" cy="371475"/>
                      <wp:effectExtent l="0" t="0" r="19685" b="28575"/>
                      <wp:wrapNone/>
                      <wp:docPr id="79" name="Rounded 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6915" cy="3714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A343D3" w14:textId="77777777" w:rsidR="00E23278" w:rsidRPr="00E47D9A" w:rsidRDefault="00E23278" w:rsidP="00F14999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 w:rsidRPr="00C73061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באיזה קלף </w:t>
                                  </w:r>
                                  <w:r w:rsidRPr="00C73061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כתוב המספר </w:t>
                                  </w:r>
                                  <w:r w:rsidRPr="00C73061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ה</w:t>
                                  </w:r>
                                  <w:r w:rsidRPr="00C73061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גדול</w:t>
                                  </w:r>
                                  <w:r w:rsidRPr="00C73061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ביותר?</w:t>
                                  </w:r>
                                  <w:r w:rsidRPr="005A37A4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7DB37670" id="Rounded Rectangle 79" o:spid="_x0000_s1327" style="position:absolute;left:0;text-align:left;margin-left:273.55pt;margin-top:2.65pt;width:256.45pt;height:29.25pt;z-index:2515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" fillcolor="#d8d8d8 [2732]" strokecolor="#f2f2f2 [3052]" strokeweight="2pt">
                      <v:textbox>
                        <w:txbxContent>
                          <w:p w14:paraId="69A343D3" w14:textId="77777777" w:rsidR="00E23278" w:rsidRPr="00E47D9A" w:rsidRDefault="00E23278" w:rsidP="00F14999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C73061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באיזה קלף </w:t>
                            </w:r>
                            <w:r w:rsidRPr="00C73061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כתוב המספר </w:t>
                            </w:r>
                            <w:r w:rsidRPr="00C73061">
                              <w:rPr>
                                <w:rFonts w:ascii="Segoe UI" w:hAnsi="Segoe UI" w:cs="Segoe U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ה</w:t>
                            </w:r>
                            <w:r w:rsidRPr="00C73061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גדול</w:t>
                            </w:r>
                            <w:r w:rsidRPr="00C73061">
                              <w:rPr>
                                <w:rFonts w:ascii="Segoe UI" w:hAnsi="Segoe UI" w:cs="Segoe U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ביותר?</w:t>
                            </w:r>
                            <w:r w:rsidRPr="005A37A4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E8F3643" w14:textId="46702BFD" w:rsidR="00F14999" w:rsidRDefault="002B6A73" w:rsidP="00F14999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586048" behindDoc="0" locked="0" layoutInCell="1" allowOverlap="1" wp14:anchorId="36D41883" wp14:editId="6A09DAE8">
                      <wp:simplePos x="0" y="0"/>
                      <wp:positionH relativeFrom="column">
                        <wp:posOffset>2960914</wp:posOffset>
                      </wp:positionH>
                      <wp:positionV relativeFrom="paragraph">
                        <wp:posOffset>160655</wp:posOffset>
                      </wp:positionV>
                      <wp:extent cx="457200" cy="0"/>
                      <wp:effectExtent l="0" t="0" r="19050" b="19050"/>
                      <wp:wrapNone/>
                      <wp:docPr id="1176" name="Straight Connector 1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3A0DB241" id="Straight Connector 1176" o:spid="_x0000_s1026" style="position:absolute;left:0;text-align:left;flip:x;z-index:251919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3.15pt,12.65pt" to="269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" strokecolor="#7f7f7f [1612]" strokeweight="1.5pt"/>
                  </w:pict>
                </mc:Fallback>
              </mc:AlternateContent>
            </w:r>
          </w:p>
          <w:p w14:paraId="7E1CBC55" w14:textId="6D6536AC" w:rsidR="002F2423" w:rsidRDefault="002F2423" w:rsidP="00F14999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  <w:p w14:paraId="2AFE6355" w14:textId="7DB431D1" w:rsidR="002B6A73" w:rsidRDefault="002B6A73" w:rsidP="002B6A73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  <w:p w14:paraId="47648AED" w14:textId="540A2A1D" w:rsidR="002B6A73" w:rsidRDefault="002F2423" w:rsidP="002B6A73">
            <w:pPr>
              <w:pStyle w:val="af"/>
              <w:numPr>
                <w:ilvl w:val="0"/>
                <w:numId w:val="43"/>
              </w:num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  <w:r w:rsidRPr="003410A3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 xml:space="preserve">אם ענה </w:t>
            </w:r>
            <w:r w:rsidR="002B6A73" w:rsidRPr="003410A3">
              <w:rPr>
                <w:rFonts w:ascii="Segoe UI" w:hAnsi="Segoe UI" w:cs="Segoe UI" w:hint="cs"/>
                <w:b/>
                <w:bCs/>
                <w:color w:val="000000" w:themeColor="text1"/>
                <w:sz w:val="22"/>
                <w:szCs w:val="22"/>
                <w:rtl/>
                <w:lang w:bidi="he-IL"/>
              </w:rPr>
              <w:t>9</w:t>
            </w:r>
            <w:r w:rsidR="002B6A73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, </w:t>
            </w:r>
            <w:r w:rsidR="00583AE5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 xml:space="preserve">יש </w:t>
            </w:r>
            <w:r w:rsidR="002B6A73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לכסות ב</w:t>
            </w:r>
            <w:r w:rsidR="002D7E1C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אמצעות ה</w:t>
            </w:r>
            <w:r w:rsidR="002B6A73">
              <w:rPr>
                <w:rFonts w:ascii="Segoe UI" w:hAnsi="Segoe UI" w:cs="Segoe UI" w:hint="cs"/>
                <w:color w:val="000000" w:themeColor="text1"/>
                <w:sz w:val="22"/>
                <w:szCs w:val="22"/>
                <w:rtl/>
                <w:lang w:bidi="he-IL"/>
              </w:rPr>
              <w:t>יד את המספר 9 ולשאול:</w:t>
            </w:r>
          </w:p>
          <w:p w14:paraId="65989453" w14:textId="4E16D7D4" w:rsidR="002B6A73" w:rsidRDefault="002B6A73" w:rsidP="002B6A73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253C21A5" w14:textId="1E7C9360" w:rsidR="002B6A73" w:rsidRPr="002B6A73" w:rsidRDefault="002B6A73" w:rsidP="002B6A73">
            <w:pPr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1D1C4388" wp14:editId="171FE76D">
                      <wp:simplePos x="0" y="0"/>
                      <wp:positionH relativeFrom="column">
                        <wp:posOffset>3471454</wp:posOffset>
                      </wp:positionH>
                      <wp:positionV relativeFrom="paragraph">
                        <wp:posOffset>19050</wp:posOffset>
                      </wp:positionV>
                      <wp:extent cx="3256915" cy="371475"/>
                      <wp:effectExtent l="0" t="0" r="19685" b="28575"/>
                      <wp:wrapNone/>
                      <wp:docPr id="223" name="Rounded Rectangle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6915" cy="3714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82B4BB" w14:textId="607C962A" w:rsidR="00E23278" w:rsidRPr="00E47D9A" w:rsidRDefault="00E23278" w:rsidP="00F14999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 w:rsidRPr="002B6A73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כעת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,</w:t>
                                  </w:r>
                                  <w:r w:rsidRPr="002B6A73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מה המספר </w:t>
                                  </w:r>
                                  <w:r w:rsidRPr="002B6A73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הגדול ביותר?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1D1C4388" id="Rounded Rectangle 223" o:spid="_x0000_s1328" style="position:absolute;left:0;text-align:left;margin-left:273.35pt;margin-top:1.5pt;width:256.45pt;height:29.25pt;z-index: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" fillcolor="#d8d8d8 [2732]" strokecolor="#f2f2f2 [3052]" strokeweight="2pt">
                      <v:textbox>
                        <w:txbxContent>
                          <w:p w14:paraId="6082B4BB" w14:textId="607C962A" w:rsidR="00E23278" w:rsidRPr="00E47D9A" w:rsidRDefault="00E23278" w:rsidP="00F14999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2B6A73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כעת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,</w:t>
                            </w:r>
                            <w:r w:rsidRPr="002B6A73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מה המספר </w:t>
                            </w:r>
                            <w:r w:rsidRPr="002B6A73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הגדול ביותר?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5ED41F5" w14:textId="410C69BE" w:rsidR="002B6A73" w:rsidRDefault="002B6A73" w:rsidP="002B6A73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  <w:p w14:paraId="191B58C3" w14:textId="52EB0BCB" w:rsidR="00050DC0" w:rsidRPr="00170304" w:rsidRDefault="002B6A73" w:rsidP="00050DC0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5512452E" wp14:editId="3DFDFEB7">
                      <wp:simplePos x="0" y="0"/>
                      <wp:positionH relativeFrom="column">
                        <wp:posOffset>2999740</wp:posOffset>
                      </wp:positionH>
                      <wp:positionV relativeFrom="paragraph">
                        <wp:posOffset>1693</wp:posOffset>
                      </wp:positionV>
                      <wp:extent cx="457200" cy="0"/>
                      <wp:effectExtent l="0" t="0" r="19050" b="19050"/>
                      <wp:wrapNone/>
                      <wp:docPr id="224" name="Straight Connector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709FA9A0" id="Straight Connector 224" o:spid="_x0000_s1026" style="position:absolute;left:0;text-align:left;flip:x;z-index:25204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6.2pt,.15pt" to="272.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" strokecolor="#7f7f7f [1612]" strokeweight="1.5pt"/>
                  </w:pict>
                </mc:Fallback>
              </mc:AlternateContent>
            </w:r>
          </w:p>
        </w:tc>
      </w:tr>
    </w:tbl>
    <w:p w14:paraId="29CE4BEC" w14:textId="4E8D2E29" w:rsidR="00546885" w:rsidRDefault="00546885" w:rsidP="002F1286">
      <w:pPr>
        <w:rPr>
          <w:lang w:bidi="he-IL"/>
        </w:rPr>
      </w:pPr>
    </w:p>
    <w:p w14:paraId="77A06F0D" w14:textId="15683D43" w:rsidR="00357A1F" w:rsidRDefault="00357A1F" w:rsidP="002F1286">
      <w:pPr>
        <w:rPr>
          <w:rtl/>
          <w:lang w:bidi="he-IL"/>
        </w:rPr>
      </w:pPr>
    </w:p>
    <w:p w14:paraId="5B02E0AC" w14:textId="0CE237DD" w:rsidR="00357A1F" w:rsidRDefault="00357A1F" w:rsidP="002F1286">
      <w:pPr>
        <w:rPr>
          <w:rtl/>
          <w:lang w:bidi="he-IL"/>
        </w:rPr>
      </w:pPr>
    </w:p>
    <w:p w14:paraId="5D85C185" w14:textId="367CA7BD" w:rsidR="00357A1F" w:rsidRDefault="00357A1F" w:rsidP="002F1286">
      <w:pPr>
        <w:rPr>
          <w:rtl/>
          <w:lang w:bidi="he-IL"/>
        </w:rPr>
      </w:pPr>
    </w:p>
    <w:tbl>
      <w:tblPr>
        <w:tblStyle w:val="afe"/>
        <w:bidiVisual/>
        <w:tblW w:w="10869" w:type="dxa"/>
        <w:tblInd w:w="-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4733"/>
        <w:gridCol w:w="1561"/>
        <w:gridCol w:w="1948"/>
        <w:gridCol w:w="1687"/>
      </w:tblGrid>
      <w:tr w:rsidR="002F281F" w14:paraId="07B986D2" w14:textId="77777777" w:rsidTr="002F281F">
        <w:tc>
          <w:tcPr>
            <w:tcW w:w="5673" w:type="dxa"/>
            <w:gridSpan w:val="2"/>
            <w:shd w:val="clear" w:color="auto" w:fill="B8CCE4" w:themeFill="accent1" w:themeFillTint="66"/>
          </w:tcPr>
          <w:p w14:paraId="09F19C3B" w14:textId="77777777" w:rsidR="002F281F" w:rsidRPr="00393C39" w:rsidRDefault="002F281F" w:rsidP="001F4C5C">
            <w:pPr>
              <w:pStyle w:val="af"/>
              <w:bidi/>
              <w:ind w:left="0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נושא</w:t>
            </w:r>
          </w:p>
        </w:tc>
        <w:tc>
          <w:tcPr>
            <w:tcW w:w="1561" w:type="dxa"/>
            <w:shd w:val="clear" w:color="auto" w:fill="B8CCE4" w:themeFill="accent1" w:themeFillTint="66"/>
          </w:tcPr>
          <w:p w14:paraId="150348E5" w14:textId="77777777" w:rsidR="002F281F" w:rsidRPr="00393C39" w:rsidRDefault="002F281F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נכון</w:t>
            </w:r>
          </w:p>
        </w:tc>
        <w:tc>
          <w:tcPr>
            <w:tcW w:w="1948" w:type="dxa"/>
            <w:shd w:val="clear" w:color="auto" w:fill="B8CCE4" w:themeFill="accent1" w:themeFillTint="66"/>
          </w:tcPr>
          <w:p w14:paraId="3A103B47" w14:textId="77777777" w:rsidR="002F281F" w:rsidRPr="00393C39" w:rsidRDefault="002F281F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חלקי</w:t>
            </w:r>
          </w:p>
        </w:tc>
        <w:tc>
          <w:tcPr>
            <w:tcW w:w="1687" w:type="dxa"/>
            <w:shd w:val="clear" w:color="auto" w:fill="B8CCE4" w:themeFill="accent1" w:themeFillTint="66"/>
          </w:tcPr>
          <w:p w14:paraId="1BBEF494" w14:textId="77777777" w:rsidR="002F281F" w:rsidRPr="00393C39" w:rsidRDefault="002F281F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לא נכון</w:t>
            </w:r>
          </w:p>
        </w:tc>
      </w:tr>
      <w:tr w:rsidR="002F281F" w14:paraId="5D0A285E" w14:textId="77777777" w:rsidTr="002F281F">
        <w:tc>
          <w:tcPr>
            <w:tcW w:w="5673" w:type="dxa"/>
            <w:gridSpan w:val="2"/>
          </w:tcPr>
          <w:p w14:paraId="7375CA7A" w14:textId="432BC19C" w:rsidR="002F281F" w:rsidRPr="00B52559" w:rsidRDefault="002F281F" w:rsidP="002F281F">
            <w:p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B52559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>זיהוי כל המספרים</w:t>
            </w:r>
          </w:p>
        </w:tc>
        <w:tc>
          <w:tcPr>
            <w:tcW w:w="1561" w:type="dxa"/>
          </w:tcPr>
          <w:p w14:paraId="08E5A043" w14:textId="77777777" w:rsidR="002F281F" w:rsidRPr="00837642" w:rsidRDefault="002F281F" w:rsidP="002F281F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948" w:type="dxa"/>
          </w:tcPr>
          <w:p w14:paraId="6C41DA37" w14:textId="0AA13976" w:rsidR="002F281F" w:rsidRPr="005E3CDC" w:rsidRDefault="002F281F" w:rsidP="002F281F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687" w:type="dxa"/>
          </w:tcPr>
          <w:p w14:paraId="355D72CE" w14:textId="77777777" w:rsidR="002F281F" w:rsidRPr="005E3CDC" w:rsidRDefault="002F281F" w:rsidP="002F281F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2F281F" w14:paraId="6E26F80D" w14:textId="77777777" w:rsidTr="002F281F">
        <w:tc>
          <w:tcPr>
            <w:tcW w:w="5673" w:type="dxa"/>
            <w:gridSpan w:val="2"/>
          </w:tcPr>
          <w:p w14:paraId="698822F8" w14:textId="77777777" w:rsidR="002F281F" w:rsidRDefault="002F281F" w:rsidP="002F281F">
            <w:p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B52559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 xml:space="preserve">ידיעת המספר הקטן והגדול ביותר </w:t>
            </w:r>
          </w:p>
          <w:p w14:paraId="69BB8EB0" w14:textId="44ED955E" w:rsidR="002F281F" w:rsidRPr="00B52559" w:rsidRDefault="002F281F" w:rsidP="002F281F">
            <w:p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B52559"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  <w:t>(הבנה שרצף המספרים מייצג גודל)</w:t>
            </w:r>
          </w:p>
        </w:tc>
        <w:tc>
          <w:tcPr>
            <w:tcW w:w="1561" w:type="dxa"/>
          </w:tcPr>
          <w:p w14:paraId="5B5DEF65" w14:textId="77777777" w:rsidR="002F281F" w:rsidRDefault="002F281F" w:rsidP="002F281F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948" w:type="dxa"/>
          </w:tcPr>
          <w:p w14:paraId="3DB5E064" w14:textId="662626A0" w:rsidR="002F281F" w:rsidRDefault="002F281F" w:rsidP="002F281F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687" w:type="dxa"/>
          </w:tcPr>
          <w:p w14:paraId="056E28FC" w14:textId="77777777" w:rsidR="002F281F" w:rsidRDefault="002F281F" w:rsidP="002F281F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2F281F" w14:paraId="7DA4C342" w14:textId="77777777" w:rsidTr="002F281F">
        <w:tc>
          <w:tcPr>
            <w:tcW w:w="940" w:type="dxa"/>
          </w:tcPr>
          <w:p w14:paraId="20297C28" w14:textId="77777777" w:rsidR="002F281F" w:rsidRDefault="002F281F" w:rsidP="001F4C5C">
            <w:pPr>
              <w:bidi/>
              <w:rPr>
                <w:rFonts w:ascii="Calibri Light" w:hAnsi="Calibri Light" w:cs="Calibri Light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הערות</w:t>
            </w:r>
            <w:r>
              <w:rPr>
                <w:rFonts w:ascii="Calibri Light" w:hAnsi="Calibri Light" w:cs="Calibri Light" w:hint="cs"/>
                <w:sz w:val="28"/>
                <w:szCs w:val="28"/>
                <w:rtl/>
                <w:lang w:bidi="he-IL"/>
              </w:rPr>
              <w:t>:</w:t>
            </w: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 xml:space="preserve"> </w:t>
            </w:r>
          </w:p>
        </w:tc>
        <w:tc>
          <w:tcPr>
            <w:tcW w:w="9929" w:type="dxa"/>
            <w:gridSpan w:val="4"/>
          </w:tcPr>
          <w:p w14:paraId="728CCF50" w14:textId="77777777" w:rsidR="002F281F" w:rsidRDefault="002F281F" w:rsidP="001F4C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  <w:p w14:paraId="1EFA2687" w14:textId="77777777" w:rsidR="002F281F" w:rsidRDefault="002F281F" w:rsidP="001F4C5C">
            <w:pPr>
              <w:bidi/>
              <w:rPr>
                <w:rFonts w:ascii="Calibri Light" w:hAnsi="Calibri Light" w:cs="Calibri Light"/>
                <w:sz w:val="22"/>
                <w:szCs w:val="22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</w:tc>
      </w:tr>
    </w:tbl>
    <w:p w14:paraId="051C903C" w14:textId="53F52A10" w:rsidR="00357A1F" w:rsidRDefault="00357A1F" w:rsidP="002F1286">
      <w:pPr>
        <w:rPr>
          <w:rtl/>
          <w:lang w:bidi="he-IL"/>
        </w:rPr>
      </w:pPr>
    </w:p>
    <w:p w14:paraId="3830932F" w14:textId="2E26E34E" w:rsidR="00357A1F" w:rsidRDefault="00357A1F" w:rsidP="002F1286">
      <w:pPr>
        <w:rPr>
          <w:rtl/>
          <w:lang w:bidi="he-IL"/>
        </w:rPr>
      </w:pPr>
    </w:p>
    <w:p w14:paraId="24EAFF61" w14:textId="0FC8D1FD" w:rsidR="00357A1F" w:rsidRDefault="00357A1F" w:rsidP="002F1286">
      <w:pPr>
        <w:rPr>
          <w:rtl/>
          <w:lang w:bidi="he-IL"/>
        </w:rPr>
      </w:pPr>
    </w:p>
    <w:p w14:paraId="262C91CE" w14:textId="698CA1F3" w:rsidR="00357A1F" w:rsidRDefault="00357A1F" w:rsidP="002F1286">
      <w:pPr>
        <w:rPr>
          <w:rtl/>
          <w:lang w:bidi="he-IL"/>
        </w:rPr>
      </w:pPr>
    </w:p>
    <w:p w14:paraId="532DDBF1" w14:textId="6C496285" w:rsidR="00357A1F" w:rsidRDefault="00357A1F" w:rsidP="002F1286">
      <w:pPr>
        <w:rPr>
          <w:rtl/>
          <w:lang w:bidi="he-IL"/>
        </w:rPr>
      </w:pPr>
    </w:p>
    <w:p w14:paraId="56557257" w14:textId="7C302258" w:rsidR="00357A1F" w:rsidRDefault="00357A1F" w:rsidP="002F1286">
      <w:pPr>
        <w:rPr>
          <w:rtl/>
          <w:lang w:bidi="he-IL"/>
        </w:rPr>
      </w:pPr>
    </w:p>
    <w:p w14:paraId="5DA27557" w14:textId="7A587487" w:rsidR="00357A1F" w:rsidRDefault="00357A1F" w:rsidP="002F1286">
      <w:pPr>
        <w:rPr>
          <w:rtl/>
          <w:lang w:bidi="he-IL"/>
        </w:rPr>
      </w:pPr>
    </w:p>
    <w:p w14:paraId="2E7B6577" w14:textId="41C3A62C" w:rsidR="00357A1F" w:rsidRDefault="00357A1F" w:rsidP="002F1286">
      <w:pPr>
        <w:rPr>
          <w:rtl/>
          <w:lang w:bidi="he-IL"/>
        </w:rPr>
      </w:pPr>
    </w:p>
    <w:p w14:paraId="09CAC1ED" w14:textId="4E40EA4C" w:rsidR="00357A1F" w:rsidRDefault="00357A1F" w:rsidP="002F1286">
      <w:pPr>
        <w:rPr>
          <w:rtl/>
          <w:lang w:bidi="he-IL"/>
        </w:rPr>
      </w:pPr>
    </w:p>
    <w:p w14:paraId="2B6939D5" w14:textId="2D8C2A6C" w:rsidR="00357A1F" w:rsidRDefault="00357A1F" w:rsidP="002F1286">
      <w:pPr>
        <w:rPr>
          <w:rtl/>
          <w:lang w:bidi="he-IL"/>
        </w:rPr>
      </w:pPr>
    </w:p>
    <w:p w14:paraId="4D52BCA2" w14:textId="27946630" w:rsidR="002F1286" w:rsidRDefault="002F281F" w:rsidP="001F4C5C">
      <w:pPr>
        <w:rPr>
          <w:lang w:bidi="he-IL"/>
        </w:rPr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1C7B5341" wp14:editId="54217C36">
                <wp:simplePos x="0" y="0"/>
                <wp:positionH relativeFrom="column">
                  <wp:posOffset>-182245</wp:posOffset>
                </wp:positionH>
                <wp:positionV relativeFrom="paragraph">
                  <wp:posOffset>249101</wp:posOffset>
                </wp:positionV>
                <wp:extent cx="6598920" cy="736600"/>
                <wp:effectExtent l="0" t="0" r="0" b="63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920" cy="736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97BA25" w14:textId="3121570F" w:rsidR="00E23278" w:rsidRPr="002702D0" w:rsidRDefault="00E23278" w:rsidP="003E503A">
                            <w:pPr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 w:rsidRPr="002702D0"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5</w:t>
                            </w:r>
                          </w:p>
                          <w:p w14:paraId="0CCCF87C" w14:textId="77777777" w:rsidR="00E23278" w:rsidRPr="00B2733F" w:rsidRDefault="00E23278" w:rsidP="003E503A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C7B5341" id="Rectangle 40" o:spid="_x0000_s1329" style="position:absolute;margin-left:-14.35pt;margin-top:19.6pt;width:519.6pt;height:58pt;z-index:25161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" fillcolor="white [3201]" stroked="f" strokeweight="2pt">
                <v:textbox>
                  <w:txbxContent>
                    <w:p w14:paraId="3997BA25" w14:textId="3121570F" w:rsidR="00E23278" w:rsidRPr="002702D0" w:rsidRDefault="00E23278" w:rsidP="003E503A">
                      <w:pPr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 w:rsidRPr="002702D0"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5</w:t>
                      </w:r>
                    </w:p>
                    <w:p w14:paraId="0CCCF87C" w14:textId="77777777" w:rsidR="00E23278" w:rsidRPr="00B2733F" w:rsidRDefault="00E23278" w:rsidP="003E503A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tl/>
          <w:lang w:bidi="he-IL"/>
        </w:rPr>
        <w:br w:type="page"/>
      </w:r>
    </w:p>
    <w:tbl>
      <w:tblPr>
        <w:tblStyle w:val="afe"/>
        <w:tblpPr w:leftFromText="180" w:rightFromText="180" w:vertAnchor="text" w:horzAnchor="margin" w:tblpXSpec="center" w:tblpY="135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A4696E" w:rsidRPr="00170304" w14:paraId="09F59517" w14:textId="77777777" w:rsidTr="007F706F">
        <w:trPr>
          <w:trHeight w:val="426"/>
        </w:trPr>
        <w:tc>
          <w:tcPr>
            <w:tcW w:w="10768" w:type="dxa"/>
            <w:tcBorders>
              <w:top w:val="nil"/>
              <w:bottom w:val="single" w:sz="12" w:space="0" w:color="808080" w:themeColor="background1" w:themeShade="80"/>
            </w:tcBorders>
          </w:tcPr>
          <w:p w14:paraId="311E14F3" w14:textId="4A885E06" w:rsidR="00A4696E" w:rsidRPr="00A4696E" w:rsidRDefault="00052391" w:rsidP="002935A6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  <w:rtl/>
                <w:lang w:bidi="he-IL"/>
              </w:rPr>
            </w:pPr>
            <w:r w:rsidRPr="008F5E6E">
              <w:rPr>
                <w:noProof/>
                <w:lang w:bidi="he-IL"/>
              </w:rPr>
              <w:lastRenderedPageBreak/>
              <w:drawing>
                <wp:anchor distT="0" distB="0" distL="114300" distR="114300" simplePos="0" relativeHeight="251587072" behindDoc="0" locked="0" layoutInCell="1" allowOverlap="1" wp14:anchorId="22507838" wp14:editId="23A6F345">
                  <wp:simplePos x="0" y="0"/>
                  <wp:positionH relativeFrom="page">
                    <wp:posOffset>0</wp:posOffset>
                  </wp:positionH>
                  <wp:positionV relativeFrom="paragraph">
                    <wp:posOffset>166370</wp:posOffset>
                  </wp:positionV>
                  <wp:extent cx="523875" cy="326390"/>
                  <wp:effectExtent l="0" t="0" r="9525" b="0"/>
                  <wp:wrapSquare wrapText="bothSides"/>
                  <wp:docPr id="341" name="Picture 341" descr="\\corpfsu\homedir$\TomG\מתמטיקה א\תמונות\תמונות 2\Shutterstock_1433528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orpfsu\homedir$\TomG\מתמטיקה א\תמונות\תמונות 2\Shutterstock_143352827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9" b="25460"/>
                          <a:stretch/>
                        </pic:blipFill>
                        <pic:spPr bwMode="auto"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15AA6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התאמת </w:t>
            </w:r>
            <w:r w:rsidR="002935A6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כמויות למספרים</w:t>
            </w:r>
          </w:p>
        </w:tc>
      </w:tr>
      <w:tr w:rsidR="00372F1F" w:rsidRPr="00170304" w14:paraId="1717EA48" w14:textId="77777777" w:rsidTr="007F706F">
        <w:trPr>
          <w:trHeight w:val="2129"/>
        </w:trPr>
        <w:tc>
          <w:tcPr>
            <w:tcW w:w="10768" w:type="dxa"/>
            <w:tcBorders>
              <w:top w:val="single" w:sz="12" w:space="0" w:color="808080" w:themeColor="background1" w:themeShade="80"/>
              <w:bottom w:val="nil"/>
            </w:tcBorders>
          </w:tcPr>
          <w:p w14:paraId="7A664552" w14:textId="5AC444EB" w:rsidR="00FB7809" w:rsidRDefault="007D5552" w:rsidP="00D31646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  <w:rtl/>
                <w:lang w:bidi="he-IL"/>
              </w:rPr>
            </w:pPr>
            <w:r w:rsidRPr="00F12DD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עמוד</w:t>
            </w:r>
            <w:r w:rsidR="00E23278"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  <w:t xml:space="preserve"> </w:t>
            </w:r>
            <w:r w:rsidR="00092DB1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4</w:t>
            </w:r>
            <w:r w:rsidRPr="00F12DD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בחוברת לתלמיד</w:t>
            </w:r>
            <w:r w:rsidR="00AF48CC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ים</w:t>
            </w:r>
            <w:r w:rsidRPr="00F12DD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.</w:t>
            </w:r>
          </w:p>
          <w:p w14:paraId="6E603AD3" w14:textId="39F5951B" w:rsidR="000A5467" w:rsidRDefault="000A5467" w:rsidP="000A5467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  <w:rtl/>
                <w:lang w:bidi="he-IL"/>
              </w:rPr>
            </w:pPr>
            <w:r w:rsidRPr="00882F4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28CCF599" wp14:editId="56CF54C3">
                      <wp:simplePos x="0" y="0"/>
                      <wp:positionH relativeFrom="column">
                        <wp:posOffset>-158962</wp:posOffset>
                      </wp:positionH>
                      <wp:positionV relativeFrom="paragraph">
                        <wp:posOffset>149438</wp:posOffset>
                      </wp:positionV>
                      <wp:extent cx="6822864" cy="973666"/>
                      <wp:effectExtent l="0" t="0" r="16510" b="17145"/>
                      <wp:wrapNone/>
                      <wp:docPr id="1287" name="Rounded Rectangle 1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22864" cy="97366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F3582F" w14:textId="4A96BAD2" w:rsidR="00E23278" w:rsidRPr="00A569DD" w:rsidRDefault="00E23278" w:rsidP="000A5467">
                                  <w:pPr>
                                    <w:bidi/>
                                    <w:spacing w:line="360" w:lineRule="auto"/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 w:rsidRPr="00A569DD"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לפניך/לפנייך שני סוגים של קלפים.</w:t>
                                  </w:r>
                                </w:p>
                                <w:p w14:paraId="6AF44376" w14:textId="61936156" w:rsidR="00E23278" w:rsidRPr="00A569DD" w:rsidRDefault="00E23278" w:rsidP="000A5467">
                                  <w:pPr>
                                    <w:bidi/>
                                    <w:spacing w:line="360" w:lineRule="auto"/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 w:rsidRPr="00A569DD"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על חלק מהקלפים כתוב מספר ועל חלק מהקלפים ישנם ציורים.</w:t>
                                  </w:r>
                                </w:p>
                                <w:p w14:paraId="1BFFC572" w14:textId="792B2973" w:rsidR="00E23278" w:rsidRPr="00A569DD" w:rsidRDefault="00E23278" w:rsidP="000A5467">
                                  <w:pPr>
                                    <w:bidi/>
                                    <w:spacing w:line="360" w:lineRule="auto"/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התא</w:t>
                                  </w:r>
                                  <w:r>
                                    <w:rPr>
                                      <w:rFonts w:ascii="Segoe UI Semibold" w:hAnsi="Segoe UI Semibold" w:cs="Segoe UI Semibold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ם</w:t>
                                  </w:r>
                                  <w:r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/</w:t>
                                  </w:r>
                                  <w:r w:rsidRPr="00A569DD"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י לכל קלף עם ציורים קלף עם מספר המתאים לכמות הפריטים המצוירים, בעזרת מתיחת קו ביניהם. </w:t>
                                  </w:r>
                                </w:p>
                                <w:p w14:paraId="291F4D96" w14:textId="0317B1A1" w:rsidR="00E23278" w:rsidRDefault="00E23278" w:rsidP="000A5467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</w:p>
                                <w:p w14:paraId="30F03B5A" w14:textId="77777777" w:rsidR="00E23278" w:rsidRDefault="00E23278" w:rsidP="000A5467">
                                  <w:pPr>
                                    <w:bidi/>
                                    <w:jc w:val="center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</w:p>
                                <w:p w14:paraId="0B21A698" w14:textId="77777777" w:rsidR="00E23278" w:rsidRDefault="00E23278" w:rsidP="000A5467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28CCF599" id="Rounded Rectangle 1287" o:spid="_x0000_s1330" style="position:absolute;left:0;text-align:left;margin-left:-12.5pt;margin-top:11.75pt;width:537.25pt;height:76.6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" fillcolor="#d8d8d8 [2732]" strokecolor="#f2f2f2 [3052]" strokeweight="2pt">
                      <v:textbox>
                        <w:txbxContent>
                          <w:p w14:paraId="59F3582F" w14:textId="4A96BAD2" w:rsidR="00E23278" w:rsidRPr="00A569DD" w:rsidRDefault="00E23278" w:rsidP="000A5467">
                            <w:pPr>
                              <w:bidi/>
                              <w:spacing w:line="360" w:lineRule="auto"/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A569DD"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לפניך/לפנייך שני סוגים של קלפים.</w:t>
                            </w:r>
                          </w:p>
                          <w:p w14:paraId="6AF44376" w14:textId="61936156" w:rsidR="00E23278" w:rsidRPr="00A569DD" w:rsidRDefault="00E23278" w:rsidP="000A5467">
                            <w:pPr>
                              <w:bidi/>
                              <w:spacing w:line="360" w:lineRule="auto"/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A569DD"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על חלק מהקלפים כתוב מספר ועל חלק מהקלפים ישנם ציורים.</w:t>
                            </w:r>
                          </w:p>
                          <w:p w14:paraId="1BFFC572" w14:textId="792B2973" w:rsidR="00E23278" w:rsidRPr="00A569DD" w:rsidRDefault="00E23278" w:rsidP="000A5467">
                            <w:pPr>
                              <w:bidi/>
                              <w:spacing w:line="360" w:lineRule="auto"/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התא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ם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/</w:t>
                            </w:r>
                            <w:r w:rsidRPr="00A569DD"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י לכל קלף עם ציורים קלף עם מספר המתאים לכמות הפריטים המצוירים, בעזרת מתיחת קו ביניהם. </w:t>
                            </w:r>
                          </w:p>
                          <w:p w14:paraId="291F4D96" w14:textId="0317B1A1" w:rsidR="00E23278" w:rsidRDefault="00E23278" w:rsidP="000A5467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</w:p>
                          <w:p w14:paraId="30F03B5A" w14:textId="77777777" w:rsidR="00E23278" w:rsidRDefault="00E23278" w:rsidP="000A5467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</w:p>
                          <w:p w14:paraId="0B21A698" w14:textId="77777777" w:rsidR="00E23278" w:rsidRDefault="00E23278" w:rsidP="000A5467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0654632" w14:textId="2CA4664E" w:rsidR="000A5467" w:rsidRPr="00120A22" w:rsidRDefault="000A5467" w:rsidP="000A5467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  <w:rtl/>
                <w:lang w:bidi="he-IL"/>
              </w:rPr>
            </w:pPr>
          </w:p>
          <w:p w14:paraId="4923C903" w14:textId="44933BC8" w:rsidR="00A241BC" w:rsidRPr="008B1651" w:rsidRDefault="00A241BC" w:rsidP="008B1651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1F97753C" w14:textId="626C8B00" w:rsidR="008B1651" w:rsidRPr="00E47D9A" w:rsidRDefault="008B1651" w:rsidP="008B1651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14"/>
                <w:szCs w:val="14"/>
                <w:lang w:bidi="he-IL"/>
              </w:rPr>
            </w:pPr>
          </w:p>
          <w:p w14:paraId="107939FE" w14:textId="00FC9D6D" w:rsidR="008B1651" w:rsidRPr="00583AE5" w:rsidRDefault="008B1651" w:rsidP="00583AE5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</w:p>
          <w:p w14:paraId="34068BEA" w14:textId="020C0D0E" w:rsidR="00A4696E" w:rsidRPr="00F252C1" w:rsidRDefault="00A4696E" w:rsidP="00F252C1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2008DD13" w14:textId="44325237" w:rsidR="00D6000E" w:rsidRDefault="00990BEE" w:rsidP="00D6000E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57056" behindDoc="0" locked="0" layoutInCell="1" allowOverlap="1" wp14:anchorId="4B875C16" wp14:editId="17361E91">
                      <wp:simplePos x="0" y="0"/>
                      <wp:positionH relativeFrom="column">
                        <wp:posOffset>4659630</wp:posOffset>
                      </wp:positionH>
                      <wp:positionV relativeFrom="paragraph">
                        <wp:posOffset>224155</wp:posOffset>
                      </wp:positionV>
                      <wp:extent cx="1954530" cy="1348740"/>
                      <wp:effectExtent l="0" t="0" r="7620" b="3810"/>
                      <wp:wrapSquare wrapText="bothSides"/>
                      <wp:docPr id="1264" name="Group 12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4530" cy="1348740"/>
                                <a:chOff x="0" y="0"/>
                                <a:chExt cx="1954530" cy="13487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5" name="Picture 18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57" r="72504" b="7510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15035" cy="1346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6800" y="66675"/>
                                  <a:ext cx="887730" cy="12820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6BC686A9" id="Group 1264" o:spid="_x0000_s1026" style="position:absolute;left:0;text-align:left;margin-left:366.9pt;margin-top:17.65pt;width:153.9pt;height:106.2pt;z-index:252257792" coordsize="19545,13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">
                      <v:shape id="Picture 185" o:spid="_x0000_s1027" type="#_x0000_t75" style="position:absolute;width:9150;height:13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">
                        <v:imagedata r:id="rId40" o:title="" cropbottom="49223f" cropleft="2003f" cropright="47516f"/>
                        <v:path arrowok="t"/>
                      </v:shape>
                      <v:shape id="Picture 16" o:spid="_x0000_s1028" type="#_x0000_t75" style="position:absolute;left:10668;top:666;width:8877;height:12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">
                        <v:imagedata r:id="rId41" o:title="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  <w:p w14:paraId="273835AE" w14:textId="43E877F3" w:rsidR="00D6000E" w:rsidRDefault="00990BEE" w:rsidP="00D6000E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58080" behindDoc="0" locked="0" layoutInCell="1" allowOverlap="1" wp14:anchorId="2429C8D1" wp14:editId="04DA25CF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41275</wp:posOffset>
                      </wp:positionV>
                      <wp:extent cx="1981835" cy="1329690"/>
                      <wp:effectExtent l="0" t="0" r="0" b="3810"/>
                      <wp:wrapSquare wrapText="bothSides"/>
                      <wp:docPr id="1265" name="Group 12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1835" cy="1329690"/>
                                <a:chOff x="0" y="0"/>
                                <a:chExt cx="1981835" cy="13296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7" name="Picture 139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6800" y="0"/>
                                  <a:ext cx="915035" cy="13195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4" name="Picture 1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525"/>
                                  <a:ext cx="918210" cy="13201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36DDD703" id="Group 1265" o:spid="_x0000_s1026" style="position:absolute;left:0;text-align:left;margin-left:92.1pt;margin-top:3.25pt;width:156.05pt;height:104.7pt;z-index:252262912" coordsize="19818,13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">
                      <v:shape id="Picture 1397" o:spid="_x0000_s1027" type="#_x0000_t75" style="position:absolute;left:10668;width:9150;height:1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">
                        <v:imagedata r:id="rId44" o:title=""/>
                        <v:path arrowok="t"/>
                      </v:shape>
                      <v:shape id="Picture 144" o:spid="_x0000_s1028" type="#_x0000_t75" style="position:absolute;top:95;width:9182;height:1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">
                        <v:imagedata r:id="rId45" o:title="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  <w:p w14:paraId="2903EFEC" w14:textId="3F3FC06B" w:rsidR="00D6000E" w:rsidRPr="00170304" w:rsidRDefault="00990BEE" w:rsidP="00D6000E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sz w:val="22"/>
                <w:szCs w:val="22"/>
                <w:lang w:bidi="he-IL"/>
              </w:rPr>
              <w:drawing>
                <wp:anchor distT="0" distB="0" distL="114300" distR="114300" simplePos="0" relativeHeight="251764224" behindDoc="0" locked="0" layoutInCell="1" allowOverlap="1" wp14:anchorId="717BFCAC" wp14:editId="363F85F7">
                  <wp:simplePos x="0" y="0"/>
                  <wp:positionH relativeFrom="column">
                    <wp:posOffset>3223895</wp:posOffset>
                  </wp:positionH>
                  <wp:positionV relativeFrom="paragraph">
                    <wp:posOffset>2720340</wp:posOffset>
                  </wp:positionV>
                  <wp:extent cx="1615440" cy="647700"/>
                  <wp:effectExtent l="0" t="0" r="0" b="0"/>
                  <wp:wrapSquare wrapText="bothSides"/>
                  <wp:docPr id="1290" name="Picture 1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63200" behindDoc="0" locked="0" layoutInCell="1" allowOverlap="1" wp14:anchorId="0C22E52B" wp14:editId="5BD3C3AA">
                      <wp:simplePos x="0" y="0"/>
                      <wp:positionH relativeFrom="column">
                        <wp:posOffset>-419100</wp:posOffset>
                      </wp:positionH>
                      <wp:positionV relativeFrom="paragraph">
                        <wp:posOffset>267522</wp:posOffset>
                      </wp:positionV>
                      <wp:extent cx="1615440" cy="645160"/>
                      <wp:effectExtent l="0" t="0" r="0" b="0"/>
                      <wp:wrapNone/>
                      <wp:docPr id="1274" name="Group 12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5440" cy="645160"/>
                                <a:chOff x="-350561" y="0"/>
                                <a:chExt cx="1616070" cy="689311"/>
                              </a:xfrm>
                            </wpg:grpSpPr>
                            <wpg:grpSp>
                              <wpg:cNvPr id="1275" name="Group 1275"/>
                              <wpg:cNvGrpSpPr/>
                              <wpg:grpSpPr>
                                <a:xfrm>
                                  <a:off x="132255" y="0"/>
                                  <a:ext cx="925654" cy="332235"/>
                                  <a:chOff x="22188" y="0"/>
                                  <a:chExt cx="925654" cy="332235"/>
                                </a:xfrm>
                              </wpg:grpSpPr>
                              <wps:wsp>
                                <wps:cNvPr id="1276" name="Rounded Rectangle 1276"/>
                                <wps:cNvSpPr/>
                                <wps:spPr>
                                  <a:xfrm>
                                    <a:off x="618066" y="0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77" name="Rounded Rectangle 1277"/>
                                <wps:cNvSpPr/>
                                <wps:spPr>
                                  <a:xfrm>
                                    <a:off x="22188" y="2035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278" name="Group 1278"/>
                              <wpg:cNvGrpSpPr/>
                              <wpg:grpSpPr>
                                <a:xfrm>
                                  <a:off x="-350561" y="332063"/>
                                  <a:ext cx="1616070" cy="357248"/>
                                  <a:chOff x="-350561" y="-91270"/>
                                  <a:chExt cx="1616070" cy="357248"/>
                                </a:xfrm>
                              </wpg:grpSpPr>
                              <wps:wsp>
                                <wps:cNvPr id="1279" name="Rounded Rectangle 1279"/>
                                <wps:cNvSpPr/>
                                <wps:spPr>
                                  <a:xfrm>
                                    <a:off x="590291" y="-80721"/>
                                    <a:ext cx="675218" cy="346699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3640768" w14:textId="77777777" w:rsidR="00E23278" w:rsidRPr="00170304" w:rsidRDefault="00E23278" w:rsidP="00802132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התאים  </w:t>
                                      </w:r>
                                      <w:proofErr w:type="spellStart"/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נכוןן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80" name="Rounded Rectangle 1280"/>
                                <wps:cNvSpPr/>
                                <wps:spPr>
                                  <a:xfrm>
                                    <a:off x="-350561" y="-91270"/>
                                    <a:ext cx="1282752" cy="345236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F7D1719" w14:textId="77777777" w:rsidR="00E23278" w:rsidRPr="00170304" w:rsidRDefault="00E23278" w:rsidP="00802132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התאים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0C22E52B" id="Group 1274" o:spid="_x0000_s1331" style="position:absolute;left:0;text-align:left;margin-left:-33pt;margin-top:21.05pt;width:127.2pt;height:50.8pt;z-index:251763200;mso-width-relative:margin;mso-height-relative:margin" coordorigin="-3505" coordsize="16160,6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">
                      <v:group id="Group 1275" o:spid="_x0000_s1332" style="position:absolute;left:1322;width:9257;height:3322" coordorigin="221" coordsize="9256,3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9dn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">
                        <v:roundrect id="Rounded Rectangle 1276" o:spid="_x0000_s1333" style="position:absolute;left:6180;width:329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" fillcolor="white [3201]" strokecolor="#a5a5a5 [2092]" strokeweight="2pt"/>
                        <v:roundrect id="Rounded Rectangle 1277" o:spid="_x0000_s1334" style="position:absolute;left:221;top:20;width:329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" fillcolor="white [3201]" strokecolor="#a5a5a5 [2092]" strokeweight="2pt"/>
                      </v:group>
                      <v:group id="Group 1278" o:spid="_x0000_s1335" style="position:absolute;left:-3505;top:3320;width:16160;height:3573" coordorigin="-3505,-912" coordsize="16160,3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">
                        <v:roundrect id="Rounded Rectangle 1279" o:spid="_x0000_s1336" style="position:absolute;left:5902;top:-807;width:6753;height:34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" filled="f" stroked="f" strokeweight="2pt">
                          <v:textbox>
                            <w:txbxContent>
                              <w:p w14:paraId="63640768" w14:textId="77777777" w:rsidR="00E23278" w:rsidRPr="00170304" w:rsidRDefault="00E23278" w:rsidP="00802132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התאים  </w:t>
                                </w:r>
                                <w:proofErr w:type="spellStart"/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נכוןן</w:t>
                                </w:r>
                                <w:proofErr w:type="spellEnd"/>
                              </w:p>
                            </w:txbxContent>
                          </v:textbox>
                        </v:roundrect>
                        <v:roundrect id="Rounded Rectangle 1280" o:spid="_x0000_s1337" style="position:absolute;left:-3505;top:-912;width:12826;height:34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" filled="f" stroked="f" strokeweight="2pt">
                          <v:textbox>
                            <w:txbxContent>
                              <w:p w14:paraId="0F7D1719" w14:textId="77777777" w:rsidR="00E23278" w:rsidRPr="00170304" w:rsidRDefault="00E23278" w:rsidP="00802132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התאים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  <w:r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62176" behindDoc="0" locked="0" layoutInCell="1" allowOverlap="1" wp14:anchorId="0B9C5F24" wp14:editId="66063576">
                      <wp:simplePos x="0" y="0"/>
                      <wp:positionH relativeFrom="column">
                        <wp:posOffset>8221980</wp:posOffset>
                      </wp:positionH>
                      <wp:positionV relativeFrom="paragraph">
                        <wp:posOffset>9525</wp:posOffset>
                      </wp:positionV>
                      <wp:extent cx="1615440" cy="645160"/>
                      <wp:effectExtent l="0" t="0" r="0" b="0"/>
                      <wp:wrapNone/>
                      <wp:docPr id="1267" name="Group 1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5440" cy="645160"/>
                                <a:chOff x="-350561" y="0"/>
                                <a:chExt cx="1616070" cy="689311"/>
                              </a:xfrm>
                            </wpg:grpSpPr>
                            <wpg:grpSp>
                              <wpg:cNvPr id="1268" name="Group 1268"/>
                              <wpg:cNvGrpSpPr/>
                              <wpg:grpSpPr>
                                <a:xfrm>
                                  <a:off x="132255" y="0"/>
                                  <a:ext cx="925654" cy="332235"/>
                                  <a:chOff x="22188" y="0"/>
                                  <a:chExt cx="925654" cy="332235"/>
                                </a:xfrm>
                              </wpg:grpSpPr>
                              <wps:wsp>
                                <wps:cNvPr id="1269" name="Rounded Rectangle 1269"/>
                                <wps:cNvSpPr/>
                                <wps:spPr>
                                  <a:xfrm>
                                    <a:off x="618066" y="0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70" name="Rounded Rectangle 1270"/>
                                <wps:cNvSpPr/>
                                <wps:spPr>
                                  <a:xfrm>
                                    <a:off x="22188" y="2035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271" name="Group 1271"/>
                              <wpg:cNvGrpSpPr/>
                              <wpg:grpSpPr>
                                <a:xfrm>
                                  <a:off x="-350561" y="332063"/>
                                  <a:ext cx="1616070" cy="357248"/>
                                  <a:chOff x="-350561" y="-91270"/>
                                  <a:chExt cx="1616070" cy="357248"/>
                                </a:xfrm>
                              </wpg:grpSpPr>
                              <wps:wsp>
                                <wps:cNvPr id="1272" name="Rounded Rectangle 1272"/>
                                <wps:cNvSpPr/>
                                <wps:spPr>
                                  <a:xfrm>
                                    <a:off x="590291" y="-80721"/>
                                    <a:ext cx="675218" cy="346699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646D1C7" w14:textId="77777777" w:rsidR="00E23278" w:rsidRPr="00170304" w:rsidRDefault="00E23278" w:rsidP="00990BEE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התאים  </w:t>
                                      </w:r>
                                      <w:proofErr w:type="spellStart"/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נכוןן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73" name="Rounded Rectangle 1273"/>
                                <wps:cNvSpPr/>
                                <wps:spPr>
                                  <a:xfrm>
                                    <a:off x="-350561" y="-91270"/>
                                    <a:ext cx="1282752" cy="345236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5EA86ED" w14:textId="77777777" w:rsidR="00E23278" w:rsidRPr="00170304" w:rsidRDefault="00E23278" w:rsidP="00990BEE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התאים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0B9C5F24" id="Group 1267" o:spid="_x0000_s1338" style="position:absolute;left:0;text-align:left;margin-left:647.4pt;margin-top:.75pt;width:127.2pt;height:50.8pt;z-index:251762176;mso-width-relative:margin;mso-height-relative:margin" coordorigin="-3505" coordsize="16160,6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">
                      <v:group id="Group 1268" o:spid="_x0000_s1339" style="position:absolute;left:1322;width:9257;height:3322" coordorigin="221" coordsize="9256,3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">
                        <v:roundrect id="Rounded Rectangle 1269" o:spid="_x0000_s1340" style="position:absolute;left:6180;width:329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" fillcolor="white [3201]" strokecolor="#a5a5a5 [2092]" strokeweight="2pt"/>
                        <v:roundrect id="Rounded Rectangle 1270" o:spid="_x0000_s1341" style="position:absolute;left:221;top:20;width:329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" fillcolor="white [3201]" strokecolor="#a5a5a5 [2092]" strokeweight="2pt"/>
                      </v:group>
                      <v:group id="Group 1271" o:spid="_x0000_s1342" style="position:absolute;left:-3505;top:3320;width:16160;height:3573" coordorigin="-3505,-912" coordsize="16160,3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Fk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">
                        <v:roundrect id="Rounded Rectangle 1272" o:spid="_x0000_s1343" style="position:absolute;left:5902;top:-807;width:6753;height:34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" filled="f" stroked="f" strokeweight="2pt">
                          <v:textbox>
                            <w:txbxContent>
                              <w:p w14:paraId="4646D1C7" w14:textId="77777777" w:rsidR="00E23278" w:rsidRPr="00170304" w:rsidRDefault="00E23278" w:rsidP="00990BEE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התאים  </w:t>
                                </w:r>
                                <w:proofErr w:type="spellStart"/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נכוןן</w:t>
                                </w:r>
                                <w:proofErr w:type="spellEnd"/>
                              </w:p>
                            </w:txbxContent>
                          </v:textbox>
                        </v:roundrect>
                        <v:roundrect id="Rounded Rectangle 1273" o:spid="_x0000_s1344" style="position:absolute;left:-3505;top:-912;width:12826;height:34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" filled="f" stroked="f" strokeweight="2pt">
                          <v:textbox>
                            <w:txbxContent>
                              <w:p w14:paraId="25EA86ED" w14:textId="77777777" w:rsidR="00E23278" w:rsidRPr="00170304" w:rsidRDefault="00E23278" w:rsidP="00990BEE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התאים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  <w:r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61152" behindDoc="0" locked="0" layoutInCell="1" allowOverlap="1" wp14:anchorId="01EB13A5" wp14:editId="173DCE81">
                      <wp:simplePos x="0" y="0"/>
                      <wp:positionH relativeFrom="column">
                        <wp:posOffset>3146551</wp:posOffset>
                      </wp:positionH>
                      <wp:positionV relativeFrom="paragraph">
                        <wp:posOffset>290195</wp:posOffset>
                      </wp:positionV>
                      <wp:extent cx="1615440" cy="645160"/>
                      <wp:effectExtent l="0" t="0" r="0" b="0"/>
                      <wp:wrapNone/>
                      <wp:docPr id="147" name="Group 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5440" cy="645160"/>
                                <a:chOff x="-350561" y="0"/>
                                <a:chExt cx="1616070" cy="689311"/>
                              </a:xfrm>
                            </wpg:grpSpPr>
                            <wpg:grpSp>
                              <wpg:cNvPr id="148" name="Group 148"/>
                              <wpg:cNvGrpSpPr/>
                              <wpg:grpSpPr>
                                <a:xfrm>
                                  <a:off x="132255" y="0"/>
                                  <a:ext cx="925654" cy="332235"/>
                                  <a:chOff x="22188" y="0"/>
                                  <a:chExt cx="925654" cy="332235"/>
                                </a:xfrm>
                              </wpg:grpSpPr>
                              <wps:wsp>
                                <wps:cNvPr id="149" name="Rounded Rectangle 149"/>
                                <wps:cNvSpPr/>
                                <wps:spPr>
                                  <a:xfrm>
                                    <a:off x="618066" y="0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0" name="Rounded Rectangle 150"/>
                                <wps:cNvSpPr/>
                                <wps:spPr>
                                  <a:xfrm>
                                    <a:off x="22188" y="2035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51" name="Group 151"/>
                              <wpg:cNvGrpSpPr/>
                              <wpg:grpSpPr>
                                <a:xfrm>
                                  <a:off x="-350561" y="332063"/>
                                  <a:ext cx="1616070" cy="357248"/>
                                  <a:chOff x="-350561" y="-91270"/>
                                  <a:chExt cx="1616070" cy="357248"/>
                                </a:xfrm>
                              </wpg:grpSpPr>
                              <wps:wsp>
                                <wps:cNvPr id="152" name="Rounded Rectangle 152"/>
                                <wps:cNvSpPr/>
                                <wps:spPr>
                                  <a:xfrm>
                                    <a:off x="590291" y="-80721"/>
                                    <a:ext cx="675218" cy="346699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5AA383B" w14:textId="58DDAE58" w:rsidR="00E23278" w:rsidRPr="00170304" w:rsidRDefault="00E23278" w:rsidP="00802132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התאים  </w:t>
                                      </w:r>
                                      <w:proofErr w:type="spellStart"/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נכוןן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3" name="Rounded Rectangle 153"/>
                                <wps:cNvSpPr/>
                                <wps:spPr>
                                  <a:xfrm>
                                    <a:off x="-350561" y="-91270"/>
                                    <a:ext cx="1282752" cy="345236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51EFC00" w14:textId="3AC35956" w:rsidR="00E23278" w:rsidRPr="00170304" w:rsidRDefault="00E23278" w:rsidP="00802132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התאים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01EB13A5" id="Group 147" o:spid="_x0000_s1345" style="position:absolute;left:0;text-align:left;margin-left:247.75pt;margin-top:22.85pt;width:127.2pt;height:50.8pt;z-index:251761152;mso-width-relative:margin;mso-height-relative:margin" coordorigin="-3505" coordsize="16160,6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">
                      <v:group id="Group 148" o:spid="_x0000_s1346" style="position:absolute;left:1322;width:9257;height:3322" coordorigin="221" coordsize="9256,3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      <v:roundrect id="Rounded Rectangle 149" o:spid="_x0000_s1347" style="position:absolute;left:6180;width:329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" fillcolor="white [3201]" strokecolor="#a5a5a5 [2092]" strokeweight="2pt"/>
                        <v:roundrect id="Rounded Rectangle 150" o:spid="_x0000_s1348" style="position:absolute;left:221;top:20;width:329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" fillcolor="white [3201]" strokecolor="#a5a5a5 [2092]" strokeweight="2pt"/>
                      </v:group>
                      <v:group id="Group 151" o:spid="_x0000_s1349" style="position:absolute;left:-3505;top:3320;width:16160;height:3573" coordorigin="-3505,-912" coordsize="16160,3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      <v:roundrect id="Rounded Rectangle 152" o:spid="_x0000_s1350" style="position:absolute;left:5902;top:-807;width:6753;height:34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" filled="f" stroked="f" strokeweight="2pt">
                          <v:textbox>
                            <w:txbxContent>
                              <w:p w14:paraId="75AA383B" w14:textId="58DDAE58" w:rsidR="00E23278" w:rsidRPr="00170304" w:rsidRDefault="00E23278" w:rsidP="00802132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התאים  </w:t>
                                </w:r>
                                <w:proofErr w:type="spellStart"/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נכוןן</w:t>
                                </w:r>
                                <w:proofErr w:type="spellEnd"/>
                              </w:p>
                            </w:txbxContent>
                          </v:textbox>
                        </v:roundrect>
                        <v:roundrect id="Rounded Rectangle 153" o:spid="_x0000_s1351" style="position:absolute;left:-3505;top:-912;width:12826;height:34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" filled="f" stroked="f" strokeweight="2pt">
                          <v:textbox>
                            <w:txbxContent>
                              <w:p w14:paraId="051EFC00" w14:textId="3AC35956" w:rsidR="00E23278" w:rsidRPr="00170304" w:rsidRDefault="00E23278" w:rsidP="00802132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התאים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  <w:r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59104" behindDoc="0" locked="0" layoutInCell="1" allowOverlap="1" wp14:anchorId="3A08098B" wp14:editId="0279A800">
                      <wp:simplePos x="0" y="0"/>
                      <wp:positionH relativeFrom="column">
                        <wp:posOffset>4703445</wp:posOffset>
                      </wp:positionH>
                      <wp:positionV relativeFrom="paragraph">
                        <wp:posOffset>2287905</wp:posOffset>
                      </wp:positionV>
                      <wp:extent cx="1961515" cy="1282065"/>
                      <wp:effectExtent l="0" t="0" r="635" b="0"/>
                      <wp:wrapSquare wrapText="bothSides"/>
                      <wp:docPr id="1266" name="Group 12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1515" cy="1282065"/>
                                <a:chOff x="0" y="0"/>
                                <a:chExt cx="1961515" cy="1282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4420" y="0"/>
                                  <a:ext cx="887095" cy="12820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98" name="Picture 139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30" cy="12725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57D1BDBB" id="Group 1266" o:spid="_x0000_s1026" style="position:absolute;left:0;text-align:left;margin-left:370.35pt;margin-top:180.15pt;width:154.45pt;height:100.95pt;z-index:252264960" coordsize="19615,12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">
                      <v:shape id="Picture 20" o:spid="_x0000_s1027" type="#_x0000_t75" style="position:absolute;left:10744;width:8871;height:1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">
                        <v:imagedata r:id="rId49" o:title=""/>
                        <v:path arrowok="t"/>
                      </v:shape>
                      <v:shape id="Picture 1398" o:spid="_x0000_s1028" type="#_x0000_t75" style="position:absolute;width:8750;height:12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">
                        <v:imagedata r:id="rId50" o:title="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  <w:r w:rsidR="000010C9" w:rsidRPr="000010C9"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5E472425" wp14:editId="102EC645">
                      <wp:simplePos x="0" y="0"/>
                      <wp:positionH relativeFrom="column">
                        <wp:posOffset>8709660</wp:posOffset>
                      </wp:positionH>
                      <wp:positionV relativeFrom="paragraph">
                        <wp:posOffset>0</wp:posOffset>
                      </wp:positionV>
                      <wp:extent cx="1439545" cy="1979665"/>
                      <wp:effectExtent l="0" t="0" r="0" b="0"/>
                      <wp:wrapNone/>
                      <wp:docPr id="1399" name="Rounded Rectangle 1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97966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542DA08C" id="Rounded Rectangle 1399" o:spid="_x0000_s1026" style="position:absolute;left:0;text-align:left;margin-left:685.8pt;margin-top:0;width:113.35pt;height:155.9pt;z-index:25224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" fillcolor="white [3201]" strokecolor="#4f81bd [3204]" strokeweight="2pt"/>
                  </w:pict>
                </mc:Fallback>
              </mc:AlternateContent>
            </w:r>
            <w:r w:rsidR="000010C9" w:rsidRPr="000010C9"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w:drawing>
                <wp:anchor distT="0" distB="0" distL="114300" distR="114300" simplePos="0" relativeHeight="251747840" behindDoc="0" locked="0" layoutInCell="1" allowOverlap="1" wp14:anchorId="13840D36" wp14:editId="1F3AA11D">
                  <wp:simplePos x="0" y="0"/>
                  <wp:positionH relativeFrom="column">
                    <wp:posOffset>9936480</wp:posOffset>
                  </wp:positionH>
                  <wp:positionV relativeFrom="paragraph">
                    <wp:posOffset>165735</wp:posOffset>
                  </wp:positionV>
                  <wp:extent cx="343486" cy="331608"/>
                  <wp:effectExtent l="0" t="0" r="0" b="0"/>
                  <wp:wrapNone/>
                  <wp:docPr id="1400" name="Shape 187" descr="בננה חמוד, דף הבית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Shape 187" descr="בננה חמוד, דף הבית"/>
                          <pic:cNvPicPr/>
                        </pic:nvPicPr>
                        <pic:blipFill rotWithShape="1">
                          <a:blip r:embed="rId5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3486" cy="33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010C9" w:rsidRPr="000010C9"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w:drawing>
                <wp:anchor distT="0" distB="0" distL="114300" distR="114300" simplePos="0" relativeHeight="251748864" behindDoc="0" locked="0" layoutInCell="1" allowOverlap="1" wp14:anchorId="0AEA9FB0" wp14:editId="2743A616">
                  <wp:simplePos x="0" y="0"/>
                  <wp:positionH relativeFrom="column">
                    <wp:posOffset>10242550</wp:posOffset>
                  </wp:positionH>
                  <wp:positionV relativeFrom="paragraph">
                    <wp:posOffset>602615</wp:posOffset>
                  </wp:positionV>
                  <wp:extent cx="343486" cy="331608"/>
                  <wp:effectExtent l="0" t="0" r="0" b="0"/>
                  <wp:wrapNone/>
                  <wp:docPr id="1401" name="Shape 188" descr="בננה חמוד, דף הבית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Shape 188" descr="בננה חמוד, דף הבית"/>
                          <pic:cNvPicPr/>
                        </pic:nvPicPr>
                        <pic:blipFill rotWithShape="1">
                          <a:blip r:embed="rId5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3486" cy="33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010C9" w:rsidRPr="000010C9"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w:drawing>
                <wp:anchor distT="0" distB="0" distL="114300" distR="114300" simplePos="0" relativeHeight="251749888" behindDoc="0" locked="0" layoutInCell="1" allowOverlap="1" wp14:anchorId="30166E0B" wp14:editId="69475795">
                  <wp:simplePos x="0" y="0"/>
                  <wp:positionH relativeFrom="column">
                    <wp:posOffset>10349230</wp:posOffset>
                  </wp:positionH>
                  <wp:positionV relativeFrom="paragraph">
                    <wp:posOffset>165735</wp:posOffset>
                  </wp:positionV>
                  <wp:extent cx="343486" cy="331608"/>
                  <wp:effectExtent l="0" t="0" r="0" b="0"/>
                  <wp:wrapNone/>
                  <wp:docPr id="120" name="Shape 189" descr="בננה חמוד, דף הבית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Shape 189" descr="בננה חמוד, דף הבית"/>
                          <pic:cNvPicPr/>
                        </pic:nvPicPr>
                        <pic:blipFill rotWithShape="1">
                          <a:blip r:embed="rId5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3486" cy="33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010C9" w:rsidRPr="000010C9"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w:drawing>
                <wp:anchor distT="0" distB="0" distL="114300" distR="114300" simplePos="0" relativeHeight="251750912" behindDoc="0" locked="0" layoutInCell="1" allowOverlap="1" wp14:anchorId="76884228" wp14:editId="70F7D4CE">
                  <wp:simplePos x="0" y="0"/>
                  <wp:positionH relativeFrom="column">
                    <wp:posOffset>10000615</wp:posOffset>
                  </wp:positionH>
                  <wp:positionV relativeFrom="paragraph">
                    <wp:posOffset>1413510</wp:posOffset>
                  </wp:positionV>
                  <wp:extent cx="343486" cy="331608"/>
                  <wp:effectExtent l="0" t="0" r="0" b="0"/>
                  <wp:wrapNone/>
                  <wp:docPr id="1475" name="Shape 190" descr="בננה חמוד, דף הבית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Shape 190" descr="בננה חמוד, דף הבית"/>
                          <pic:cNvPicPr/>
                        </pic:nvPicPr>
                        <pic:blipFill rotWithShape="1">
                          <a:blip r:embed="rId5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3486" cy="33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010C9" w:rsidRPr="000010C9"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w:drawing>
                <wp:anchor distT="0" distB="0" distL="114300" distR="114300" simplePos="0" relativeHeight="251751936" behindDoc="0" locked="0" layoutInCell="1" allowOverlap="1" wp14:anchorId="28B8AA38" wp14:editId="6EABCF54">
                  <wp:simplePos x="0" y="0"/>
                  <wp:positionH relativeFrom="column">
                    <wp:posOffset>10747375</wp:posOffset>
                  </wp:positionH>
                  <wp:positionV relativeFrom="paragraph">
                    <wp:posOffset>786765</wp:posOffset>
                  </wp:positionV>
                  <wp:extent cx="343486" cy="331608"/>
                  <wp:effectExtent l="0" t="0" r="0" b="0"/>
                  <wp:wrapNone/>
                  <wp:docPr id="1483" name="Shape 191" descr="בננה חמוד, דף הבית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Shape 191" descr="בננה חמוד, דף הבית"/>
                          <pic:cNvPicPr/>
                        </pic:nvPicPr>
                        <pic:blipFill rotWithShape="1">
                          <a:blip r:embed="rId5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3486" cy="33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010C9" w:rsidRPr="000010C9"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w:drawing>
                <wp:anchor distT="0" distB="0" distL="114300" distR="114300" simplePos="0" relativeHeight="251752960" behindDoc="0" locked="0" layoutInCell="1" allowOverlap="1" wp14:anchorId="3D148188" wp14:editId="503DCA51">
                  <wp:simplePos x="0" y="0"/>
                  <wp:positionH relativeFrom="column">
                    <wp:posOffset>10107295</wp:posOffset>
                  </wp:positionH>
                  <wp:positionV relativeFrom="paragraph">
                    <wp:posOffset>941705</wp:posOffset>
                  </wp:positionV>
                  <wp:extent cx="343486" cy="331608"/>
                  <wp:effectExtent l="0" t="0" r="0" b="0"/>
                  <wp:wrapNone/>
                  <wp:docPr id="128" name="Shape 192" descr="בננה חמוד, דף הבית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Shape 192" descr="בננה חמוד, דף הבית"/>
                          <pic:cNvPicPr/>
                        </pic:nvPicPr>
                        <pic:blipFill rotWithShape="1">
                          <a:blip r:embed="rId5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3486" cy="33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010C9" w:rsidRPr="000010C9"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w:drawing>
                <wp:anchor distT="0" distB="0" distL="114300" distR="114300" simplePos="0" relativeHeight="251753984" behindDoc="0" locked="0" layoutInCell="1" allowOverlap="1" wp14:anchorId="3C0A5D04" wp14:editId="6D87688E">
                  <wp:simplePos x="0" y="0"/>
                  <wp:positionH relativeFrom="column">
                    <wp:posOffset>10732770</wp:posOffset>
                  </wp:positionH>
                  <wp:positionV relativeFrom="paragraph">
                    <wp:posOffset>1269365</wp:posOffset>
                  </wp:positionV>
                  <wp:extent cx="343486" cy="331608"/>
                  <wp:effectExtent l="0" t="0" r="0" b="0"/>
                  <wp:wrapNone/>
                  <wp:docPr id="138" name="Shape 193" descr="בננה חמוד, דף הבית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Shape 193" descr="בננה חמוד, דף הבית"/>
                          <pic:cNvPicPr/>
                        </pic:nvPicPr>
                        <pic:blipFill rotWithShape="1">
                          <a:blip r:embed="rId5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3486" cy="33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010C9" w:rsidRPr="000010C9"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w:drawing>
                <wp:anchor distT="0" distB="0" distL="114300" distR="114300" simplePos="0" relativeHeight="251755008" behindDoc="0" locked="0" layoutInCell="1" allowOverlap="1" wp14:anchorId="1C03F8FB" wp14:editId="7EC2F556">
                  <wp:simplePos x="0" y="0"/>
                  <wp:positionH relativeFrom="column">
                    <wp:posOffset>10796905</wp:posOffset>
                  </wp:positionH>
                  <wp:positionV relativeFrom="paragraph">
                    <wp:posOffset>286385</wp:posOffset>
                  </wp:positionV>
                  <wp:extent cx="343486" cy="331608"/>
                  <wp:effectExtent l="0" t="0" r="0" b="0"/>
                  <wp:wrapNone/>
                  <wp:docPr id="141" name="Shape 194" descr="בננה חמוד, דף הבית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Shape 194" descr="בננה חמוד, דף הבית"/>
                          <pic:cNvPicPr/>
                        </pic:nvPicPr>
                        <pic:blipFill rotWithShape="1">
                          <a:blip r:embed="rId5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3486" cy="33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010C9" w:rsidRPr="000010C9"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w:drawing>
                <wp:anchor distT="0" distB="0" distL="114300" distR="114300" simplePos="0" relativeHeight="251756032" behindDoc="0" locked="0" layoutInCell="1" allowOverlap="1" wp14:anchorId="6BB093FA" wp14:editId="184AD7DC">
                  <wp:simplePos x="0" y="0"/>
                  <wp:positionH relativeFrom="column">
                    <wp:posOffset>10412730</wp:posOffset>
                  </wp:positionH>
                  <wp:positionV relativeFrom="paragraph">
                    <wp:posOffset>1517015</wp:posOffset>
                  </wp:positionV>
                  <wp:extent cx="343486" cy="331608"/>
                  <wp:effectExtent l="0" t="0" r="0" b="0"/>
                  <wp:wrapNone/>
                  <wp:docPr id="143" name="Shape 195" descr="בננה חמוד, דף הבית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Shape 195" descr="בננה חמוד, דף הבית"/>
                          <pic:cNvPicPr/>
                        </pic:nvPicPr>
                        <pic:blipFill rotWithShape="1">
                          <a:blip r:embed="rId5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3486" cy="33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220E8" w:rsidRPr="001220E8"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2CB464D3" wp14:editId="0A47D0E4">
                      <wp:simplePos x="0" y="0"/>
                      <wp:positionH relativeFrom="column">
                        <wp:posOffset>8776970</wp:posOffset>
                      </wp:positionH>
                      <wp:positionV relativeFrom="paragraph">
                        <wp:posOffset>156210</wp:posOffset>
                      </wp:positionV>
                      <wp:extent cx="1439545" cy="1979930"/>
                      <wp:effectExtent l="0" t="0" r="0" b="0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9799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789F02B3" id="Rounded Rectangle 10" o:spid="_x0000_s1026" style="position:absolute;left:0;text-align:left;margin-left:691.1pt;margin-top:12.3pt;width:113.35pt;height:155.9pt;z-index:25223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" fillcolor="white [3201]" strokecolor="#4f81bd [3204]" strokeweight="2pt"/>
                  </w:pict>
                </mc:Fallback>
              </mc:AlternateContent>
            </w:r>
            <w:r w:rsidR="001220E8" w:rsidRPr="001220E8"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7779B059" wp14:editId="002576A0">
                      <wp:simplePos x="0" y="0"/>
                      <wp:positionH relativeFrom="column">
                        <wp:posOffset>9411970</wp:posOffset>
                      </wp:positionH>
                      <wp:positionV relativeFrom="paragraph">
                        <wp:posOffset>513715</wp:posOffset>
                      </wp:positionV>
                      <wp:extent cx="1033007" cy="1265580"/>
                      <wp:effectExtent l="0" t="0" r="0" b="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007" cy="126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33F41EE" w14:textId="77777777" w:rsidR="00E23278" w:rsidRPr="00F24EDB" w:rsidRDefault="00E23278" w:rsidP="001220E8">
                                  <w:pPr>
                                    <w:pStyle w:val="a5"/>
                                    <w:bidi/>
                                    <w:rPr>
                                      <w:rFonts w:asciiTheme="minorBidi" w:hAnsiTheme="minorBidi" w:cstheme="minorBidi"/>
                                      <w:sz w:val="120"/>
                                      <w:szCs w:val="120"/>
                                    </w:rPr>
                                  </w:pPr>
                                  <w:r w:rsidRPr="00F24EDB">
                                    <w:rPr>
                                      <w:rFonts w:asciiTheme="minorBidi" w:eastAsia="Miriam" w:hAnsiTheme="minorBidi" w:cstheme="minorBidi"/>
                                      <w:color w:val="000000"/>
                                      <w:kern w:val="24"/>
                                      <w:sz w:val="120"/>
                                      <w:szCs w:val="12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779B059" id="Rectangle 11" o:spid="_x0000_s1352" style="position:absolute;left:0;text-align:left;margin-left:741.1pt;margin-top:40.45pt;width:81.35pt;height:99.65pt;z-index:2517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" fillcolor="white [3201]" stroked="f">
                      <v:textbox inset="2.53958mm,1.2694mm,2.53958mm,1.2694mm">
                        <w:txbxContent>
                          <w:p w14:paraId="033F41EE" w14:textId="77777777" w:rsidR="00E23278" w:rsidRPr="00F24EDB" w:rsidRDefault="00E23278" w:rsidP="001220E8">
                            <w:pPr>
                              <w:pStyle w:val="Title"/>
                              <w:bidi/>
                              <w:rPr>
                                <w:rFonts w:asciiTheme="minorBidi" w:hAnsiTheme="minorBidi" w:cstheme="minorBidi"/>
                                <w:sz w:val="120"/>
                                <w:szCs w:val="120"/>
                              </w:rPr>
                            </w:pPr>
                            <w:r w:rsidRPr="00F24EDB">
                              <w:rPr>
                                <w:rFonts w:asciiTheme="minorBidi" w:eastAsia="Miriam" w:hAnsiTheme="minorBidi" w:cstheme="minorBidi"/>
                                <w:color w:val="000000"/>
                                <w:kern w:val="24"/>
                                <w:sz w:val="120"/>
                                <w:szCs w:val="120"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20E8" w:rsidRPr="001220E8"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5AD605BB" wp14:editId="384489A7">
                      <wp:simplePos x="0" y="0"/>
                      <wp:positionH relativeFrom="column">
                        <wp:posOffset>8624570</wp:posOffset>
                      </wp:positionH>
                      <wp:positionV relativeFrom="paragraph">
                        <wp:posOffset>0</wp:posOffset>
                      </wp:positionV>
                      <wp:extent cx="1439545" cy="1979930"/>
                      <wp:effectExtent l="0" t="0" r="0" b="0"/>
                      <wp:wrapNone/>
                      <wp:docPr id="57" name="Rounded 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9799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38BBF3F5" id="Rounded Rectangle 57" o:spid="_x0000_s1026" style="position:absolute;left:0;text-align:left;margin-left:679.1pt;margin-top:0;width:113.35pt;height:155.9pt;z-index:25222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" fillcolor="white [3201]" strokecolor="#4f81bd [3204]" strokeweight="2pt"/>
                  </w:pict>
                </mc:Fallback>
              </mc:AlternateContent>
            </w:r>
            <w:r w:rsidR="001220E8" w:rsidRPr="001220E8"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1A5C7C25" wp14:editId="3861A7FB">
                      <wp:simplePos x="0" y="0"/>
                      <wp:positionH relativeFrom="column">
                        <wp:posOffset>9259570</wp:posOffset>
                      </wp:positionH>
                      <wp:positionV relativeFrom="paragraph">
                        <wp:posOffset>357505</wp:posOffset>
                      </wp:positionV>
                      <wp:extent cx="1033007" cy="1265580"/>
                      <wp:effectExtent l="0" t="0" r="0" b="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007" cy="126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BF9E15" w14:textId="77777777" w:rsidR="00E23278" w:rsidRPr="00F24EDB" w:rsidRDefault="00E23278" w:rsidP="001220E8">
                                  <w:pPr>
                                    <w:bidi/>
                                    <w:jc w:val="center"/>
                                    <w:rPr>
                                      <w:rFonts w:cstheme="minorHAnsi"/>
                                      <w:sz w:val="120"/>
                                      <w:szCs w:val="120"/>
                                    </w:rPr>
                                  </w:pPr>
                                  <w:r w:rsidRPr="00F24EDB">
                                    <w:rPr>
                                      <w:rFonts w:eastAsia="Miriam" w:cstheme="minorHAnsi"/>
                                      <w:color w:val="000000"/>
                                      <w:kern w:val="24"/>
                                      <w:sz w:val="120"/>
                                      <w:szCs w:val="12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A5C7C25" id="Rectangle 6" o:spid="_x0000_s1353" style="position:absolute;left:0;text-align:left;margin-left:729.1pt;margin-top:28.15pt;width:81.35pt;height:99.65pt;z-index:2517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" fillcolor="white [3201]" stroked="f">
                      <v:textbox inset="2.53958mm,1.2694mm,2.53958mm,1.2694mm">
                        <w:txbxContent>
                          <w:p w14:paraId="07BF9E15" w14:textId="77777777" w:rsidR="00E23278" w:rsidRPr="00F24EDB" w:rsidRDefault="00E23278" w:rsidP="001220E8">
                            <w:pPr>
                              <w:bidi/>
                              <w:jc w:val="center"/>
                              <w:rPr>
                                <w:rFonts w:cstheme="minorHAnsi"/>
                                <w:sz w:val="120"/>
                                <w:szCs w:val="120"/>
                              </w:rPr>
                            </w:pPr>
                            <w:r w:rsidRPr="00F24EDB">
                              <w:rPr>
                                <w:rFonts w:eastAsia="Miriam" w:cstheme="minorHAnsi"/>
                                <w:color w:val="000000"/>
                                <w:kern w:val="24"/>
                                <w:sz w:val="120"/>
                                <w:szCs w:val="120"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2A3BE854" w14:textId="0BC59706" w:rsidR="00E81FB6" w:rsidRDefault="00990BEE" w:rsidP="00E81FB6">
      <w:pPr>
        <w:bidi/>
        <w:rPr>
          <w:rtl/>
          <w:lang w:bidi="he-IL"/>
        </w:rPr>
      </w:pPr>
      <w:r>
        <w:rPr>
          <w:rFonts w:ascii="Segoe UI" w:hAnsi="Segoe UI" w:cs="Segoe UI"/>
          <w:noProof/>
          <w:sz w:val="22"/>
          <w:szCs w:val="22"/>
          <w:lang w:bidi="he-IL"/>
        </w:rPr>
        <w:drawing>
          <wp:anchor distT="0" distB="0" distL="114300" distR="114300" simplePos="0" relativeHeight="251765248" behindDoc="0" locked="0" layoutInCell="1" allowOverlap="1" wp14:anchorId="5A7440E8" wp14:editId="6894AF4D">
            <wp:simplePos x="0" y="0"/>
            <wp:positionH relativeFrom="column">
              <wp:posOffset>-591820</wp:posOffset>
            </wp:positionH>
            <wp:positionV relativeFrom="paragraph">
              <wp:posOffset>5059680</wp:posOffset>
            </wp:positionV>
            <wp:extent cx="1615440" cy="647700"/>
            <wp:effectExtent l="0" t="0" r="0" b="0"/>
            <wp:wrapSquare wrapText="bothSides"/>
            <wp:docPr id="1292" name="Picture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noProof/>
          <w:sz w:val="22"/>
          <w:szCs w:val="22"/>
          <w:lang w:bidi="he-IL"/>
        </w:rPr>
        <mc:AlternateContent>
          <mc:Choice Requires="wpg">
            <w:drawing>
              <wp:anchor distT="0" distB="0" distL="114300" distR="114300" simplePos="0" relativeHeight="251760128" behindDoc="0" locked="0" layoutInCell="1" allowOverlap="1" wp14:anchorId="6A8ACF0B" wp14:editId="2D366CED">
                <wp:simplePos x="0" y="0"/>
                <wp:positionH relativeFrom="column">
                  <wp:posOffset>1018540</wp:posOffset>
                </wp:positionH>
                <wp:positionV relativeFrom="paragraph">
                  <wp:posOffset>4625340</wp:posOffset>
                </wp:positionV>
                <wp:extent cx="1943100" cy="1282065"/>
                <wp:effectExtent l="0" t="0" r="0" b="0"/>
                <wp:wrapSquare wrapText="bothSides"/>
                <wp:docPr id="1291" name="Group 1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1282065"/>
                          <a:chOff x="41910" y="0"/>
                          <a:chExt cx="1943100" cy="128206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" y="0"/>
                            <a:ext cx="887730" cy="1277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7280" y="0"/>
                            <a:ext cx="887730" cy="128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79776F8" id="Group 1291" o:spid="_x0000_s1026" style="position:absolute;left:0;text-align:left;margin-left:80.2pt;margin-top:364.2pt;width:153pt;height:100.95pt;z-index:252264960;mso-width-relative:margin" coordorigin="419" coordsize="19431,12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">
                <v:shape id="Picture 9" o:spid="_x0000_s1027" type="#_x0000_t75" style="position:absolute;left:419;width:8877;height:12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">
                  <v:imagedata r:id="rId54" o:title=""/>
                  <v:path arrowok="t"/>
                </v:shape>
                <v:shape id="Picture 7" o:spid="_x0000_s1028" type="#_x0000_t75" style="position:absolute;left:10972;width:8878;height:1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">
                  <v:imagedata r:id="rId55" o:title=""/>
                  <v:path arrowok="t"/>
                </v:shape>
                <w10:wrap type="square"/>
              </v:group>
            </w:pict>
          </mc:Fallback>
        </mc:AlternateContent>
      </w:r>
    </w:p>
    <w:p w14:paraId="290AD0CA" w14:textId="2913FD77" w:rsidR="000010C9" w:rsidRDefault="000010C9" w:rsidP="000010C9">
      <w:pPr>
        <w:bidi/>
        <w:rPr>
          <w:rtl/>
          <w:lang w:bidi="he-IL"/>
        </w:rPr>
      </w:pPr>
    </w:p>
    <w:p w14:paraId="7EEF9405" w14:textId="480E8332" w:rsidR="000010C9" w:rsidRDefault="000010C9" w:rsidP="000010C9">
      <w:pPr>
        <w:bidi/>
        <w:rPr>
          <w:rtl/>
          <w:lang w:bidi="he-IL"/>
        </w:rPr>
      </w:pPr>
    </w:p>
    <w:p w14:paraId="6FCBE6E9" w14:textId="77777777" w:rsidR="000010C9" w:rsidRDefault="000010C9" w:rsidP="000010C9">
      <w:pPr>
        <w:bidi/>
        <w:rPr>
          <w:rtl/>
          <w:lang w:bidi="he-IL"/>
        </w:rPr>
      </w:pPr>
    </w:p>
    <w:p w14:paraId="1694C6A4" w14:textId="6EF0C6AA" w:rsidR="000010C9" w:rsidRDefault="000010C9" w:rsidP="000010C9">
      <w:pPr>
        <w:bidi/>
        <w:rPr>
          <w:rtl/>
          <w:lang w:bidi="he-IL"/>
        </w:rPr>
      </w:pPr>
    </w:p>
    <w:tbl>
      <w:tblPr>
        <w:tblStyle w:val="afe"/>
        <w:tblpPr w:leftFromText="180" w:rightFromText="180" w:vertAnchor="text" w:horzAnchor="margin" w:tblpXSpec="center" w:tblpY="198"/>
        <w:bidiVisual/>
        <w:tblW w:w="108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4733"/>
        <w:gridCol w:w="1561"/>
        <w:gridCol w:w="1948"/>
        <w:gridCol w:w="1687"/>
      </w:tblGrid>
      <w:tr w:rsidR="000010C9" w14:paraId="1E7608F4" w14:textId="77777777" w:rsidTr="000010C9">
        <w:tc>
          <w:tcPr>
            <w:tcW w:w="5673" w:type="dxa"/>
            <w:gridSpan w:val="2"/>
            <w:shd w:val="clear" w:color="auto" w:fill="B8CCE4" w:themeFill="accent1" w:themeFillTint="66"/>
          </w:tcPr>
          <w:p w14:paraId="607A2725" w14:textId="0EBEE19F" w:rsidR="000010C9" w:rsidRPr="00393C39" w:rsidRDefault="000010C9" w:rsidP="000010C9">
            <w:pPr>
              <w:pStyle w:val="af"/>
              <w:bidi/>
              <w:ind w:left="0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נושא</w:t>
            </w:r>
          </w:p>
        </w:tc>
        <w:tc>
          <w:tcPr>
            <w:tcW w:w="1561" w:type="dxa"/>
            <w:shd w:val="clear" w:color="auto" w:fill="B8CCE4" w:themeFill="accent1" w:themeFillTint="66"/>
          </w:tcPr>
          <w:p w14:paraId="493C8EC8" w14:textId="4343797F" w:rsidR="000010C9" w:rsidRPr="00393C39" w:rsidRDefault="000010C9" w:rsidP="000010C9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נכון</w:t>
            </w:r>
          </w:p>
        </w:tc>
        <w:tc>
          <w:tcPr>
            <w:tcW w:w="1948" w:type="dxa"/>
            <w:shd w:val="clear" w:color="auto" w:fill="B8CCE4" w:themeFill="accent1" w:themeFillTint="66"/>
          </w:tcPr>
          <w:p w14:paraId="333E6E6A" w14:textId="77777777" w:rsidR="000010C9" w:rsidRPr="00393C39" w:rsidRDefault="000010C9" w:rsidP="000010C9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חלקי</w:t>
            </w:r>
          </w:p>
        </w:tc>
        <w:tc>
          <w:tcPr>
            <w:tcW w:w="1687" w:type="dxa"/>
            <w:shd w:val="clear" w:color="auto" w:fill="B8CCE4" w:themeFill="accent1" w:themeFillTint="66"/>
          </w:tcPr>
          <w:p w14:paraId="7D1EB797" w14:textId="77777777" w:rsidR="000010C9" w:rsidRPr="00393C39" w:rsidRDefault="000010C9" w:rsidP="000010C9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לא נכון</w:t>
            </w:r>
          </w:p>
        </w:tc>
      </w:tr>
      <w:tr w:rsidR="000010C9" w14:paraId="10A44DC1" w14:textId="77777777" w:rsidTr="000010C9">
        <w:tc>
          <w:tcPr>
            <w:tcW w:w="5673" w:type="dxa"/>
            <w:gridSpan w:val="2"/>
          </w:tcPr>
          <w:p w14:paraId="31423E1A" w14:textId="77777777" w:rsidR="000010C9" w:rsidRPr="00B52559" w:rsidRDefault="000010C9" w:rsidP="000010C9">
            <w:pPr>
              <w:bidi/>
              <w:rPr>
                <w:rFonts w:ascii="Segoe UI Semilight" w:hAnsi="Segoe UI Semilight" w:cs="Segoe UI Semilight"/>
                <w:sz w:val="22"/>
                <w:szCs w:val="22"/>
                <w:rtl/>
                <w:lang w:bidi="he-IL"/>
              </w:rPr>
            </w:pPr>
            <w:r w:rsidRPr="00B52559"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  <w:t>התאמת</w:t>
            </w:r>
            <w:r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 xml:space="preserve"> כמויות ומספרים </w:t>
            </w:r>
            <w:r w:rsidRPr="00B52559"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  <w:t xml:space="preserve">  </w:t>
            </w:r>
          </w:p>
        </w:tc>
        <w:tc>
          <w:tcPr>
            <w:tcW w:w="1561" w:type="dxa"/>
          </w:tcPr>
          <w:p w14:paraId="55552D88" w14:textId="77777777" w:rsidR="000010C9" w:rsidRPr="00837642" w:rsidRDefault="000010C9" w:rsidP="000010C9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948" w:type="dxa"/>
          </w:tcPr>
          <w:p w14:paraId="3FC09C30" w14:textId="77777777" w:rsidR="000010C9" w:rsidRPr="005E3CDC" w:rsidRDefault="000010C9" w:rsidP="000010C9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687" w:type="dxa"/>
          </w:tcPr>
          <w:p w14:paraId="5B34B8D9" w14:textId="77777777" w:rsidR="000010C9" w:rsidRPr="005E3CDC" w:rsidRDefault="000010C9" w:rsidP="000010C9">
            <w:pPr>
              <w:pStyle w:val="af"/>
              <w:numPr>
                <w:ilvl w:val="0"/>
                <w:numId w:val="41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0010C9" w14:paraId="0D6742C6" w14:textId="77777777" w:rsidTr="000010C9">
        <w:tc>
          <w:tcPr>
            <w:tcW w:w="940" w:type="dxa"/>
          </w:tcPr>
          <w:p w14:paraId="0A478E54" w14:textId="77777777" w:rsidR="000010C9" w:rsidRDefault="000010C9" w:rsidP="000010C9">
            <w:pPr>
              <w:bidi/>
              <w:rPr>
                <w:rFonts w:ascii="Calibri Light" w:hAnsi="Calibri Light" w:cs="Calibri Light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הערות</w:t>
            </w:r>
            <w:r>
              <w:rPr>
                <w:rFonts w:ascii="Calibri Light" w:hAnsi="Calibri Light" w:cs="Calibri Light" w:hint="cs"/>
                <w:sz w:val="28"/>
                <w:szCs w:val="28"/>
                <w:rtl/>
                <w:lang w:bidi="he-IL"/>
              </w:rPr>
              <w:t>:</w:t>
            </w: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 xml:space="preserve"> </w:t>
            </w:r>
          </w:p>
        </w:tc>
        <w:tc>
          <w:tcPr>
            <w:tcW w:w="9929" w:type="dxa"/>
            <w:gridSpan w:val="4"/>
          </w:tcPr>
          <w:p w14:paraId="762BDC3E" w14:textId="77777777" w:rsidR="000010C9" w:rsidRDefault="000010C9" w:rsidP="000010C9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  <w:p w14:paraId="0BAD2B6A" w14:textId="77777777" w:rsidR="000010C9" w:rsidRDefault="000010C9" w:rsidP="000010C9">
            <w:pPr>
              <w:bidi/>
              <w:rPr>
                <w:rFonts w:ascii="Calibri Light" w:hAnsi="Calibri Light" w:cs="Calibri Light"/>
                <w:sz w:val="22"/>
                <w:szCs w:val="22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</w:tc>
      </w:tr>
    </w:tbl>
    <w:p w14:paraId="1C23EC0B" w14:textId="292329B4" w:rsidR="000010C9" w:rsidRDefault="000010C9" w:rsidP="000010C9">
      <w:pPr>
        <w:bidi/>
        <w:rPr>
          <w:rtl/>
          <w:lang w:bidi="he-IL"/>
        </w:rPr>
      </w:pPr>
    </w:p>
    <w:p w14:paraId="616E3A64" w14:textId="051AF3C4" w:rsidR="00A569DD" w:rsidRDefault="00A569DD" w:rsidP="00A569DD">
      <w:pPr>
        <w:bidi/>
        <w:rPr>
          <w:rtl/>
          <w:lang w:bidi="he-IL"/>
        </w:rPr>
      </w:pPr>
    </w:p>
    <w:p w14:paraId="5CC30157" w14:textId="2F575AB5" w:rsidR="00A569DD" w:rsidRDefault="00A569DD" w:rsidP="00A569DD"/>
    <w:p w14:paraId="40175FD7" w14:textId="5C4F661A" w:rsidR="00A569DD" w:rsidRDefault="00A569DD" w:rsidP="00A569DD"/>
    <w:p w14:paraId="5BC490E6" w14:textId="2FEDC8DF" w:rsidR="00A569DD" w:rsidRDefault="000010C9" w:rsidP="00A569DD">
      <w:pPr>
        <w:rPr>
          <w:lang w:bidi="he-IL"/>
        </w:rPr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F829EA5" wp14:editId="15762805">
                <wp:simplePos x="0" y="0"/>
                <wp:positionH relativeFrom="column">
                  <wp:posOffset>-235585</wp:posOffset>
                </wp:positionH>
                <wp:positionV relativeFrom="paragraph">
                  <wp:posOffset>132080</wp:posOffset>
                </wp:positionV>
                <wp:extent cx="6979920" cy="736600"/>
                <wp:effectExtent l="0" t="0" r="0" b="63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920" cy="736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93D44" w14:textId="7FFFB6D7" w:rsidR="00E23278" w:rsidRPr="002702D0" w:rsidRDefault="00E23278" w:rsidP="003E503A">
                            <w:pPr>
                              <w:jc w:val="right"/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2702D0"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6</w:t>
                            </w:r>
                          </w:p>
                          <w:p w14:paraId="6E5007C8" w14:textId="77777777" w:rsidR="00E23278" w:rsidRPr="00B2733F" w:rsidRDefault="00E23278" w:rsidP="003E503A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F829EA5" id="Rectangle 41" o:spid="_x0000_s1354" style="position:absolute;margin-left:-18.55pt;margin-top:10.4pt;width:549.6pt;height:58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" fillcolor="white [3201]" stroked="f" strokeweight="2pt">
                <v:textbox>
                  <w:txbxContent>
                    <w:p w14:paraId="07193D44" w14:textId="7FFFB6D7" w:rsidR="00E23278" w:rsidRPr="002702D0" w:rsidRDefault="00E23278" w:rsidP="003E503A">
                      <w:pPr>
                        <w:jc w:val="right"/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</w:pPr>
                      <w:r w:rsidRPr="002702D0"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6</w:t>
                      </w:r>
                    </w:p>
                    <w:p w14:paraId="6E5007C8" w14:textId="77777777" w:rsidR="00E23278" w:rsidRPr="00B2733F" w:rsidRDefault="00E23278" w:rsidP="003E503A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p w14:paraId="1EF7A092" w14:textId="0624996B" w:rsidR="00A569DD" w:rsidRDefault="00A569DD" w:rsidP="00A569DD">
      <w:pPr>
        <w:rPr>
          <w:lang w:bidi="he-IL"/>
        </w:rPr>
      </w:pPr>
    </w:p>
    <w:p w14:paraId="1CD7D2CA" w14:textId="6A4DB491" w:rsidR="00A569DD" w:rsidRDefault="00A569DD" w:rsidP="00A569DD">
      <w:pPr>
        <w:jc w:val="right"/>
        <w:rPr>
          <w:rtl/>
          <w:lang w:bidi="he-IL"/>
        </w:rPr>
      </w:pPr>
    </w:p>
    <w:p w14:paraId="1EBE4961" w14:textId="694F6441" w:rsidR="00A569DD" w:rsidRDefault="00A569DD" w:rsidP="00A569DD">
      <w:pPr>
        <w:jc w:val="right"/>
        <w:rPr>
          <w:rtl/>
        </w:rPr>
      </w:pPr>
    </w:p>
    <w:p w14:paraId="0511D859" w14:textId="0A2E5E8C" w:rsidR="00A569DD" w:rsidRDefault="00A569DD" w:rsidP="00A569DD">
      <w:pPr>
        <w:jc w:val="right"/>
        <w:rPr>
          <w:rtl/>
        </w:rPr>
      </w:pPr>
    </w:p>
    <w:p w14:paraId="18A57419" w14:textId="577A7D9E" w:rsidR="00A569DD" w:rsidRDefault="00A569DD" w:rsidP="00A569DD">
      <w:pPr>
        <w:jc w:val="right"/>
      </w:pPr>
    </w:p>
    <w:p w14:paraId="1E63AB8A" w14:textId="4B5E6EC4" w:rsidR="00A569DD" w:rsidRDefault="00A569DD" w:rsidP="00A569DD">
      <w:pPr>
        <w:jc w:val="right"/>
      </w:pPr>
    </w:p>
    <w:p w14:paraId="70B89968" w14:textId="521BABB5" w:rsidR="00A569DD" w:rsidRDefault="00A569DD" w:rsidP="00A569DD">
      <w:pPr>
        <w:jc w:val="right"/>
      </w:pPr>
    </w:p>
    <w:p w14:paraId="74E22789" w14:textId="2A2C3941" w:rsidR="00A569DD" w:rsidRDefault="00A569DD" w:rsidP="00A569DD">
      <w:pPr>
        <w:jc w:val="right"/>
      </w:pPr>
    </w:p>
    <w:p w14:paraId="23139D3F" w14:textId="28D175A8" w:rsidR="00A569DD" w:rsidRDefault="00A569DD" w:rsidP="00A569DD">
      <w:pPr>
        <w:jc w:val="right"/>
      </w:pPr>
    </w:p>
    <w:p w14:paraId="428431B5" w14:textId="77777777" w:rsidR="00A569DD" w:rsidRDefault="00A569DD" w:rsidP="00A569DD">
      <w:pPr>
        <w:jc w:val="right"/>
      </w:pPr>
    </w:p>
    <w:p w14:paraId="6473D2F4" w14:textId="20D2FDB4" w:rsidR="00A569DD" w:rsidRDefault="00A569DD" w:rsidP="00A569DD">
      <w:pPr>
        <w:jc w:val="right"/>
      </w:pPr>
    </w:p>
    <w:p w14:paraId="4A70D18D" w14:textId="2BFA671A" w:rsidR="00A569DD" w:rsidRDefault="00A569DD" w:rsidP="00A569DD">
      <w:pPr>
        <w:jc w:val="right"/>
      </w:pPr>
    </w:p>
    <w:p w14:paraId="6523F22D" w14:textId="2C2C5476" w:rsidR="00A569DD" w:rsidRDefault="00A569DD" w:rsidP="00A569DD">
      <w:pPr>
        <w:jc w:val="right"/>
      </w:pPr>
    </w:p>
    <w:p w14:paraId="2F0E8E07" w14:textId="29431637" w:rsidR="00A569DD" w:rsidRDefault="00A569DD" w:rsidP="00A569DD">
      <w:pPr>
        <w:jc w:val="right"/>
      </w:pPr>
    </w:p>
    <w:p w14:paraId="5C6B68AD" w14:textId="595BB8C8" w:rsidR="00A569DD" w:rsidRDefault="001220E8" w:rsidP="00A569DD">
      <w:pPr>
        <w:jc w:val="right"/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7F17179" wp14:editId="70EA0781">
                <wp:simplePos x="0" y="0"/>
                <wp:positionH relativeFrom="column">
                  <wp:posOffset>1204595</wp:posOffset>
                </wp:positionH>
                <wp:positionV relativeFrom="paragraph">
                  <wp:posOffset>75353</wp:posOffset>
                </wp:positionV>
                <wp:extent cx="4286250" cy="4191000"/>
                <wp:effectExtent l="76200" t="57150" r="57150" b="95250"/>
                <wp:wrapNone/>
                <wp:docPr id="187" name="Oval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4191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prstDash val="dash"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A64713" w14:textId="77777777" w:rsidR="00E23278" w:rsidRDefault="00E23278" w:rsidP="00A569DD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sz w:val="72"/>
                                <w:szCs w:val="7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sz w:val="72"/>
                                <w:szCs w:val="72"/>
                                <w:rtl/>
                                <w:lang w:bidi="he-IL"/>
                              </w:rPr>
                              <w:t>משימה 3</w:t>
                            </w:r>
                          </w:p>
                          <w:p w14:paraId="1C015582" w14:textId="77777777" w:rsidR="00E23278" w:rsidRPr="00A96E82" w:rsidRDefault="00E23278" w:rsidP="00A569DD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sz w:val="72"/>
                                <w:szCs w:val="7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sz w:val="72"/>
                                <w:szCs w:val="72"/>
                                <w:rtl/>
                                <w:lang w:bidi="he-IL"/>
                              </w:rPr>
                              <w:t>אמצע שנה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77F17179" id="Oval 187" o:spid="_x0000_s1355" style="position:absolute;left:0;text-align:left;margin-left:94.85pt;margin-top:5.95pt;width:337.5pt;height:330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" fillcolor="#fabf8f [1945]" strokecolor="white [3201]" strokeweight="3pt">
                <v:stroke dashstyle="dash"/>
                <v:shadow on="t" color="black" opacity="24903f" origin=",.5" offset="0,.55556mm"/>
                <v:textbox>
                  <w:txbxContent>
                    <w:p w14:paraId="0EA64713" w14:textId="77777777" w:rsidR="00E23278" w:rsidRDefault="00E23278" w:rsidP="00A569DD">
                      <w:pPr>
                        <w:bidi/>
                        <w:jc w:val="center"/>
                        <w:rPr>
                          <w:rFonts w:ascii="Segoe UI" w:hAnsi="Segoe UI" w:cs="Segoe UI"/>
                          <w:sz w:val="72"/>
                          <w:szCs w:val="72"/>
                          <w:rtl/>
                          <w:lang w:bidi="he-IL"/>
                        </w:rPr>
                      </w:pPr>
                      <w:r>
                        <w:rPr>
                          <w:rFonts w:ascii="Segoe UI" w:hAnsi="Segoe UI" w:cs="Segoe UI" w:hint="cs"/>
                          <w:sz w:val="72"/>
                          <w:szCs w:val="72"/>
                          <w:rtl/>
                          <w:lang w:bidi="he-IL"/>
                        </w:rPr>
                        <w:t>משימה 3</w:t>
                      </w:r>
                    </w:p>
                    <w:p w14:paraId="1C015582" w14:textId="77777777" w:rsidR="00E23278" w:rsidRPr="00A96E82" w:rsidRDefault="00E23278" w:rsidP="00A569DD">
                      <w:pPr>
                        <w:bidi/>
                        <w:jc w:val="center"/>
                        <w:rPr>
                          <w:rFonts w:ascii="Segoe UI" w:hAnsi="Segoe UI" w:cs="Segoe UI"/>
                          <w:sz w:val="72"/>
                          <w:szCs w:val="72"/>
                          <w:rtl/>
                          <w:lang w:bidi="he-IL"/>
                        </w:rPr>
                      </w:pPr>
                      <w:r>
                        <w:rPr>
                          <w:rFonts w:ascii="Segoe UI" w:hAnsi="Segoe UI" w:cs="Segoe UI" w:hint="cs"/>
                          <w:sz w:val="72"/>
                          <w:szCs w:val="72"/>
                          <w:rtl/>
                          <w:lang w:bidi="he-IL"/>
                        </w:rPr>
                        <w:t>אמצע שנה</w:t>
                      </w:r>
                    </w:p>
                  </w:txbxContent>
                </v:textbox>
              </v:oval>
            </w:pict>
          </mc:Fallback>
        </mc:AlternateContent>
      </w:r>
    </w:p>
    <w:p w14:paraId="1F9B8F4A" w14:textId="77777777" w:rsidR="00A569DD" w:rsidRDefault="00A569DD" w:rsidP="00A569DD">
      <w:pPr>
        <w:jc w:val="right"/>
      </w:pPr>
    </w:p>
    <w:p w14:paraId="2DD4C693" w14:textId="77777777" w:rsidR="00A569DD" w:rsidRDefault="00A569DD" w:rsidP="00A569DD">
      <w:pPr>
        <w:jc w:val="right"/>
      </w:pPr>
    </w:p>
    <w:p w14:paraId="56D2D430" w14:textId="77777777" w:rsidR="00A569DD" w:rsidRDefault="00A569DD" w:rsidP="00A569DD">
      <w:pPr>
        <w:jc w:val="right"/>
      </w:pPr>
    </w:p>
    <w:p w14:paraId="712306A8" w14:textId="77777777" w:rsidR="00A569DD" w:rsidRDefault="00A569DD" w:rsidP="00A569DD">
      <w:pPr>
        <w:jc w:val="right"/>
      </w:pPr>
    </w:p>
    <w:p w14:paraId="67C35756" w14:textId="77777777" w:rsidR="00A569DD" w:rsidRDefault="00A569DD" w:rsidP="00A569DD">
      <w:pPr>
        <w:jc w:val="right"/>
      </w:pPr>
    </w:p>
    <w:p w14:paraId="4BFA6545" w14:textId="77777777" w:rsidR="00A569DD" w:rsidRDefault="00A569DD" w:rsidP="00A569DD">
      <w:pPr>
        <w:jc w:val="right"/>
      </w:pPr>
    </w:p>
    <w:p w14:paraId="600BD88A" w14:textId="77777777" w:rsidR="00A569DD" w:rsidRDefault="00A569DD" w:rsidP="00A569DD">
      <w:pPr>
        <w:jc w:val="right"/>
      </w:pPr>
    </w:p>
    <w:p w14:paraId="417F031E" w14:textId="77777777" w:rsidR="00A569DD" w:rsidRDefault="00A569DD" w:rsidP="00A569DD">
      <w:pPr>
        <w:jc w:val="right"/>
      </w:pPr>
    </w:p>
    <w:p w14:paraId="40A77FB3" w14:textId="77777777" w:rsidR="00A569DD" w:rsidRDefault="00A569DD" w:rsidP="00A569DD">
      <w:pPr>
        <w:jc w:val="right"/>
      </w:pPr>
    </w:p>
    <w:p w14:paraId="74DABBC8" w14:textId="77777777" w:rsidR="00A569DD" w:rsidRDefault="00A569DD" w:rsidP="00A569DD">
      <w:pPr>
        <w:jc w:val="right"/>
      </w:pPr>
    </w:p>
    <w:p w14:paraId="0662EBFC" w14:textId="77777777" w:rsidR="00A569DD" w:rsidRDefault="00A569DD" w:rsidP="00A569DD">
      <w:pPr>
        <w:jc w:val="right"/>
      </w:pPr>
    </w:p>
    <w:p w14:paraId="1C03CDA2" w14:textId="77777777" w:rsidR="00A569DD" w:rsidRDefault="00A569DD" w:rsidP="00A569DD">
      <w:pPr>
        <w:jc w:val="right"/>
      </w:pPr>
    </w:p>
    <w:p w14:paraId="58F48456" w14:textId="77777777" w:rsidR="00A569DD" w:rsidRDefault="00A569DD" w:rsidP="00A569DD">
      <w:pPr>
        <w:jc w:val="right"/>
      </w:pPr>
    </w:p>
    <w:p w14:paraId="3785B1D5" w14:textId="77777777" w:rsidR="00A569DD" w:rsidRDefault="00A569DD" w:rsidP="00A569DD">
      <w:pPr>
        <w:jc w:val="right"/>
      </w:pPr>
    </w:p>
    <w:p w14:paraId="1F040303" w14:textId="77777777" w:rsidR="00A569DD" w:rsidRDefault="00A569DD" w:rsidP="00A569DD">
      <w:pPr>
        <w:jc w:val="right"/>
      </w:pPr>
    </w:p>
    <w:p w14:paraId="77F43A44" w14:textId="77777777" w:rsidR="00A569DD" w:rsidRDefault="00A569DD" w:rsidP="00A569DD">
      <w:pPr>
        <w:jc w:val="right"/>
      </w:pPr>
    </w:p>
    <w:p w14:paraId="6F6C3B09" w14:textId="77777777" w:rsidR="00A569DD" w:rsidRDefault="00A569DD" w:rsidP="00A569DD">
      <w:pPr>
        <w:jc w:val="right"/>
      </w:pPr>
    </w:p>
    <w:p w14:paraId="2621BDAF" w14:textId="77777777" w:rsidR="00A569DD" w:rsidRDefault="00A569DD" w:rsidP="00A569DD">
      <w:pPr>
        <w:jc w:val="right"/>
      </w:pPr>
    </w:p>
    <w:p w14:paraId="7776AE53" w14:textId="77777777" w:rsidR="00A569DD" w:rsidRDefault="00A569DD" w:rsidP="00A569DD">
      <w:pPr>
        <w:jc w:val="right"/>
      </w:pPr>
    </w:p>
    <w:p w14:paraId="1F0A987F" w14:textId="77777777" w:rsidR="00A569DD" w:rsidRDefault="00A569DD" w:rsidP="00A569DD">
      <w:pPr>
        <w:jc w:val="right"/>
      </w:pPr>
    </w:p>
    <w:p w14:paraId="7488FACD" w14:textId="77777777" w:rsidR="00A569DD" w:rsidRDefault="00A569DD" w:rsidP="00A569DD">
      <w:pPr>
        <w:jc w:val="right"/>
      </w:pPr>
    </w:p>
    <w:p w14:paraId="460A934B" w14:textId="77777777" w:rsidR="00A569DD" w:rsidRDefault="00A569DD" w:rsidP="00A569DD">
      <w:pPr>
        <w:jc w:val="right"/>
      </w:pPr>
    </w:p>
    <w:p w14:paraId="1EC171CD" w14:textId="77777777" w:rsidR="00A569DD" w:rsidRDefault="00A569DD" w:rsidP="00A569DD">
      <w:pPr>
        <w:jc w:val="right"/>
      </w:pPr>
    </w:p>
    <w:p w14:paraId="7E3778DF" w14:textId="77777777" w:rsidR="00A569DD" w:rsidRDefault="00A569DD" w:rsidP="00A569DD">
      <w:pPr>
        <w:jc w:val="right"/>
      </w:pPr>
    </w:p>
    <w:p w14:paraId="3124F414" w14:textId="77777777" w:rsidR="00A569DD" w:rsidRDefault="00A569DD" w:rsidP="00A569DD">
      <w:pPr>
        <w:jc w:val="right"/>
      </w:pPr>
    </w:p>
    <w:p w14:paraId="71B480D9" w14:textId="77777777" w:rsidR="00A569DD" w:rsidRDefault="00A569DD" w:rsidP="00A569DD">
      <w:pPr>
        <w:jc w:val="right"/>
      </w:pPr>
    </w:p>
    <w:p w14:paraId="34C00004" w14:textId="77777777" w:rsidR="00A569DD" w:rsidRDefault="00A569DD" w:rsidP="00A569DD">
      <w:pPr>
        <w:jc w:val="right"/>
        <w:rPr>
          <w:rtl/>
        </w:rPr>
      </w:pPr>
    </w:p>
    <w:p w14:paraId="44CD649B" w14:textId="77777777" w:rsidR="00A569DD" w:rsidRDefault="00A569DD" w:rsidP="00A569DD">
      <w:pPr>
        <w:jc w:val="right"/>
        <w:rPr>
          <w:rtl/>
        </w:rPr>
      </w:pPr>
    </w:p>
    <w:p w14:paraId="16996F45" w14:textId="77777777" w:rsidR="00A569DD" w:rsidRDefault="00A569DD" w:rsidP="00A569DD">
      <w:pPr>
        <w:jc w:val="right"/>
      </w:pPr>
    </w:p>
    <w:p w14:paraId="174E5F32" w14:textId="77777777" w:rsidR="00A569DD" w:rsidRDefault="00A569DD" w:rsidP="00A569DD">
      <w:pPr>
        <w:jc w:val="right"/>
      </w:pPr>
    </w:p>
    <w:p w14:paraId="34A6AC53" w14:textId="77777777" w:rsidR="00A569DD" w:rsidRDefault="00A569DD" w:rsidP="00A569DD">
      <w:pPr>
        <w:jc w:val="right"/>
      </w:pPr>
    </w:p>
    <w:p w14:paraId="792DB79A" w14:textId="77777777" w:rsidR="00A569DD" w:rsidRDefault="00A569DD" w:rsidP="00A569DD">
      <w:pPr>
        <w:jc w:val="right"/>
        <w:rPr>
          <w:rtl/>
        </w:rPr>
      </w:pPr>
    </w:p>
    <w:p w14:paraId="69E98BC6" w14:textId="0320FDEF" w:rsidR="001F4C5C" w:rsidRDefault="001F4C5C">
      <w:r>
        <w:br w:type="page"/>
      </w:r>
    </w:p>
    <w:p w14:paraId="23BA59AC" w14:textId="77777777" w:rsidR="00A569DD" w:rsidRDefault="00A569DD" w:rsidP="00A569DD">
      <w:pPr>
        <w:jc w:val="right"/>
        <w:rPr>
          <w:rtl/>
        </w:rPr>
      </w:pPr>
    </w:p>
    <w:p w14:paraId="3FA41C72" w14:textId="77777777" w:rsidR="00A569DD" w:rsidRDefault="00A569DD" w:rsidP="00A569DD">
      <w:pPr>
        <w:jc w:val="right"/>
      </w:pPr>
    </w:p>
    <w:tbl>
      <w:tblPr>
        <w:tblStyle w:val="afe"/>
        <w:tblpPr w:leftFromText="180" w:rightFromText="180" w:vertAnchor="text" w:horzAnchor="margin" w:tblpXSpec="center" w:tblpY="135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A569DD" w:rsidRPr="00290E2D" w14:paraId="6C0771FF" w14:textId="77777777" w:rsidTr="001F4C5C">
        <w:trPr>
          <w:trHeight w:val="389"/>
        </w:trPr>
        <w:tc>
          <w:tcPr>
            <w:tcW w:w="10768" w:type="dxa"/>
            <w:tcBorders>
              <w:top w:val="nil"/>
              <w:bottom w:val="single" w:sz="12" w:space="0" w:color="808080" w:themeColor="background1" w:themeShade="80"/>
            </w:tcBorders>
          </w:tcPr>
          <w:p w14:paraId="15E42260" w14:textId="77777777" w:rsidR="00A569DD" w:rsidRPr="00290E2D" w:rsidRDefault="00A569DD" w:rsidP="001F4C5C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rtl/>
                <w:lang w:bidi="he-IL"/>
              </w:rPr>
            </w:pPr>
            <w:r w:rsidRPr="008F5E6E">
              <w:rPr>
                <w:noProof/>
                <w:lang w:bidi="he-IL"/>
              </w:rPr>
              <w:drawing>
                <wp:anchor distT="0" distB="0" distL="114300" distR="114300" simplePos="0" relativeHeight="251625984" behindDoc="0" locked="0" layoutInCell="1" allowOverlap="1" wp14:anchorId="4E1CE448" wp14:editId="5D2EC8D6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11430</wp:posOffset>
                  </wp:positionV>
                  <wp:extent cx="523875" cy="326390"/>
                  <wp:effectExtent l="0" t="0" r="9525" b="0"/>
                  <wp:wrapSquare wrapText="bothSides"/>
                  <wp:docPr id="1353" name="Picture 1353" descr="\\corpfsu\homedir$\TomG\מתמטיקה א\תמונות\תמונות 2\Shutterstock_1433528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orpfsu\homedir$\TomG\מתמטיקה א\תמונות\תמונות 2\Shutterstock_143352827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9" b="25460"/>
                          <a:stretch/>
                        </pic:blipFill>
                        <pic:spPr bwMode="auto"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שאלות מילוליות -</w:t>
            </w:r>
            <w:r>
              <w:rPr>
                <w:rFonts w:hint="cs"/>
                <w:rtl/>
                <w:lang w:bidi="he-IL"/>
              </w:rPr>
              <w:t xml:space="preserve"> </w:t>
            </w:r>
            <w:r w:rsidRPr="00F155BB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חיבור</w:t>
            </w:r>
            <w:r w:rsidRPr="00F155BB"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 </w:t>
            </w:r>
            <w:r w:rsidRPr="00F155BB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של</w:t>
            </w:r>
            <w:r w:rsidRPr="00F155BB"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 </w:t>
            </w:r>
            <w:r w:rsidRPr="00F155BB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שתי</w:t>
            </w:r>
            <w:r w:rsidRPr="00F155BB"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 </w:t>
            </w:r>
            <w:r w:rsidRPr="00F155BB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קבוצות</w:t>
            </w:r>
            <w:r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 </w:t>
            </w:r>
          </w:p>
        </w:tc>
      </w:tr>
      <w:tr w:rsidR="00A569DD" w:rsidRPr="00170304" w14:paraId="2F2BBAFB" w14:textId="77777777" w:rsidTr="001F4C5C">
        <w:trPr>
          <w:trHeight w:val="2129"/>
        </w:trPr>
        <w:tc>
          <w:tcPr>
            <w:tcW w:w="10768" w:type="dxa"/>
            <w:tcBorders>
              <w:top w:val="single" w:sz="12" w:space="0" w:color="808080" w:themeColor="background1" w:themeShade="80"/>
              <w:bottom w:val="nil"/>
            </w:tcBorders>
          </w:tcPr>
          <w:p w14:paraId="74AD3B85" w14:textId="2175F7D7" w:rsidR="00A569DD" w:rsidRPr="00F12DDF" w:rsidRDefault="00A569DD" w:rsidP="001F4C5C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  <w:lang w:bidi="he-IL"/>
              </w:rPr>
            </w:pP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עמוד 1 בחוברת </w:t>
            </w:r>
            <w:r w:rsidR="00E23278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משימות 3-7 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לתלמידים.</w:t>
            </w:r>
          </w:p>
          <w:p w14:paraId="34D14F22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 w:rsidRPr="00882F4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3BB60F86" wp14:editId="66DBA603">
                      <wp:simplePos x="0" y="0"/>
                      <wp:positionH relativeFrom="page">
                        <wp:posOffset>-69215</wp:posOffset>
                      </wp:positionH>
                      <wp:positionV relativeFrom="paragraph">
                        <wp:posOffset>130810</wp:posOffset>
                      </wp:positionV>
                      <wp:extent cx="6844030" cy="457200"/>
                      <wp:effectExtent l="0" t="0" r="13970" b="19050"/>
                      <wp:wrapNone/>
                      <wp:docPr id="1354" name="Rounded Rectangle 1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4030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3A1924" w14:textId="77777777" w:rsidR="00E23278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 w:rsidRPr="006B44BB"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 xml:space="preserve">אני אקרא עכשיו שאלה מילולית. </w:t>
                                  </w:r>
                                  <w:r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>לאחר שאקרא את השאלה אבקש שתצביע/י על הקלף שמתאים לה.</w:t>
                                  </w:r>
                                </w:p>
                                <w:p w14:paraId="21E36DC5" w14:textId="77777777" w:rsidR="00E23278" w:rsidRDefault="00E23278" w:rsidP="00A569DD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3BB60F86" id="Rounded Rectangle 1354" o:spid="_x0000_s1356" style="position:absolute;left:0;text-align:left;margin-left:-5.45pt;margin-top:10.3pt;width:538.9pt;height:36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" fillcolor="#d8d8d8 [2732]" strokecolor="#f2f2f2 [3052]" strokeweight="2pt">
                      <v:textbox>
                        <w:txbxContent>
                          <w:p w14:paraId="7A3A1924" w14:textId="77777777" w:rsidR="00E23278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6B44BB"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 xml:space="preserve">אני אקרא עכשיו שאלה מילולית.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>לאחר שאקרא את השאלה אבקש שתצביע/י על הקלף שמתאים לה.</w:t>
                            </w:r>
                          </w:p>
                          <w:p w14:paraId="21E36DC5" w14:textId="77777777" w:rsidR="00E23278" w:rsidRDefault="00E23278" w:rsidP="00A569DD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</w:p>
          <w:p w14:paraId="5CD5A1E4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0AB0A02B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34FD3A29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71ACF4A2" w14:textId="77777777" w:rsidR="00A569DD" w:rsidRPr="00CA78B6" w:rsidRDefault="00A569DD" w:rsidP="001F4C5C">
            <w:pPr>
              <w:pStyle w:val="af"/>
              <w:numPr>
                <w:ilvl w:val="0"/>
                <w:numId w:val="43"/>
              </w:num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  <w:r w:rsidRPr="00CA78B6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>קראו תוך הצבעה והדגשה (בחוברת התלמידים</w:t>
            </w:r>
            <w:r w:rsidRPr="00CA78B6"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w:t>):</w:t>
            </w:r>
          </w:p>
          <w:p w14:paraId="1331DE78" w14:textId="77777777" w:rsidR="00A569DD" w:rsidRPr="00CA78B6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</w:p>
          <w:p w14:paraId="7B305F8E" w14:textId="77777777" w:rsidR="00A569DD" w:rsidRPr="00782643" w:rsidRDefault="00A569DD" w:rsidP="001F4C5C">
            <w:pPr>
              <w:pStyle w:val="af"/>
              <w:bidi/>
              <w:ind w:left="360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2DDBA9A" wp14:editId="137CACFD">
                      <wp:simplePos x="0" y="0"/>
                      <wp:positionH relativeFrom="column">
                        <wp:posOffset>575155</wp:posOffset>
                      </wp:positionH>
                      <wp:positionV relativeFrom="paragraph">
                        <wp:posOffset>52705</wp:posOffset>
                      </wp:positionV>
                      <wp:extent cx="2743200" cy="946150"/>
                      <wp:effectExtent l="0" t="0" r="19050" b="25400"/>
                      <wp:wrapNone/>
                      <wp:docPr id="188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946150"/>
                              </a:xfrm>
                              <a:prstGeom prst="round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F6E36D" w14:textId="77777777" w:rsidR="00E23278" w:rsidRPr="00782643" w:rsidRDefault="00E23278" w:rsidP="00A569DD">
                                  <w:pPr>
                                    <w:bidi/>
                                    <w:jc w:val="center"/>
                                    <w:rPr>
                                      <w:rFonts w:ascii="Segoe UI" w:hAnsi="Segoe UI" w:cs="Segoe UI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</w:pPr>
                                  <w:r w:rsidRPr="00782643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 xml:space="preserve">לשי </w:t>
                                  </w:r>
                                  <w:r w:rsidRPr="00914EB7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>שלושה</w:t>
                                  </w:r>
                                  <w:r w:rsidRPr="00782643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 xml:space="preserve"> כדורים.</w:t>
                                  </w:r>
                                </w:p>
                                <w:p w14:paraId="167FA3AB" w14:textId="77777777" w:rsidR="00E23278" w:rsidRPr="00782643" w:rsidRDefault="00E23278" w:rsidP="00A569DD">
                                  <w:pPr>
                                    <w:bidi/>
                                    <w:jc w:val="center"/>
                                    <w:rPr>
                                      <w:rFonts w:ascii="Segoe UI" w:hAnsi="Segoe UI" w:cs="Segoe UI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</w:pPr>
                                  <w:r w:rsidRPr="00782643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 xml:space="preserve">לארז </w:t>
                                  </w:r>
                                  <w:r w:rsidRPr="00914EB7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>ארבעה</w:t>
                                  </w:r>
                                  <w:r w:rsidRPr="00782643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 xml:space="preserve"> דובים.</w:t>
                                  </w:r>
                                </w:p>
                                <w:p w14:paraId="39B68D25" w14:textId="77777777" w:rsidR="00E23278" w:rsidRDefault="00E23278" w:rsidP="00A569DD">
                                  <w:pPr>
                                    <w:jc w:val="center"/>
                                  </w:pPr>
                                  <w:r w:rsidRPr="00782643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>כמה צעצועים יש לשניהם ביחד?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52DDBA9A" id="Rectangle: Rounded Corners 4" o:spid="_x0000_s1357" style="position:absolute;left:0;text-align:left;margin-left:45.3pt;margin-top:4.15pt;width:3in;height:74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" fillcolor="white [3201]" strokecolor="black [3200]" strokeweight=".5pt">
                      <v:textbox>
                        <w:txbxContent>
                          <w:p w14:paraId="2CF6E36D" w14:textId="77777777" w:rsidR="00E23278" w:rsidRPr="00782643" w:rsidRDefault="00E23278" w:rsidP="00A569DD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  <w:r w:rsidRPr="00782643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לשי </w:t>
                            </w:r>
                            <w:r w:rsidRPr="00914EB7">
                              <w:rPr>
                                <w:rFonts w:ascii="Segoe UI" w:hAnsi="Segoe UI" w:cs="Segoe UI" w:hint="cs"/>
                                <w:b/>
                                <w:bCs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שלושה</w:t>
                            </w:r>
                            <w:r w:rsidRPr="00782643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 כדורים.</w:t>
                            </w:r>
                          </w:p>
                          <w:p w14:paraId="167FA3AB" w14:textId="77777777" w:rsidR="00E23278" w:rsidRPr="00782643" w:rsidRDefault="00E23278" w:rsidP="00A569DD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  <w:r w:rsidRPr="00782643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לארז </w:t>
                            </w:r>
                            <w:r w:rsidRPr="00914EB7">
                              <w:rPr>
                                <w:rFonts w:ascii="Segoe UI" w:hAnsi="Segoe UI" w:cs="Segoe UI" w:hint="cs"/>
                                <w:b/>
                                <w:bCs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ארבעה</w:t>
                            </w:r>
                            <w:r w:rsidRPr="00782643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 דובים.</w:t>
                            </w:r>
                          </w:p>
                          <w:p w14:paraId="39B68D25" w14:textId="77777777" w:rsidR="00E23278" w:rsidRDefault="00E23278" w:rsidP="00A569DD">
                            <w:pPr>
                              <w:jc w:val="center"/>
                            </w:pPr>
                            <w:r w:rsidRPr="00782643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כמה צעצועים יש לשניהם ביחד?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9CED31C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1666944" behindDoc="0" locked="0" layoutInCell="1" allowOverlap="1" wp14:anchorId="58304CC3" wp14:editId="31052EF7">
                  <wp:simplePos x="0" y="0"/>
                  <wp:positionH relativeFrom="column">
                    <wp:posOffset>3580666</wp:posOffset>
                  </wp:positionH>
                  <wp:positionV relativeFrom="paragraph">
                    <wp:posOffset>129098</wp:posOffset>
                  </wp:positionV>
                  <wp:extent cx="417743" cy="534986"/>
                  <wp:effectExtent l="0" t="1587" r="317" b="318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2" t="16576" r="24616" b="23367"/>
                          <a:stretch/>
                        </pic:blipFill>
                        <pic:spPr bwMode="auto">
                          <a:xfrm rot="16200000">
                            <a:off x="0" y="0"/>
                            <a:ext cx="417743" cy="534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858AD9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442C9115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7CC69BD5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6A5525F9" w14:textId="77777777" w:rsidR="00A569DD" w:rsidRPr="003263BC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5F9EBB5D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5E60F8F" wp14:editId="2EE79764">
                      <wp:simplePos x="0" y="0"/>
                      <wp:positionH relativeFrom="column">
                        <wp:posOffset>4051138</wp:posOffset>
                      </wp:positionH>
                      <wp:positionV relativeFrom="paragraph">
                        <wp:posOffset>64740</wp:posOffset>
                      </wp:positionV>
                      <wp:extent cx="2506079" cy="430530"/>
                      <wp:effectExtent l="0" t="0" r="27940" b="26670"/>
                      <wp:wrapNone/>
                      <wp:docPr id="189" name="Rounded Rectangle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6079" cy="43053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519CDC" w14:textId="77777777" w:rsidR="00E23278" w:rsidRPr="00E47D9A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 w:rsidRPr="00F11B8F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איזה קלף מתאים לשאלה שקראתי?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55E60F8F" id="Rounded Rectangle 189" o:spid="_x0000_s1358" style="position:absolute;left:0;text-align:left;margin-left:319pt;margin-top:5.1pt;width:197.35pt;height:33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" fillcolor="#d8d8d8 [2732]" strokecolor="#f2f2f2 [3052]" strokeweight="2pt">
                      <v:textbox>
                        <w:txbxContent>
                          <w:p w14:paraId="2B519CDC" w14:textId="77777777" w:rsidR="00E23278" w:rsidRPr="00E47D9A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F11B8F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איזה קלף מתאים לשאלה שקראתי?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786CCED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3970A0C0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lang w:bidi="he-IL"/>
              </w:rPr>
            </w:pPr>
          </w:p>
          <w:p w14:paraId="30D3BADF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45B4BDAD" w14:textId="77777777" w:rsidR="00A569DD" w:rsidRPr="00CA78B6" w:rsidRDefault="00A569DD" w:rsidP="001F4C5C">
            <w:pPr>
              <w:pStyle w:val="af"/>
              <w:numPr>
                <w:ilvl w:val="0"/>
                <w:numId w:val="43"/>
              </w:num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  <w:r w:rsidRPr="00CA78B6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>סמנו את הקלף שהתלמיד/ה בחר/ה.</w:t>
            </w:r>
          </w:p>
          <w:p w14:paraId="41DD6652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B050"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28032" behindDoc="0" locked="0" layoutInCell="1" allowOverlap="1" wp14:anchorId="08E088EE" wp14:editId="05A7B31F">
                      <wp:simplePos x="0" y="0"/>
                      <wp:positionH relativeFrom="margin">
                        <wp:posOffset>575945</wp:posOffset>
                      </wp:positionH>
                      <wp:positionV relativeFrom="paragraph">
                        <wp:posOffset>178435</wp:posOffset>
                      </wp:positionV>
                      <wp:extent cx="5671185" cy="1273175"/>
                      <wp:effectExtent l="0" t="0" r="5715" b="22225"/>
                      <wp:wrapNone/>
                      <wp:docPr id="1385" name="Group 13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71185" cy="1273175"/>
                                <a:chOff x="0" y="0"/>
                                <a:chExt cx="5649686" cy="1117435"/>
                              </a:xfrm>
                            </wpg:grpSpPr>
                            <wpg:grpSp>
                              <wpg:cNvPr id="1380" name="Group 1380"/>
                              <wpg:cNvGrpSpPr/>
                              <wpg:grpSpPr>
                                <a:xfrm>
                                  <a:off x="0" y="0"/>
                                  <a:ext cx="5649686" cy="1085851"/>
                                  <a:chOff x="0" y="0"/>
                                  <a:chExt cx="5649686" cy="1085851"/>
                                </a:xfrm>
                              </wpg:grpSpPr>
                              <wpg:grpSp>
                                <wpg:cNvPr id="1371" name="Group 1371"/>
                                <wpg:cNvGrpSpPr/>
                                <wpg:grpSpPr>
                                  <a:xfrm>
                                    <a:off x="0" y="0"/>
                                    <a:ext cx="5649686" cy="827314"/>
                                    <a:chOff x="0" y="0"/>
                                    <a:chExt cx="5984059" cy="926828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37" name="Picture 13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480458" y="32658"/>
                                      <a:ext cx="1433830" cy="887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35" name="Picture 13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4550229" y="0"/>
                                      <a:ext cx="1433830" cy="883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39" name="Picture 13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3004458" y="10886"/>
                                      <a:ext cx="1433830" cy="887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40" name="Picture 14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43543"/>
                                      <a:ext cx="1427480" cy="883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wpg:grpSp>
                              <wps:wsp>
                                <wps:cNvPr id="1378" name="Rounded Rectangle 1378"/>
                                <wps:cNvSpPr/>
                                <wps:spPr>
                                  <a:xfrm>
                                    <a:off x="4800523" y="828387"/>
                                    <a:ext cx="285827" cy="257464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382" name="Rounded Rectangle 1382"/>
                              <wps:cNvSpPr/>
                              <wps:spPr>
                                <a:xfrm>
                                  <a:off x="3352800" y="827314"/>
                                  <a:ext cx="285750" cy="25717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3" name="Rounded Rectangle 1383"/>
                              <wps:cNvSpPr/>
                              <wps:spPr>
                                <a:xfrm>
                                  <a:off x="1872343" y="849085"/>
                                  <a:ext cx="285822" cy="257464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4" name="Rounded Rectangle 1384"/>
                              <wps:cNvSpPr/>
                              <wps:spPr>
                                <a:xfrm>
                                  <a:off x="457200" y="859971"/>
                                  <a:ext cx="285822" cy="257464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04390B5F" id="Group 1385" o:spid="_x0000_s1026" style="position:absolute;left:0;text-align:left;margin-left:45.35pt;margin-top:14.05pt;width:446.55pt;height:100.25pt;z-index:252110336;mso-position-horizontal-relative:margin;mso-width-relative:margin;mso-height-relative:margin" coordsize="56496,11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">
                      <v:group id="Group 1380" o:spid="_x0000_s1027" style="position:absolute;width:56496;height:10858" coordsize="56496,1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">
                        <v:group id="Group 1371" o:spid="_x0000_s1028" style="position:absolute;width:56496;height:8273" coordsize="59840,9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d75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zxNIa/b8IJcvkLAAD//wMAUEsBAi0AFAAGAAgAAAAhANvh9svuAAAAhQEAABMAAAAAAAAAAAAA&#10;AAAAAAAAAFtDb250ZW50X1R5cGVzXS54bWxQSwECLQAUAAYACAAAACEAWvQsW78AAAAVAQAACwAA&#10;AAAAAAAAAAAAAAAfAQAAX3JlbHMvLnJlbHNQSwECLQAUAAYACAAAACEAg/Xe+cMAAADdAAAADwAA&#10;AAAAAAAAAAAAAAAHAgAAZHJzL2Rvd25yZXYueG1sUEsFBgAAAAADAAMAtwAAAPcCAAAAAA==&#10;">
                          <v:shape id="Picture 137" o:spid="_x0000_s1029" type="#_x0000_t75" style="position:absolute;left:14804;top:326;width:14338;height:8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">
                            <v:imagedata r:id="rId61" o:title=""/>
                            <v:path arrowok="t"/>
                          </v:shape>
                          <v:shape id="Picture 135" o:spid="_x0000_s1030" type="#_x0000_t75" style="position:absolute;left:45502;width:14338;height:8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">
                            <v:imagedata r:id="rId62" o:title=""/>
                            <v:path arrowok="t"/>
                          </v:shape>
                          <v:shape id="Picture 139" o:spid="_x0000_s1031" type="#_x0000_t75" style="position:absolute;left:30044;top:108;width:14338;height:8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">
                            <v:imagedata r:id="rId63" o:title=""/>
                            <v:path arrowok="t"/>
                          </v:shape>
                          <v:shape id="Picture 140" o:spid="_x0000_s1032" type="#_x0000_t75" style="position:absolute;top:435;width:14274;height:8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">
                            <v:imagedata r:id="rId64" o:title=""/>
                            <v:path arrowok="t"/>
                          </v:shape>
                        </v:group>
                        <v:roundrect id="Rounded Rectangle 1378" o:spid="_x0000_s1033" style="position:absolute;left:48005;top:8283;width:2858;height:25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" fillcolor="white [3201]" strokecolor="#a5a5a5 [2092]" strokeweight="2pt"/>
                      </v:group>
                      <v:roundrect id="Rounded Rectangle 1382" o:spid="_x0000_s1034" style="position:absolute;left:33528;top:8273;width:2857;height:2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" fillcolor="white [3201]" strokecolor="#a5a5a5 [2092]" strokeweight="2pt"/>
                      <v:roundrect id="Rounded Rectangle 1383" o:spid="_x0000_s1035" style="position:absolute;left:18723;top:8490;width:2858;height:25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" fillcolor="white [3201]" strokecolor="#00b050" strokeweight="2pt"/>
                      <v:roundrect id="Rounded Rectangle 1384" o:spid="_x0000_s1036" style="position:absolute;left:4572;top:8599;width:2858;height:25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" fillcolor="white [3201]" strokecolor="#a5a5a5 [2092]" strokeweight="2pt"/>
                      <w10:wrap anchorx="margin"/>
                    </v:group>
                  </w:pict>
                </mc:Fallback>
              </mc:AlternateContent>
            </w:r>
          </w:p>
          <w:p w14:paraId="65AB34C6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741479BA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508EC0B1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0F832457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3515CF82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20C68705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7B3687A8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lang w:bidi="he-IL"/>
              </w:rPr>
            </w:pPr>
          </w:p>
          <w:p w14:paraId="75FF24C0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5831C92B" w14:textId="77777777" w:rsidR="00A569DD" w:rsidRPr="00914EB7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08FF545C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lang w:bidi="he-IL"/>
              </w:rPr>
            </w:pPr>
            <w:r>
              <w:rPr>
                <w:rFonts w:ascii="Segoe UI" w:hAnsi="Segoe UI" w:cs="Segoe UI"/>
                <w:noProof/>
                <w:color w:val="00B050"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5D96E19E" wp14:editId="0D8F4CEF">
                      <wp:simplePos x="0" y="0"/>
                      <wp:positionH relativeFrom="column">
                        <wp:posOffset>2453759</wp:posOffset>
                      </wp:positionH>
                      <wp:positionV relativeFrom="paragraph">
                        <wp:posOffset>62821</wp:posOffset>
                      </wp:positionV>
                      <wp:extent cx="4091542" cy="1009028"/>
                      <wp:effectExtent l="0" t="0" r="23495" b="19685"/>
                      <wp:wrapNone/>
                      <wp:docPr id="190" name="Group 1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1542" cy="1009028"/>
                                <a:chOff x="-2003886" y="0"/>
                                <a:chExt cx="8501289" cy="1228148"/>
                              </a:xfrm>
                            </wpg:grpSpPr>
                            <wps:wsp>
                              <wps:cNvPr id="191" name="Rounded Rectangle 191"/>
                              <wps:cNvSpPr/>
                              <wps:spPr>
                                <a:xfrm>
                                  <a:off x="1304857" y="0"/>
                                  <a:ext cx="5192546" cy="52387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4FB6448" w14:textId="77777777" w:rsidR="00E23278" w:rsidRPr="00E47D9A" w:rsidRDefault="00E23278" w:rsidP="00A569DD">
                                    <w:pPr>
                                      <w:jc w:val="right"/>
                                      <w:rPr>
                                        <w:rFonts w:ascii="Segoe UI" w:hAnsi="Segoe UI" w:cs="Segoe UI"/>
                                        <w:color w:val="000000" w:themeColor="text1"/>
                                        <w:sz w:val="22"/>
                                        <w:szCs w:val="22"/>
                                        <w:lang w:bidi="he-IL"/>
                                      </w:rPr>
                                    </w:pPr>
                                    <w:r w:rsidRPr="00F11B8F">
                                      <w:rPr>
                                        <w:rFonts w:ascii="Segoe UI" w:hAnsi="Segoe UI" w:cs="Segoe UI" w:hint="cs"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>כיצד החלטת איזה קלף להרים?</w:t>
                                    </w:r>
                                    <w:r w:rsidRPr="00283B5F">
                                      <w:rPr>
                                        <w:rFonts w:ascii="Segoe UI" w:hAnsi="Segoe UI" w:cs="Segoe UI" w:hint="cs"/>
                                        <w:color w:val="A6A6A6" w:themeColor="background1" w:themeShade="A6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" name="Rounded Rectangle 192"/>
                              <wps:cNvSpPr/>
                              <wps:spPr>
                                <a:xfrm>
                                  <a:off x="-2003886" y="704272"/>
                                  <a:ext cx="8499664" cy="52387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B431F7B" w14:textId="77777777" w:rsidR="00E23278" w:rsidRPr="00E47D9A" w:rsidRDefault="00E23278" w:rsidP="00A569DD">
                                    <w:pPr>
                                      <w:jc w:val="right"/>
                                      <w:rPr>
                                        <w:rFonts w:ascii="Segoe UI" w:hAnsi="Segoe UI" w:cs="Segoe UI"/>
                                        <w:color w:val="000000" w:themeColor="text1"/>
                                        <w:sz w:val="22"/>
                                        <w:szCs w:val="22"/>
                                        <w:lang w:bidi="he-IL"/>
                                      </w:rPr>
                                    </w:pPr>
                                    <w:r w:rsidRPr="00501624">
                                      <w:rPr>
                                        <w:rFonts w:ascii="Segoe UI" w:hAnsi="Segoe UI" w:cs="Segoe UI" w:hint="cs"/>
                                        <w:b/>
                                        <w:bCs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>כתוב/כתבי</w:t>
                                    </w:r>
                                    <w:r w:rsidRPr="00F11B8F">
                                      <w:rPr>
                                        <w:rFonts w:ascii="Segoe UI" w:hAnsi="Segoe UI" w:cs="Segoe UI" w:hint="cs"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 xml:space="preserve"> </w:t>
                                    </w:r>
                                    <w:r w:rsidRPr="00446169">
                                      <w:rPr>
                                        <w:rFonts w:ascii="Segoe UI" w:hAnsi="Segoe UI" w:cs="Segoe UI" w:hint="cs"/>
                                        <w:b/>
                                        <w:bCs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>תרגיל</w:t>
                                    </w:r>
                                    <w:r w:rsidRPr="00F11B8F">
                                      <w:rPr>
                                        <w:rFonts w:ascii="Segoe UI" w:hAnsi="Segoe UI" w:cs="Segoe UI" w:hint="cs"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 xml:space="preserve"> מתאים לשאלה</w:t>
                                    </w:r>
                                    <w:r w:rsidRPr="00DA252D">
                                      <w:rPr>
                                        <w:rFonts w:ascii="Segoe UI" w:hAnsi="Segoe UI" w:cs="Segoe UI" w:hint="cs"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 xml:space="preserve"> המי</w:t>
                                    </w:r>
                                    <w:r>
                                      <w:rPr>
                                        <w:rFonts w:ascii="Segoe UI" w:hAnsi="Segoe UI" w:cs="Segoe UI" w:hint="cs"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 xml:space="preserve">לולית </w:t>
                                    </w:r>
                                    <w:r w:rsidRPr="00501624">
                                      <w:rPr>
                                        <w:rFonts w:ascii="Segoe UI" w:hAnsi="Segoe UI" w:cs="Segoe UI" w:hint="cs"/>
                                        <w:b/>
                                        <w:bCs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>ופתור/פתרי אותו.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5D96E19E" id="Group 190" o:spid="_x0000_s1359" style="position:absolute;left:0;text-align:left;margin-left:193.2pt;margin-top:4.95pt;width:322.15pt;height:79.45pt;z-index:251655680;mso-width-relative:margin;mso-height-relative:margin" coordorigin="-20038" coordsize="85012,1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">
                      <v:roundrect id="Rounded Rectangle 191" o:spid="_x0000_s1360" style="position:absolute;left:13048;width:51926;height:5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" fillcolor="#d8d8d8 [2732]" strokecolor="#f2f2f2 [3052]" strokeweight="2pt">
                        <v:textbox>
                          <w:txbxContent>
                            <w:p w14:paraId="74FB6448" w14:textId="77777777" w:rsidR="00E23278" w:rsidRPr="00E47D9A" w:rsidRDefault="00E23278" w:rsidP="00A569DD">
                              <w:pPr>
                                <w:jc w:val="right"/>
                                <w:rPr>
                                  <w:rFonts w:ascii="Segoe UI" w:hAnsi="Segoe UI" w:cs="Segoe UI"/>
                                  <w:color w:val="000000" w:themeColor="text1"/>
                                  <w:sz w:val="22"/>
                                  <w:szCs w:val="22"/>
                                  <w:lang w:bidi="he-IL"/>
                                </w:rPr>
                              </w:pPr>
                              <w:r w:rsidRPr="00F11B8F">
                                <w:rPr>
                                  <w:rFonts w:ascii="Segoe UI" w:hAnsi="Segoe UI" w:cs="Segoe UI" w:hint="cs"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>כיצד החלטת איזה קלף להרים?</w:t>
                              </w:r>
                              <w:r w:rsidRPr="00283B5F">
                                <w:rPr>
                                  <w:rFonts w:ascii="Segoe UI" w:hAnsi="Segoe UI" w:cs="Segoe UI" w:hint="cs"/>
                                  <w:color w:val="A6A6A6" w:themeColor="background1" w:themeShade="A6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roundrect id="Rounded Rectangle 192" o:spid="_x0000_s1361" style="position:absolute;left:-20038;top:7042;width:84995;height:5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" fillcolor="#d8d8d8 [2732]" strokecolor="#f2f2f2 [3052]" strokeweight="2pt">
                        <v:textbox>
                          <w:txbxContent>
                            <w:p w14:paraId="6B431F7B" w14:textId="77777777" w:rsidR="00E23278" w:rsidRPr="00E47D9A" w:rsidRDefault="00E23278" w:rsidP="00A569DD">
                              <w:pPr>
                                <w:jc w:val="right"/>
                                <w:rPr>
                                  <w:rFonts w:ascii="Segoe UI" w:hAnsi="Segoe UI" w:cs="Segoe UI"/>
                                  <w:color w:val="000000" w:themeColor="text1"/>
                                  <w:sz w:val="22"/>
                                  <w:szCs w:val="22"/>
                                  <w:lang w:bidi="he-IL"/>
                                </w:rPr>
                              </w:pPr>
                              <w:r w:rsidRPr="00501624">
                                <w:rPr>
                                  <w:rFonts w:ascii="Segoe UI" w:hAnsi="Segoe UI" w:cs="Segoe UI" w:hint="cs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>כתוב/כתבי</w:t>
                              </w:r>
                              <w:r w:rsidRPr="00F11B8F">
                                <w:rPr>
                                  <w:rFonts w:ascii="Segoe UI" w:hAnsi="Segoe UI" w:cs="Segoe UI" w:hint="cs"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 xml:space="preserve"> </w:t>
                              </w:r>
                              <w:r w:rsidRPr="00446169">
                                <w:rPr>
                                  <w:rFonts w:ascii="Segoe UI" w:hAnsi="Segoe UI" w:cs="Segoe UI" w:hint="cs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>תרגיל</w:t>
                              </w:r>
                              <w:r w:rsidRPr="00F11B8F">
                                <w:rPr>
                                  <w:rFonts w:ascii="Segoe UI" w:hAnsi="Segoe UI" w:cs="Segoe UI" w:hint="cs"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 xml:space="preserve"> מתאים לשאלה</w:t>
                              </w:r>
                              <w:r w:rsidRPr="00DA252D">
                                <w:rPr>
                                  <w:rFonts w:ascii="Segoe UI" w:hAnsi="Segoe UI" w:cs="Segoe UI" w:hint="cs"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 xml:space="preserve"> המי</w:t>
                              </w:r>
                              <w:r>
                                <w:rPr>
                                  <w:rFonts w:ascii="Segoe UI" w:hAnsi="Segoe UI" w:cs="Segoe UI" w:hint="cs"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 xml:space="preserve">לולית </w:t>
                              </w:r>
                              <w:r w:rsidRPr="00501624">
                                <w:rPr>
                                  <w:rFonts w:ascii="Segoe UI" w:hAnsi="Segoe UI" w:cs="Segoe UI" w:hint="cs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>ופתור/פתרי אותו.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465409D0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210959D7" w14:textId="77777777" w:rsidR="00A569DD" w:rsidRPr="00D50B3E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7EC84872" w14:textId="77777777" w:rsidR="00A569DD" w:rsidRPr="003263BC" w:rsidRDefault="00A569DD" w:rsidP="001F4C5C">
            <w:pPr>
              <w:pStyle w:val="af"/>
              <w:tabs>
                <w:tab w:val="left" w:pos="3465"/>
                <w:tab w:val="right" w:pos="10319"/>
              </w:tabs>
              <w:bidi/>
              <w:ind w:left="502"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64903838" w14:textId="77777777" w:rsidR="00A569DD" w:rsidRDefault="00A569DD" w:rsidP="001F4C5C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0BC9B176" w14:textId="77777777" w:rsidR="00A569DD" w:rsidRDefault="00A569DD" w:rsidP="001F4C5C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  <w:p w14:paraId="53A9ABAC" w14:textId="77777777" w:rsidR="00A569DD" w:rsidRPr="00170304" w:rsidRDefault="00A569DD" w:rsidP="001F4C5C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</w:tc>
      </w:tr>
    </w:tbl>
    <w:p w14:paraId="3BB0EC53" w14:textId="6A6B030C" w:rsidR="00A569DD" w:rsidRPr="00A51E49" w:rsidRDefault="001F4C5C" w:rsidP="00A569DD">
      <w:pPr>
        <w:rPr>
          <w:color w:val="FF0000"/>
          <w:sz w:val="6"/>
          <w:szCs w:val="6"/>
          <w:lang w:bidi="he-IL"/>
        </w:rPr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476CD20" wp14:editId="4D8727CB">
                <wp:simplePos x="0" y="0"/>
                <wp:positionH relativeFrom="column">
                  <wp:posOffset>-246380</wp:posOffset>
                </wp:positionH>
                <wp:positionV relativeFrom="paragraph">
                  <wp:posOffset>8493760</wp:posOffset>
                </wp:positionV>
                <wp:extent cx="6978650" cy="73660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865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B9F4F" w14:textId="77777777" w:rsidR="00E23278" w:rsidRPr="002702D0" w:rsidRDefault="00E23278" w:rsidP="00A569DD">
                            <w:pPr>
                              <w:jc w:val="right"/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2702D0"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  <w:t>8</w:t>
                            </w:r>
                          </w:p>
                          <w:p w14:paraId="03BB434A" w14:textId="77777777" w:rsidR="00E23278" w:rsidRPr="00B2733F" w:rsidRDefault="00E23278" w:rsidP="00A569DD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476CD20" id="Rectangle 21" o:spid="_x0000_s1362" style="position:absolute;margin-left:-19.4pt;margin-top:668.8pt;width:549.5pt;height:5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" filled="f" stroked="f" strokeweight="2pt">
                <v:textbox>
                  <w:txbxContent>
                    <w:p w14:paraId="091B9F4F" w14:textId="77777777" w:rsidR="00E23278" w:rsidRPr="002702D0" w:rsidRDefault="00E23278" w:rsidP="00A569DD">
                      <w:pPr>
                        <w:jc w:val="right"/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</w:pPr>
                      <w:r w:rsidRPr="002702D0"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  <w:t>8</w:t>
                      </w:r>
                    </w:p>
                    <w:p w14:paraId="03BB434A" w14:textId="77777777" w:rsidR="00E23278" w:rsidRPr="00B2733F" w:rsidRDefault="00E23278" w:rsidP="00A569DD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fe"/>
        <w:tblpPr w:leftFromText="180" w:rightFromText="180" w:vertAnchor="text" w:horzAnchor="page" w:tblpX="691" w:tblpY="-66"/>
        <w:tblOverlap w:val="never"/>
        <w:bidiVisual/>
        <w:tblW w:w="10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4995"/>
        <w:gridCol w:w="685"/>
        <w:gridCol w:w="2268"/>
        <w:gridCol w:w="1702"/>
      </w:tblGrid>
      <w:tr w:rsidR="001F4C5C" w14:paraId="67FC6C97" w14:textId="77777777" w:rsidTr="00A00869">
        <w:tc>
          <w:tcPr>
            <w:tcW w:w="6326" w:type="dxa"/>
            <w:gridSpan w:val="2"/>
            <w:shd w:val="clear" w:color="auto" w:fill="FBD4B4" w:themeFill="accent6" w:themeFillTint="66"/>
          </w:tcPr>
          <w:p w14:paraId="33C3A90D" w14:textId="77777777" w:rsidR="001F4C5C" w:rsidRPr="00DD5B76" w:rsidRDefault="001F4C5C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DD5B76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נושא</w:t>
            </w:r>
          </w:p>
        </w:tc>
        <w:tc>
          <w:tcPr>
            <w:tcW w:w="685" w:type="dxa"/>
            <w:shd w:val="clear" w:color="auto" w:fill="FBD4B4" w:themeFill="accent6" w:themeFillTint="66"/>
          </w:tcPr>
          <w:p w14:paraId="7439177C" w14:textId="77777777" w:rsidR="001F4C5C" w:rsidRPr="00DD5B76" w:rsidRDefault="001F4C5C" w:rsidP="001F4C5C">
            <w:pPr>
              <w:pStyle w:val="af"/>
              <w:bidi/>
              <w:ind w:left="0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DD5B76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נכון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14:paraId="4D46DFFD" w14:textId="4E976B5C" w:rsidR="001F4C5C" w:rsidRPr="00DD5B76" w:rsidRDefault="001F4C5C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DD5B76">
              <w:rPr>
                <w:rFonts w:ascii="Calibri Light" w:hAnsi="Calibri Light" w:cs="Calibri Light" w:hint="cs"/>
                <w:b/>
                <w:bCs/>
                <w:sz w:val="26"/>
                <w:szCs w:val="26"/>
                <w:rtl/>
                <w:lang w:bidi="he-IL"/>
              </w:rPr>
              <w:t xml:space="preserve">חלקי </w:t>
            </w:r>
          </w:p>
        </w:tc>
        <w:tc>
          <w:tcPr>
            <w:tcW w:w="1702" w:type="dxa"/>
            <w:shd w:val="clear" w:color="auto" w:fill="FBD4B4" w:themeFill="accent6" w:themeFillTint="66"/>
          </w:tcPr>
          <w:p w14:paraId="330BD523" w14:textId="19192D81" w:rsidR="001F4C5C" w:rsidRPr="00DD5B76" w:rsidRDefault="001F4C5C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DD5B76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לא נכון</w:t>
            </w:r>
            <w:r w:rsidRPr="00DD5B76">
              <w:rPr>
                <w:rFonts w:ascii="Calibri Light" w:hAnsi="Calibri Light" w:cs="Calibri Light" w:hint="cs"/>
                <w:b/>
                <w:bCs/>
                <w:sz w:val="26"/>
                <w:szCs w:val="26"/>
                <w:rtl/>
                <w:lang w:bidi="he-IL"/>
              </w:rPr>
              <w:t xml:space="preserve"> </w:t>
            </w:r>
          </w:p>
        </w:tc>
      </w:tr>
      <w:tr w:rsidR="001F4C5C" w14:paraId="4AC58EA7" w14:textId="77777777" w:rsidTr="00A00869">
        <w:tc>
          <w:tcPr>
            <w:tcW w:w="6326" w:type="dxa"/>
            <w:gridSpan w:val="2"/>
            <w:shd w:val="clear" w:color="auto" w:fill="auto"/>
          </w:tcPr>
          <w:p w14:paraId="59DEC4A1" w14:textId="77777777" w:rsidR="001F4C5C" w:rsidRPr="00B52559" w:rsidRDefault="001F4C5C" w:rsidP="001F4C5C">
            <w:pPr>
              <w:pStyle w:val="af"/>
              <w:bidi/>
              <w:ind w:left="0"/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</w:pPr>
            <w:r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>ייצוג ויזואלי (זיהוי קלף נכון)</w:t>
            </w:r>
            <w:r w:rsidRPr="00B52559"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  <w:t xml:space="preserve"> </w:t>
            </w:r>
          </w:p>
        </w:tc>
        <w:tc>
          <w:tcPr>
            <w:tcW w:w="685" w:type="dxa"/>
            <w:shd w:val="clear" w:color="auto" w:fill="auto"/>
          </w:tcPr>
          <w:p w14:paraId="522A4448" w14:textId="77777777" w:rsidR="001F4C5C" w:rsidRPr="00837642" w:rsidRDefault="001F4C5C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2268" w:type="dxa"/>
            <w:shd w:val="clear" w:color="auto" w:fill="auto"/>
          </w:tcPr>
          <w:p w14:paraId="3A8A584C" w14:textId="77777777" w:rsidR="001F4C5C" w:rsidRPr="005E3CDC" w:rsidRDefault="001F4C5C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702" w:type="dxa"/>
            <w:shd w:val="clear" w:color="auto" w:fill="auto"/>
          </w:tcPr>
          <w:p w14:paraId="686A22CA" w14:textId="77777777" w:rsidR="001F4C5C" w:rsidRPr="005E3CDC" w:rsidRDefault="001F4C5C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1F4C5C" w14:paraId="5B2FCA04" w14:textId="77777777" w:rsidTr="00A00869">
        <w:tc>
          <w:tcPr>
            <w:tcW w:w="6326" w:type="dxa"/>
            <w:gridSpan w:val="2"/>
            <w:shd w:val="clear" w:color="auto" w:fill="auto"/>
          </w:tcPr>
          <w:p w14:paraId="17FE6C65" w14:textId="77777777" w:rsidR="001F4C5C" w:rsidRPr="00B52559" w:rsidRDefault="001F4C5C" w:rsidP="001F4C5C">
            <w:pPr>
              <w:pStyle w:val="af"/>
              <w:bidi/>
              <w:ind w:left="0"/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</w:pPr>
            <w:r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>ייצוג מתמטי (כתיבת תרגיל נכון)</w:t>
            </w:r>
          </w:p>
        </w:tc>
        <w:tc>
          <w:tcPr>
            <w:tcW w:w="685" w:type="dxa"/>
            <w:shd w:val="clear" w:color="auto" w:fill="auto"/>
          </w:tcPr>
          <w:p w14:paraId="16911C5C" w14:textId="77777777" w:rsidR="001F4C5C" w:rsidRPr="00837642" w:rsidRDefault="001F4C5C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2268" w:type="dxa"/>
            <w:shd w:val="clear" w:color="auto" w:fill="auto"/>
          </w:tcPr>
          <w:p w14:paraId="57F9BBB4" w14:textId="77777777" w:rsidR="001F4C5C" w:rsidRPr="005E3CDC" w:rsidRDefault="001F4C5C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702" w:type="dxa"/>
            <w:shd w:val="clear" w:color="auto" w:fill="auto"/>
          </w:tcPr>
          <w:p w14:paraId="22A2D0C5" w14:textId="77777777" w:rsidR="001F4C5C" w:rsidRPr="005E3CDC" w:rsidRDefault="001F4C5C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1F4C5C" w14:paraId="058EE618" w14:textId="77777777" w:rsidTr="001F4C5C">
        <w:tc>
          <w:tcPr>
            <w:tcW w:w="10981" w:type="dxa"/>
            <w:gridSpan w:val="5"/>
            <w:shd w:val="clear" w:color="auto" w:fill="auto"/>
          </w:tcPr>
          <w:p w14:paraId="5365DAFC" w14:textId="31B7398F" w:rsidR="001F4C5C" w:rsidRPr="000768B0" w:rsidRDefault="001F4C5C" w:rsidP="001F4C5C">
            <w:pPr>
              <w:bidi/>
              <w:rPr>
                <w:sz w:val="28"/>
                <w:szCs w:val="28"/>
                <w:rtl/>
                <w:lang w:bidi="he-IL"/>
              </w:rPr>
            </w:pPr>
            <w:r w:rsidRPr="003602A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>* רצוי לפרט לגבי אופן כתיבת התרגיל- כיוון</w:t>
            </w:r>
            <w:r w:rsidR="00E23278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 xml:space="preserve"> (אם מימין לשמאל)</w:t>
            </w:r>
            <w:r w:rsidRPr="003602A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 xml:space="preserve">, כתב מראה, החסרת סימן פעולה או סימן </w:t>
            </w:r>
            <w:proofErr w:type="spellStart"/>
            <w:r w:rsidRPr="003602A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>שיויון</w:t>
            </w:r>
            <w:proofErr w:type="spellEnd"/>
            <w:r w:rsidRPr="003602A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>, אי כתיבת התוצאה.</w:t>
            </w:r>
          </w:p>
        </w:tc>
      </w:tr>
      <w:tr w:rsidR="001F4C5C" w14:paraId="5D9B5C54" w14:textId="77777777" w:rsidTr="001F4C5C">
        <w:tc>
          <w:tcPr>
            <w:tcW w:w="1331" w:type="dxa"/>
            <w:shd w:val="clear" w:color="auto" w:fill="auto"/>
          </w:tcPr>
          <w:p w14:paraId="561DD373" w14:textId="77777777" w:rsidR="001F4C5C" w:rsidRDefault="001F4C5C" w:rsidP="001F4C5C">
            <w:pPr>
              <w:bidi/>
              <w:spacing w:line="36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הערות</w:t>
            </w:r>
            <w:r>
              <w:rPr>
                <w:rFonts w:ascii="Calibri Light" w:hAnsi="Calibri Light" w:cs="Calibri Light" w:hint="cs"/>
                <w:sz w:val="28"/>
                <w:szCs w:val="28"/>
                <w:rtl/>
                <w:lang w:bidi="he-IL"/>
              </w:rPr>
              <w:t>:</w:t>
            </w: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 xml:space="preserve"> </w:t>
            </w:r>
          </w:p>
        </w:tc>
        <w:tc>
          <w:tcPr>
            <w:tcW w:w="9650" w:type="dxa"/>
            <w:gridSpan w:val="4"/>
            <w:shd w:val="clear" w:color="auto" w:fill="auto"/>
          </w:tcPr>
          <w:p w14:paraId="5145CD79" w14:textId="77777777" w:rsidR="001F4C5C" w:rsidRDefault="001F4C5C" w:rsidP="001F4C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</w:t>
            </w:r>
          </w:p>
          <w:p w14:paraId="7DE88DF8" w14:textId="77777777" w:rsidR="001F4C5C" w:rsidRPr="00D10514" w:rsidRDefault="001F4C5C" w:rsidP="001F4C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</w:t>
            </w:r>
          </w:p>
        </w:tc>
      </w:tr>
    </w:tbl>
    <w:p w14:paraId="38F5E5CA" w14:textId="06A9239A" w:rsidR="00A569DD" w:rsidRDefault="00A569DD" w:rsidP="00A569DD"/>
    <w:tbl>
      <w:tblPr>
        <w:tblStyle w:val="afe"/>
        <w:tblpPr w:leftFromText="180" w:rightFromText="180" w:vertAnchor="text" w:horzAnchor="margin" w:tblpXSpec="center" w:tblpY="135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A569DD" w:rsidRPr="00290E2D" w14:paraId="7E8CAB99" w14:textId="77777777" w:rsidTr="001F4C5C">
        <w:trPr>
          <w:trHeight w:val="389"/>
        </w:trPr>
        <w:tc>
          <w:tcPr>
            <w:tcW w:w="10768" w:type="dxa"/>
            <w:tcBorders>
              <w:top w:val="nil"/>
              <w:bottom w:val="single" w:sz="12" w:space="0" w:color="808080" w:themeColor="background1" w:themeShade="80"/>
            </w:tcBorders>
          </w:tcPr>
          <w:p w14:paraId="4C7D50AC" w14:textId="40E45322" w:rsidR="00A569DD" w:rsidRPr="00F155BB" w:rsidRDefault="00A569DD" w:rsidP="001F4C5C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</w:pPr>
            <w:r w:rsidRPr="00F155BB">
              <w:rPr>
                <w:rFonts w:ascii="Segoe UI" w:hAnsi="Segoe UI" w:cs="Segoe UI"/>
                <w:b/>
                <w:bCs/>
                <w:noProof/>
                <w:color w:val="808080" w:themeColor="background1" w:themeShade="80"/>
                <w:sz w:val="32"/>
                <w:szCs w:val="32"/>
                <w:lang w:bidi="he-IL"/>
              </w:rPr>
              <w:lastRenderedPageBreak/>
              <w:drawing>
                <wp:anchor distT="0" distB="0" distL="114300" distR="114300" simplePos="0" relativeHeight="251629056" behindDoc="0" locked="0" layoutInCell="1" allowOverlap="1" wp14:anchorId="53B4D431" wp14:editId="550E6EB6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11430</wp:posOffset>
                  </wp:positionV>
                  <wp:extent cx="523875" cy="326390"/>
                  <wp:effectExtent l="0" t="0" r="9525" b="0"/>
                  <wp:wrapSquare wrapText="bothSides"/>
                  <wp:docPr id="1487" name="Picture 1487" descr="\\corpfsu\homedir$\TomG\מתמטיקה א\תמונות\תמונות 2\Shutterstock_1433528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orpfsu\homedir$\TomG\מתמטיקה א\תמונות\תמונות 2\Shutterstock_143352827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9" b="25460"/>
                          <a:stretch/>
                        </pic:blipFill>
                        <pic:spPr bwMode="auto"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שאלות מילוליות - </w:t>
            </w:r>
            <w:r w:rsidRPr="00F155BB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חיבור</w:t>
            </w:r>
            <w:r w:rsidRPr="00F155BB"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 </w:t>
            </w:r>
            <w:r w:rsidRPr="00F155BB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על</w:t>
            </w:r>
            <w:r w:rsidRPr="00F155BB"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 </w:t>
            </w:r>
            <w:r w:rsidRPr="00F155BB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ידי</w:t>
            </w:r>
            <w:r w:rsidRPr="00F155BB"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 </w:t>
            </w:r>
            <w:r w:rsidRPr="00F155BB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הוספה</w:t>
            </w:r>
            <w:r w:rsidRPr="00F155BB"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 </w:t>
            </w:r>
          </w:p>
        </w:tc>
      </w:tr>
      <w:tr w:rsidR="00A569DD" w:rsidRPr="00170304" w14:paraId="2A322EC7" w14:textId="77777777" w:rsidTr="001F4C5C">
        <w:trPr>
          <w:trHeight w:val="2129"/>
        </w:trPr>
        <w:tc>
          <w:tcPr>
            <w:tcW w:w="10768" w:type="dxa"/>
            <w:tcBorders>
              <w:top w:val="single" w:sz="12" w:space="0" w:color="808080" w:themeColor="background1" w:themeShade="80"/>
              <w:bottom w:val="nil"/>
            </w:tcBorders>
          </w:tcPr>
          <w:p w14:paraId="75A019F8" w14:textId="68FCF10F" w:rsidR="00A569DD" w:rsidRPr="00F12DDF" w:rsidRDefault="00A569DD" w:rsidP="001F4C5C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  <w:lang w:bidi="he-IL"/>
              </w:rPr>
            </w:pPr>
            <w:r w:rsidRPr="00F12DD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עמוד 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2 בחוברת </w:t>
            </w:r>
            <w:r w:rsidR="00E23278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משימות 3-7 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לתלמידים.</w:t>
            </w:r>
          </w:p>
          <w:p w14:paraId="1A113602" w14:textId="5E0F9EFF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 w:rsidRPr="00882F4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57031D74" wp14:editId="25BA1F66">
                      <wp:simplePos x="0" y="0"/>
                      <wp:positionH relativeFrom="page">
                        <wp:posOffset>51435</wp:posOffset>
                      </wp:positionH>
                      <wp:positionV relativeFrom="paragraph">
                        <wp:posOffset>123190</wp:posOffset>
                      </wp:positionV>
                      <wp:extent cx="6640285" cy="400050"/>
                      <wp:effectExtent l="0" t="0" r="27305" b="19050"/>
                      <wp:wrapNone/>
                      <wp:docPr id="1470" name="Rounded Rectangle 1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0285" cy="4000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111A17" w14:textId="6C6D702A" w:rsidR="00E23278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 w:rsidRPr="006B44BB"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 xml:space="preserve">אני אקרא עכשיו </w:t>
                                  </w:r>
                                  <w:r w:rsidR="00AD029B"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>שאלה מילולית נוספת</w:t>
                                  </w:r>
                                  <w:r w:rsidRPr="006B44BB"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 xml:space="preserve">הקשב/הקשיבי לו. </w:t>
                                  </w:r>
                                </w:p>
                                <w:p w14:paraId="2522C4A4" w14:textId="77777777" w:rsidR="00E23278" w:rsidRDefault="00E23278" w:rsidP="00A569DD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57031D74" id="Rounded Rectangle 1470" o:spid="_x0000_s1363" style="position:absolute;left:0;text-align:left;margin-left:4.05pt;margin-top:9.7pt;width:522.85pt;height:31.5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" fillcolor="#d8d8d8 [2732]" strokecolor="#f2f2f2 [3052]" strokeweight="2pt">
                      <v:textbox>
                        <w:txbxContent>
                          <w:p w14:paraId="42111A17" w14:textId="6C6D702A" w:rsidR="00E23278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6B44BB"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 xml:space="preserve">אני אקרא עכשיו </w:t>
                            </w:r>
                            <w:r w:rsidR="00AD029B"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>שאלה מילולית נוספת</w:t>
                            </w:r>
                            <w:r w:rsidRPr="006B44BB"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 xml:space="preserve">.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 xml:space="preserve">הקשב/הקשיבי לו. </w:t>
                            </w:r>
                          </w:p>
                          <w:p w14:paraId="2522C4A4" w14:textId="77777777" w:rsidR="00E23278" w:rsidRDefault="00E23278" w:rsidP="00A569DD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</w:p>
          <w:p w14:paraId="2151A865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54B5F0F9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62EA68D5" w14:textId="4B0DC5D3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55C48E31" w14:textId="77777777" w:rsidR="00A569DD" w:rsidRPr="00CA78B6" w:rsidRDefault="00A569DD" w:rsidP="001F4C5C">
            <w:pPr>
              <w:pStyle w:val="af"/>
              <w:numPr>
                <w:ilvl w:val="0"/>
                <w:numId w:val="43"/>
              </w:num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  <w:r w:rsidRPr="00CA78B6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>קראו תוך הצבעה והדגשה (בחוברת התלמידים</w:t>
            </w:r>
            <w:r w:rsidRPr="00CA78B6"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w:t>):</w:t>
            </w:r>
          </w:p>
          <w:p w14:paraId="708FCD55" w14:textId="4A44AA7E" w:rsidR="00A569DD" w:rsidRPr="007B14C1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57C5266C" w14:textId="77777777" w:rsidR="00A569DD" w:rsidRPr="007B14C1" w:rsidRDefault="00A569DD" w:rsidP="001F4C5C">
            <w:pPr>
              <w:bidi/>
              <w:rPr>
                <w:rFonts w:ascii="Segoe UI" w:hAnsi="Segoe UI" w:cs="Segoe UI"/>
                <w:color w:val="17365D" w:themeColor="text2" w:themeShade="BF"/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noProof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6B8B598" wp14:editId="70535961">
                      <wp:simplePos x="0" y="0"/>
                      <wp:positionH relativeFrom="column">
                        <wp:posOffset>470690</wp:posOffset>
                      </wp:positionH>
                      <wp:positionV relativeFrom="paragraph">
                        <wp:posOffset>5251</wp:posOffset>
                      </wp:positionV>
                      <wp:extent cx="2606096" cy="1119673"/>
                      <wp:effectExtent l="0" t="0" r="22860" b="23495"/>
                      <wp:wrapNone/>
                      <wp:docPr id="193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6096" cy="1119673"/>
                              </a:xfrm>
                              <a:prstGeom prst="round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DE8AB7" w14:textId="77777777" w:rsidR="00E23278" w:rsidRPr="007B14C1" w:rsidRDefault="00E23278" w:rsidP="00A569DD">
                                  <w:pPr>
                                    <w:bidi/>
                                    <w:jc w:val="center"/>
                                    <w:rPr>
                                      <w:rFonts w:ascii="Segoe UI" w:hAnsi="Segoe UI" w:cs="Segoe UI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</w:pPr>
                                  <w:r w:rsidRPr="007B14C1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 xml:space="preserve">בגן החיות היו </w:t>
                                  </w:r>
                                  <w:r w:rsidRPr="007B14C1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>שלושה</w:t>
                                  </w:r>
                                  <w:r w:rsidRPr="007B14C1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 xml:space="preserve"> פילים,</w:t>
                                  </w:r>
                                </w:p>
                                <w:p w14:paraId="117C5EBB" w14:textId="77777777" w:rsidR="00E23278" w:rsidRPr="007B14C1" w:rsidRDefault="00E23278" w:rsidP="00A569DD">
                                  <w:pPr>
                                    <w:bidi/>
                                    <w:jc w:val="center"/>
                                    <w:rPr>
                                      <w:rFonts w:ascii="Segoe UI" w:hAnsi="Segoe UI" w:cs="Segoe UI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</w:pPr>
                                  <w:r w:rsidRPr="007B14C1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 xml:space="preserve">ואז הגיעו עוד </w:t>
                                  </w:r>
                                  <w:r w:rsidRPr="007B14C1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>שני</w:t>
                                  </w:r>
                                  <w:r w:rsidRPr="007B14C1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 xml:space="preserve"> פילים.</w:t>
                                  </w:r>
                                </w:p>
                                <w:p w14:paraId="6B4AF403" w14:textId="77777777" w:rsidR="00E23278" w:rsidRPr="007B14C1" w:rsidRDefault="00E23278" w:rsidP="00A569DD">
                                  <w:pPr>
                                    <w:bidi/>
                                    <w:jc w:val="center"/>
                                    <w:rPr>
                                      <w:rFonts w:ascii="Segoe UI" w:hAnsi="Segoe UI" w:cs="Segoe UI"/>
                                      <w:color w:val="17365D" w:themeColor="text2" w:themeShade="BF"/>
                                      <w:sz w:val="28"/>
                                      <w:szCs w:val="28"/>
                                      <w:lang w:bidi="he-IL"/>
                                    </w:rPr>
                                  </w:pPr>
                                  <w:r w:rsidRPr="007B14C1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>כמה פילים יש כעת בגן החיות?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36B8B598" id="Rectangle: Rounded Corners 11" o:spid="_x0000_s1364" style="position:absolute;left:0;text-align:left;margin-left:37.05pt;margin-top:.4pt;width:205.2pt;height:88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" fillcolor="white [3201]" strokecolor="black [3200]" strokeweight=".5pt">
                      <v:textbox>
                        <w:txbxContent>
                          <w:p w14:paraId="41DE8AB7" w14:textId="77777777" w:rsidR="00E23278" w:rsidRPr="007B14C1" w:rsidRDefault="00E23278" w:rsidP="00A569DD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  <w:r w:rsidRPr="007B14C1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בגן החיות היו </w:t>
                            </w:r>
                            <w:r w:rsidRPr="007B14C1">
                              <w:rPr>
                                <w:rFonts w:ascii="Segoe UI" w:hAnsi="Segoe UI" w:cs="Segoe UI" w:hint="cs"/>
                                <w:b/>
                                <w:bCs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שלושה</w:t>
                            </w:r>
                            <w:r w:rsidRPr="007B14C1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 פילים,</w:t>
                            </w:r>
                          </w:p>
                          <w:p w14:paraId="117C5EBB" w14:textId="77777777" w:rsidR="00E23278" w:rsidRPr="007B14C1" w:rsidRDefault="00E23278" w:rsidP="00A569DD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  <w:r w:rsidRPr="007B14C1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ואז הגיעו עוד </w:t>
                            </w:r>
                            <w:r w:rsidRPr="007B14C1">
                              <w:rPr>
                                <w:rFonts w:ascii="Segoe UI" w:hAnsi="Segoe UI" w:cs="Segoe UI" w:hint="cs"/>
                                <w:b/>
                                <w:bCs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שני</w:t>
                            </w:r>
                            <w:r w:rsidRPr="007B14C1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 פילים.</w:t>
                            </w:r>
                          </w:p>
                          <w:p w14:paraId="6B4AF403" w14:textId="77777777" w:rsidR="00E23278" w:rsidRPr="007B14C1" w:rsidRDefault="00E23278" w:rsidP="00A569DD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17365D" w:themeColor="text2" w:themeShade="BF"/>
                                <w:sz w:val="28"/>
                                <w:szCs w:val="28"/>
                                <w:lang w:bidi="he-IL"/>
                              </w:rPr>
                            </w:pPr>
                            <w:r w:rsidRPr="007B14C1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כמה פילים יש כעת בגן החיות?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15FD07B" w14:textId="6D90BD50" w:rsidR="00A569DD" w:rsidRDefault="00A569DD" w:rsidP="001F4C5C">
            <w:pPr>
              <w:bidi/>
              <w:jc w:val="center"/>
              <w:rPr>
                <w:rFonts w:ascii="Segoe UI" w:hAnsi="Segoe UI" w:cs="Segoe UI"/>
                <w:color w:val="17365D" w:themeColor="text2" w:themeShade="BF"/>
                <w:sz w:val="24"/>
                <w:szCs w:val="24"/>
                <w:rtl/>
                <w:lang w:bidi="he-IL"/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1665920" behindDoc="0" locked="0" layoutInCell="1" allowOverlap="1" wp14:anchorId="1D0CD379" wp14:editId="4898C976">
                  <wp:simplePos x="0" y="0"/>
                  <wp:positionH relativeFrom="column">
                    <wp:posOffset>3316798</wp:posOffset>
                  </wp:positionH>
                  <wp:positionV relativeFrom="paragraph">
                    <wp:posOffset>111318</wp:posOffset>
                  </wp:positionV>
                  <wp:extent cx="417743" cy="534986"/>
                  <wp:effectExtent l="0" t="1587" r="317" b="318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2" t="16576" r="24616" b="23367"/>
                          <a:stretch/>
                        </pic:blipFill>
                        <pic:spPr bwMode="auto">
                          <a:xfrm rot="16200000">
                            <a:off x="0" y="0"/>
                            <a:ext cx="417743" cy="534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CDD0F5" w14:textId="3C8C5368" w:rsidR="00A569DD" w:rsidRDefault="00A569DD" w:rsidP="001F4C5C">
            <w:pPr>
              <w:bidi/>
              <w:jc w:val="center"/>
              <w:rPr>
                <w:rFonts w:ascii="Segoe UI" w:hAnsi="Segoe UI" w:cs="Segoe UI"/>
                <w:color w:val="17365D" w:themeColor="text2" w:themeShade="BF"/>
                <w:sz w:val="24"/>
                <w:szCs w:val="24"/>
                <w:rtl/>
                <w:lang w:bidi="he-IL"/>
              </w:rPr>
            </w:pPr>
          </w:p>
          <w:p w14:paraId="59D60B6A" w14:textId="7E0BA85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lang w:bidi="he-IL"/>
              </w:rPr>
            </w:pPr>
          </w:p>
          <w:p w14:paraId="0380B522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lang w:bidi="he-IL"/>
              </w:rPr>
            </w:pPr>
          </w:p>
          <w:p w14:paraId="7BB181BC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lang w:bidi="he-IL"/>
              </w:rPr>
            </w:pPr>
          </w:p>
          <w:p w14:paraId="63CB05D3" w14:textId="14D03F7E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7EAB6BA8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3FAD1EA1" wp14:editId="42B1594C">
                      <wp:simplePos x="0" y="0"/>
                      <wp:positionH relativeFrom="column">
                        <wp:posOffset>2281555</wp:posOffset>
                      </wp:positionH>
                      <wp:positionV relativeFrom="paragraph">
                        <wp:posOffset>40005</wp:posOffset>
                      </wp:positionV>
                      <wp:extent cx="4307205" cy="427473"/>
                      <wp:effectExtent l="0" t="0" r="17145" b="10795"/>
                      <wp:wrapNone/>
                      <wp:docPr id="1488" name="Rounded Rectangle 1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07205" cy="427473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800D41" w14:textId="426543C1" w:rsidR="00E23278" w:rsidRPr="00F11B8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תצביע/י </w:t>
                                  </w:r>
                                  <w:r w:rsidR="00AD029B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בבקשה 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על הקלף שמראה כמה פילים יש </w:t>
                                  </w:r>
                                  <w:r w:rsidRPr="0000771C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כעת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בגן החיות. </w:t>
                                  </w:r>
                                </w:p>
                                <w:p w14:paraId="0C893B53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3FAD1EA1" id="Rounded Rectangle 1488" o:spid="_x0000_s1365" style="position:absolute;left:0;text-align:left;margin-left:179.65pt;margin-top:3.15pt;width:339.15pt;height:33.6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" fillcolor="#d8d8d8 [2732]" strokecolor="#f2f2f2 [3052]" strokeweight="2pt">
                      <v:textbox>
                        <w:txbxContent>
                          <w:p w14:paraId="35800D41" w14:textId="426543C1" w:rsidR="00E23278" w:rsidRPr="00F11B8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תצביע/י </w:t>
                            </w:r>
                            <w:r w:rsidR="00AD029B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בבקשה 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על הקלף שמראה כמה פילים יש </w:t>
                            </w:r>
                            <w:r w:rsidRPr="0000771C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כעת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בגן החיות. </w:t>
                            </w:r>
                          </w:p>
                          <w:p w14:paraId="0C893B53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14DFD7A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lang w:bidi="he-IL"/>
              </w:rPr>
            </w:pPr>
          </w:p>
          <w:p w14:paraId="7801E518" w14:textId="0A903756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7BBEB743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5E8974C2" w14:textId="11A96E25" w:rsidR="00A569DD" w:rsidRPr="00CA78B6" w:rsidRDefault="00A569DD" w:rsidP="001F4C5C">
            <w:pPr>
              <w:pStyle w:val="af"/>
              <w:numPr>
                <w:ilvl w:val="0"/>
                <w:numId w:val="43"/>
              </w:num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  <w:r w:rsidRPr="00CA78B6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>סמנו את הקלף שהתלמיד/ה בחר/ה.</w:t>
            </w:r>
          </w:p>
          <w:p w14:paraId="5A511436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73813E5F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B050"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26493615" wp14:editId="4062AF15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68967</wp:posOffset>
                      </wp:positionV>
                      <wp:extent cx="5544185" cy="1228381"/>
                      <wp:effectExtent l="0" t="0" r="18415" b="10160"/>
                      <wp:wrapNone/>
                      <wp:docPr id="194" name="Group 1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44185" cy="1228381"/>
                                <a:chOff x="0" y="0"/>
                                <a:chExt cx="5671457" cy="1272449"/>
                              </a:xfrm>
                            </wpg:grpSpPr>
                            <wpg:grpSp>
                              <wpg:cNvPr id="195" name="Group 195"/>
                              <wpg:cNvGrpSpPr/>
                              <wpg:grpSpPr>
                                <a:xfrm>
                                  <a:off x="0" y="0"/>
                                  <a:ext cx="5671457" cy="898980"/>
                                  <a:chOff x="0" y="0"/>
                                  <a:chExt cx="6225359" cy="1100180"/>
                                </a:xfrm>
                              </wpg:grpSpPr>
                              <wpg:grpSp>
                                <wpg:cNvPr id="196" name="Group 196"/>
                                <wpg:cNvGrpSpPr/>
                                <wpg:grpSpPr>
                                  <a:xfrm>
                                    <a:off x="3145972" y="21772"/>
                                    <a:ext cx="1488440" cy="1067435"/>
                                    <a:chOff x="0" y="12700"/>
                                    <a:chExt cx="4686300" cy="2844800"/>
                                  </a:xfrm>
                                  <a:solidFill>
                                    <a:schemeClr val="bg1"/>
                                  </a:solidFill>
                                </wpg:grpSpPr>
                                <wps:wsp>
                                  <wps:cNvPr id="197" name="Rectangle: Rounded Corners 6"/>
                                  <wps:cNvSpPr/>
                                  <wps:spPr>
                                    <a:xfrm>
                                      <a:off x="0" y="12700"/>
                                      <a:ext cx="4686300" cy="2844800"/>
                                    </a:xfrm>
                                    <a:prstGeom prst="roundRect">
                                      <a:avLst/>
                                    </a:prstGeom>
                                    <a:grp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202" name="Picture 20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62560" y="198120"/>
                                      <a:ext cx="1305560" cy="130556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03" name="Picture 20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686560" y="172720"/>
                                      <a:ext cx="1305560" cy="130556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04" name="Picture 20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3159760" y="172720"/>
                                      <a:ext cx="1305560" cy="130556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05" name="Picture 20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746760" y="1480820"/>
                                      <a:ext cx="1305560" cy="130556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06" name="Picture 20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2258060" y="1442720"/>
                                      <a:ext cx="1305560" cy="130556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</pic:spPr>
                                </pic:pic>
                              </wpg:grpSp>
                              <wpg:grpSp>
                                <wpg:cNvPr id="207" name="Group 207"/>
                                <wpg:cNvGrpSpPr/>
                                <wpg:grpSpPr>
                                  <a:xfrm>
                                    <a:off x="4702629" y="0"/>
                                    <a:ext cx="1522730" cy="1082040"/>
                                    <a:chOff x="0" y="12700"/>
                                    <a:chExt cx="4686300" cy="2844800"/>
                                  </a:xfrm>
                                </wpg:grpSpPr>
                                <wps:wsp>
                                  <wps:cNvPr id="208" name="Rectangle: Rounded Corners 4"/>
                                  <wps:cNvSpPr/>
                                  <wps:spPr>
                                    <a:xfrm>
                                      <a:off x="0" y="12700"/>
                                      <a:ext cx="4686300" cy="28448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209" name="Picture 20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244384" y="164036"/>
                                      <a:ext cx="1255098" cy="12545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10" name="Picture 2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768383" y="138648"/>
                                      <a:ext cx="1255098" cy="12545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11" name="Picture 21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3241583" y="138648"/>
                                      <a:ext cx="1255098" cy="12545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12" name="Picture 21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244384" y="1446195"/>
                                      <a:ext cx="1255098" cy="12545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13" name="Picture 21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768383" y="1408110"/>
                                      <a:ext cx="1255098" cy="12545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22" name="Picture 22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3241583" y="1408110"/>
                                      <a:ext cx="1255098" cy="12545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grpSp>
                              <wpg:grpSp>
                                <wpg:cNvPr id="225" name="Group 225"/>
                                <wpg:cNvGrpSpPr/>
                                <wpg:grpSpPr>
                                  <a:xfrm>
                                    <a:off x="1567543" y="21772"/>
                                    <a:ext cx="1511935" cy="1067435"/>
                                    <a:chOff x="-33736" y="-30098"/>
                                    <a:chExt cx="4686300" cy="2844799"/>
                                  </a:xfrm>
                                  <a:solidFill>
                                    <a:schemeClr val="bg1"/>
                                  </a:solidFill>
                                </wpg:grpSpPr>
                                <wps:wsp>
                                  <wps:cNvPr id="226" name="Rectangle: Rounded Corners 8"/>
                                  <wps:cNvSpPr/>
                                  <wps:spPr>
                                    <a:xfrm>
                                      <a:off x="-33736" y="-30098"/>
                                      <a:ext cx="4686300" cy="2844799"/>
                                    </a:xfrm>
                                    <a:prstGeom prst="roundRect">
                                      <a:avLst/>
                                    </a:prstGeom>
                                    <a:grp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227" name="Picture 22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853441" y="1584960"/>
                                      <a:ext cx="1209040" cy="1209041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28" name="Picture 22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2745741" y="1546860"/>
                                      <a:ext cx="1209040" cy="1209041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29" name="Picture 22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853441" y="226060"/>
                                      <a:ext cx="1209040" cy="1209041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30" name="Picture 23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2745741" y="200660"/>
                                      <a:ext cx="1209040" cy="1209041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</pic:spPr>
                                </pic:pic>
                              </wpg:grpSp>
                              <wpg:grpSp>
                                <wpg:cNvPr id="231" name="Group 231"/>
                                <wpg:cNvGrpSpPr/>
                                <wpg:grpSpPr>
                                  <a:xfrm>
                                    <a:off x="0" y="32658"/>
                                    <a:ext cx="1498584" cy="1067522"/>
                                    <a:chOff x="0" y="0"/>
                                    <a:chExt cx="4686300" cy="2844800"/>
                                  </a:xfrm>
                                </wpg:grpSpPr>
                                <wps:wsp>
                                  <wps:cNvPr id="232" name="Rectangle: Rounded Corners 7"/>
                                  <wps:cNvSpPr/>
                                  <wps:spPr>
                                    <a:xfrm>
                                      <a:off x="0" y="0"/>
                                      <a:ext cx="4686300" cy="28448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233" name="Picture 23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596900" y="114300"/>
                                      <a:ext cx="1427480" cy="1427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34" name="Picture 23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2730500" y="76200"/>
                                      <a:ext cx="1427480" cy="1427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35" name="Picture 23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574800" y="1358900"/>
                                      <a:ext cx="1427480" cy="1427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grpSp>
                            </wpg:grpSp>
                            <wps:wsp>
                              <wps:cNvPr id="236" name="Rounded Rectangle 236"/>
                              <wps:cNvSpPr/>
                              <wps:spPr>
                                <a:xfrm>
                                  <a:off x="4876800" y="936171"/>
                                  <a:ext cx="286385" cy="29273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Rounded Rectangle 237"/>
                              <wps:cNvSpPr/>
                              <wps:spPr>
                                <a:xfrm>
                                  <a:off x="3429000" y="936171"/>
                                  <a:ext cx="286385" cy="29273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Rounded Rectangle 238"/>
                              <wps:cNvSpPr/>
                              <wps:spPr>
                                <a:xfrm>
                                  <a:off x="1937657" y="968828"/>
                                  <a:ext cx="286385" cy="29273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Rounded Rectangle 239"/>
                              <wps:cNvSpPr/>
                              <wps:spPr>
                                <a:xfrm>
                                  <a:off x="522514" y="979714"/>
                                  <a:ext cx="286385" cy="29273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408FF160" id="Group 194" o:spid="_x0000_s1026" style="position:absolute;left:0;text-align:left;margin-left:51.7pt;margin-top:5.45pt;width:436.55pt;height:96.7pt;z-index:252140032;mso-width-relative:margin;mso-height-relative:margin" coordsize="56714,127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">
                      <v:group id="Group 195" o:spid="_x0000_s1027" style="position:absolute;width:56714;height:8989" coordsize="62253,1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      <v:group id="Group 196" o:spid="_x0000_s1028" style="position:absolute;left:31459;top:217;width:14885;height:10675" coordorigin=",127" coordsize="46863,2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        <v:roundrect id="Rectangle: Rounded Corners 6" o:spid="_x0000_s1029" style="position:absolute;top:127;width:46863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" filled="f" strokecolor="black [3213]" strokeweight="1.5pt"/>
                          <v:shape id="Picture 202" o:spid="_x0000_s1030" type="#_x0000_t75" style="position:absolute;left:1625;top:1981;width:13056;height:1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">
                            <v:imagedata r:id="rId72" o:title=""/>
                            <v:path arrowok="t"/>
                          </v:shape>
                          <v:shape id="Picture 203" o:spid="_x0000_s1031" type="#_x0000_t75" style="position:absolute;left:16865;top:1727;width:13056;height:1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">
                            <v:imagedata r:id="rId73" o:title=""/>
                            <v:path arrowok="t"/>
                          </v:shape>
                          <v:shape id="Picture 204" o:spid="_x0000_s1032" type="#_x0000_t75" style="position:absolute;left:31597;top:1727;width:13056;height:1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">
                            <v:imagedata r:id="rId72" o:title=""/>
                            <v:path arrowok="t"/>
                          </v:shape>
                          <v:shape id="Picture 205" o:spid="_x0000_s1033" type="#_x0000_t75" style="position:absolute;left:7467;top:14808;width:13056;height:1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">
                            <v:imagedata r:id="rId72" o:title=""/>
                            <v:path arrowok="t"/>
                          </v:shape>
                          <v:shape id="Picture 206" o:spid="_x0000_s1034" type="#_x0000_t75" style="position:absolute;left:22580;top:14427;width:13056;height:1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">
                            <v:imagedata r:id="rId73" o:title=""/>
                            <v:path arrowok="t"/>
                          </v:shape>
                        </v:group>
                        <v:group id="Group 207" o:spid="_x0000_s1035" style="position:absolute;left:47026;width:15227;height:10820" coordorigin=",127" coordsize="46863,2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        <v:roundrect id="Rectangle: Rounded Corners 4" o:spid="_x0000_s1036" style="position:absolute;top:127;width:46863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" fillcolor="white [3212]" strokecolor="black [3213]" strokeweight="1.5pt"/>
                          <v:shape id="Picture 209" o:spid="_x0000_s1037" type="#_x0000_t75" style="position:absolute;left:2443;top:1640;width:12551;height:1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">
                            <v:imagedata r:id="rId74" o:title=""/>
                            <v:path arrowok="t"/>
                          </v:shape>
                          <v:shape id="Picture 210" o:spid="_x0000_s1038" type="#_x0000_t75" style="position:absolute;left:17683;top:1386;width:12551;height:1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">
                            <v:imagedata r:id="rId75" o:title=""/>
                            <v:path arrowok="t"/>
                          </v:shape>
                          <v:shape id="Picture 211" o:spid="_x0000_s1039" type="#_x0000_t75" style="position:absolute;left:32415;top:1386;width:12551;height:1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">
                            <v:imagedata r:id="rId74" o:title=""/>
                            <v:path arrowok="t"/>
                          </v:shape>
                          <v:shape id="Picture 212" o:spid="_x0000_s1040" type="#_x0000_t75" style="position:absolute;left:2443;top:14461;width:12551;height:1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">
                            <v:imagedata r:id="rId74" o:title=""/>
                            <v:path arrowok="t"/>
                          </v:shape>
                          <v:shape id="Picture 213" o:spid="_x0000_s1041" type="#_x0000_t75" style="position:absolute;left:17683;top:14081;width:12551;height:12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">
                            <v:imagedata r:id="rId75" o:title=""/>
                            <v:path arrowok="t"/>
                          </v:shape>
                          <v:shape id="Picture 222" o:spid="_x0000_s1042" type="#_x0000_t75" style="position:absolute;left:32415;top:14081;width:12551;height:12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">
                            <v:imagedata r:id="rId74" o:title=""/>
                            <v:path arrowok="t"/>
                          </v:shape>
                        </v:group>
                        <v:group id="Group 225" o:spid="_x0000_s1043" style="position:absolute;left:15675;top:217;width:15119;height:10675" coordorigin="-337,-300" coordsize="46863,28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      <v:roundrect id="Rectangle: Rounded Corners 8" o:spid="_x0000_s1044" style="position:absolute;left:-337;top:-300;width:46862;height:284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" filled="f" strokecolor="black [3213]" strokeweight="1.5pt"/>
                          <v:shape id="Picture 227" o:spid="_x0000_s1045" type="#_x0000_t75" style="position:absolute;left:8534;top:15849;width:12090;height:12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">
                            <v:imagedata r:id="rId76" o:title=""/>
                            <v:path arrowok="t"/>
                          </v:shape>
                          <v:shape id="Picture 228" o:spid="_x0000_s1046" type="#_x0000_t75" style="position:absolute;left:27457;top:15468;width:12090;height:12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">
                            <v:imagedata r:id="rId77" o:title=""/>
                            <v:path arrowok="t"/>
                          </v:shape>
                          <v:shape id="Picture 229" o:spid="_x0000_s1047" type="#_x0000_t75" style="position:absolute;left:8534;top:2260;width:12090;height:12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">
                            <v:imagedata r:id="rId76" o:title=""/>
                            <v:path arrowok="t"/>
                          </v:shape>
                          <v:shape id="Picture 230" o:spid="_x0000_s1048" type="#_x0000_t75" style="position:absolute;left:27457;top:2006;width:12090;height:12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">
                            <v:imagedata r:id="rId77" o:title=""/>
                            <v:path arrowok="t"/>
                          </v:shape>
                        </v:group>
                        <v:group id="Group 231" o:spid="_x0000_s1049" style="position:absolute;top:326;width:14985;height:10675" coordsize="46863,2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      <v:roundrect id="Rectangle: Rounded Corners 7" o:spid="_x0000_s1050" style="position:absolute;width:46863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" fillcolor="white [3212]" strokecolor="black [3213]" strokeweight="1.5pt"/>
                          <v:shape id="Picture 233" o:spid="_x0000_s1051" type="#_x0000_t75" style="position:absolute;left:5969;top:1143;width:14274;height:1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">
                            <v:imagedata r:id="rId78" o:title=""/>
                            <v:path arrowok="t"/>
                          </v:shape>
                          <v:shape id="Picture 234" o:spid="_x0000_s1052" type="#_x0000_t75" style="position:absolute;left:27305;top:762;width:14274;height:1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">
                            <v:imagedata r:id="rId78" o:title=""/>
                            <v:path arrowok="t"/>
                          </v:shape>
                          <v:shape id="Picture 235" o:spid="_x0000_s1053" type="#_x0000_t75" style="position:absolute;left:15748;top:13589;width:14274;height:1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">
                            <v:imagedata r:id="rId73" o:title=""/>
                            <v:path arrowok="t"/>
                          </v:shape>
                        </v:group>
                      </v:group>
                      <v:roundrect id="Rounded Rectangle 236" o:spid="_x0000_s1054" style="position:absolute;left:48768;top:9361;width:2863;height:29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" fillcolor="white [3201]" strokecolor="#a5a5a5 [2092]" strokeweight="2pt"/>
                      <v:roundrect id="Rounded Rectangle 237" o:spid="_x0000_s1055" style="position:absolute;left:34290;top:9361;width:2863;height:29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" fillcolor="white [3201]" strokecolor="#00b050" strokeweight="2pt"/>
                      <v:roundrect id="Rounded Rectangle 238" o:spid="_x0000_s1056" style="position:absolute;left:19376;top:9688;width:2864;height:29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" fillcolor="white [3201]" strokecolor="#a5a5a5 [2092]" strokeweight="2pt"/>
                      <v:roundrect id="Rounded Rectangle 239" o:spid="_x0000_s1057" style="position:absolute;left:5225;top:9797;width:2863;height:29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" fillcolor="white [3201]" strokecolor="#a5a5a5 [2092]" strokeweight="2pt"/>
                    </v:group>
                  </w:pict>
                </mc:Fallback>
              </mc:AlternateContent>
            </w:r>
          </w:p>
          <w:p w14:paraId="4042ABC9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58C51FCD" w14:textId="7A5A6F42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1D61D6E3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4D7D8D05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6497C863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2DEF7A6C" w14:textId="6FF11B93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2658AD1B" w14:textId="03957229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32F5A04E" w14:textId="7BD25F45" w:rsidR="00A569DD" w:rsidRPr="00D50B3E" w:rsidRDefault="00ED130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B050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509DDDB7" wp14:editId="24E38CED">
                      <wp:simplePos x="0" y="0"/>
                      <wp:positionH relativeFrom="column">
                        <wp:posOffset>4464801</wp:posOffset>
                      </wp:positionH>
                      <wp:positionV relativeFrom="paragraph">
                        <wp:posOffset>32294</wp:posOffset>
                      </wp:positionV>
                      <wp:extent cx="2157613" cy="427499"/>
                      <wp:effectExtent l="0" t="0" r="14605" b="10795"/>
                      <wp:wrapNone/>
                      <wp:docPr id="1484" name="Rounded Rectangle 14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7613" cy="42749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B5A849" w14:textId="77777777" w:rsidR="00E23278" w:rsidRPr="00F11B8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 w:rsidRPr="00F11B8F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כיצד החלטת איזה קלף להרים?</w:t>
                                  </w:r>
                                  <w:r w:rsidRPr="00C525D8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  <w:p w14:paraId="5F05B6C9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509DDDB7" id="Rounded Rectangle 1484" o:spid="_x0000_s1366" style="position:absolute;left:0;text-align:left;margin-left:351.55pt;margin-top:2.55pt;width:169.9pt;height:33.65pt;z-index:25163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" fillcolor="#d8d8d8 [2732]" strokecolor="#f2f2f2 [3052]" strokeweight="2pt">
                      <v:textbox>
                        <w:txbxContent>
                          <w:p w14:paraId="07B5A849" w14:textId="77777777" w:rsidR="00E23278" w:rsidRPr="00F11B8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F11B8F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כיצד החלטת איזה קלף להרים?</w:t>
                            </w:r>
                            <w:r w:rsidRPr="00C525D8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  <w:p w14:paraId="5F05B6C9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4138C5B" w14:textId="4E244C05" w:rsidR="00A569DD" w:rsidRPr="003263BC" w:rsidRDefault="00A569DD" w:rsidP="001F4C5C">
            <w:pPr>
              <w:pStyle w:val="af"/>
              <w:tabs>
                <w:tab w:val="left" w:pos="3465"/>
                <w:tab w:val="right" w:pos="10319"/>
              </w:tabs>
              <w:bidi/>
              <w:ind w:left="502"/>
              <w:rPr>
                <w:rFonts w:ascii="Segoe UI" w:hAnsi="Segoe UI" w:cs="Segoe UI"/>
                <w:color w:val="000000" w:themeColor="text1"/>
                <w:sz w:val="22"/>
                <w:szCs w:val="22"/>
                <w:lang w:bidi="he-IL"/>
              </w:rPr>
            </w:pPr>
          </w:p>
          <w:p w14:paraId="4CFC457E" w14:textId="77777777" w:rsidR="00A569DD" w:rsidRDefault="00A569DD" w:rsidP="001F4C5C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  <w:p w14:paraId="0502C2BA" w14:textId="6F53B6A5" w:rsidR="00A569DD" w:rsidRDefault="00ED130D" w:rsidP="001F4C5C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7992B97F" wp14:editId="4B6EE1D7">
                      <wp:simplePos x="0" y="0"/>
                      <wp:positionH relativeFrom="column">
                        <wp:posOffset>2364105</wp:posOffset>
                      </wp:positionH>
                      <wp:positionV relativeFrom="paragraph">
                        <wp:posOffset>100330</wp:posOffset>
                      </wp:positionV>
                      <wp:extent cx="4248150" cy="439374"/>
                      <wp:effectExtent l="0" t="0" r="19050" b="18415"/>
                      <wp:wrapNone/>
                      <wp:docPr id="1485" name="Rounded Rectangle 14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0" cy="439374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4214AF" w14:textId="77777777" w:rsidR="00E23278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B050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 w:rsidRPr="00AD029B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כתוב/כתבי תרגיל</w:t>
                                  </w:r>
                                  <w:r w:rsidRPr="00F11B8F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מתאים לשאלה</w:t>
                                  </w:r>
                                  <w:r w:rsidRPr="00DA252D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המילולית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AD029B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ופתור/פתרי אותו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.</w:t>
                                  </w:r>
                                </w:p>
                                <w:p w14:paraId="77206B57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7992B97F" id="Rounded Rectangle 1485" o:spid="_x0000_s1367" style="position:absolute;left:0;text-align:left;margin-left:186.15pt;margin-top:7.9pt;width:334.5pt;height:34.6pt;z-index:251632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" fillcolor="#d8d8d8 [2732]" strokecolor="#f2f2f2 [3052]" strokeweight="2pt">
                      <v:textbox>
                        <w:txbxContent>
                          <w:p w14:paraId="794214AF" w14:textId="77777777" w:rsidR="00E23278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B050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AD029B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כתוב/כתבי תרגיל</w:t>
                            </w:r>
                            <w:r w:rsidRPr="00F11B8F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מתאים לשאלה</w:t>
                            </w:r>
                            <w:r w:rsidRPr="00DA252D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המילולית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AD029B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ופתור/פתרי אותו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.</w:t>
                            </w:r>
                          </w:p>
                          <w:p w14:paraId="77206B57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5F505C7" w14:textId="77777777" w:rsidR="00A569DD" w:rsidRDefault="00A569DD" w:rsidP="001F4C5C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  <w:p w14:paraId="6DE08693" w14:textId="77777777" w:rsidR="00A569DD" w:rsidRDefault="00A569DD" w:rsidP="001F4C5C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  <w:p w14:paraId="0721792C" w14:textId="174930C4" w:rsidR="00ED130D" w:rsidRPr="00170304" w:rsidRDefault="00ED130D" w:rsidP="00ED130D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</w:tc>
      </w:tr>
    </w:tbl>
    <w:p w14:paraId="62395F0F" w14:textId="2F774ABD" w:rsidR="00A569DD" w:rsidRDefault="00A569DD" w:rsidP="00A569DD">
      <w:pPr>
        <w:rPr>
          <w:b/>
          <w:bCs/>
          <w:color w:val="FFFFFF" w:themeColor="background1"/>
          <w:rtl/>
          <w:lang w:bidi="he-IL"/>
        </w:rPr>
      </w:pPr>
    </w:p>
    <w:tbl>
      <w:tblPr>
        <w:tblStyle w:val="afe"/>
        <w:tblpPr w:leftFromText="180" w:rightFromText="180" w:vertAnchor="text" w:horzAnchor="margin" w:tblpXSpec="center" w:tblpY="-251"/>
        <w:tblOverlap w:val="never"/>
        <w:bidiVisual/>
        <w:tblW w:w="10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4995"/>
        <w:gridCol w:w="851"/>
        <w:gridCol w:w="2410"/>
        <w:gridCol w:w="1711"/>
      </w:tblGrid>
      <w:tr w:rsidR="00A569DD" w14:paraId="2D480F52" w14:textId="77777777" w:rsidTr="001F4C5C">
        <w:tc>
          <w:tcPr>
            <w:tcW w:w="5935" w:type="dxa"/>
            <w:gridSpan w:val="2"/>
            <w:shd w:val="clear" w:color="auto" w:fill="FBD4B4" w:themeFill="accent6" w:themeFillTint="66"/>
          </w:tcPr>
          <w:p w14:paraId="4E00A953" w14:textId="77777777" w:rsidR="00A569DD" w:rsidRPr="00DD5B76" w:rsidRDefault="00A569DD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DD5B76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נושא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14:paraId="0A6CBE0E" w14:textId="77777777" w:rsidR="00A569DD" w:rsidRPr="00DD5B76" w:rsidRDefault="00A569DD" w:rsidP="001F4C5C">
            <w:pPr>
              <w:pStyle w:val="af"/>
              <w:bidi/>
              <w:ind w:left="0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DD5B76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נכון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14:paraId="08C3DDF4" w14:textId="4143516C" w:rsidR="00A569DD" w:rsidRPr="00DD5B76" w:rsidRDefault="00A569DD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DD5B76">
              <w:rPr>
                <w:rFonts w:ascii="Calibri Light" w:hAnsi="Calibri Light" w:cs="Calibri Light" w:hint="cs"/>
                <w:b/>
                <w:bCs/>
                <w:sz w:val="26"/>
                <w:szCs w:val="26"/>
                <w:rtl/>
                <w:lang w:bidi="he-IL"/>
              </w:rPr>
              <w:t xml:space="preserve">חלקי </w:t>
            </w:r>
          </w:p>
        </w:tc>
        <w:tc>
          <w:tcPr>
            <w:tcW w:w="1711" w:type="dxa"/>
            <w:shd w:val="clear" w:color="auto" w:fill="FBD4B4" w:themeFill="accent6" w:themeFillTint="66"/>
          </w:tcPr>
          <w:p w14:paraId="5D269C53" w14:textId="75F3611C" w:rsidR="00A569DD" w:rsidRPr="00DD5B76" w:rsidRDefault="00A569DD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DD5B76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לא נכון</w:t>
            </w:r>
            <w:r w:rsidRPr="00DD5B76">
              <w:rPr>
                <w:rFonts w:ascii="Calibri Light" w:hAnsi="Calibri Light" w:cs="Calibri Light" w:hint="cs"/>
                <w:b/>
                <w:bCs/>
                <w:sz w:val="26"/>
                <w:szCs w:val="26"/>
                <w:rtl/>
                <w:lang w:bidi="he-IL"/>
              </w:rPr>
              <w:t xml:space="preserve"> </w:t>
            </w:r>
          </w:p>
        </w:tc>
      </w:tr>
      <w:tr w:rsidR="00A569DD" w14:paraId="69498F9A" w14:textId="77777777" w:rsidTr="001F4C5C">
        <w:tc>
          <w:tcPr>
            <w:tcW w:w="5935" w:type="dxa"/>
            <w:gridSpan w:val="2"/>
            <w:shd w:val="clear" w:color="auto" w:fill="auto"/>
          </w:tcPr>
          <w:p w14:paraId="4080773C" w14:textId="77777777" w:rsidR="00A569DD" w:rsidRPr="00B52559" w:rsidRDefault="00A569DD" w:rsidP="001F4C5C">
            <w:pPr>
              <w:pStyle w:val="af"/>
              <w:bidi/>
              <w:ind w:left="0"/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</w:pPr>
            <w:r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>ייצוג ויזואלי (זיהוי קלף נכון)</w:t>
            </w:r>
            <w:r w:rsidRPr="00B52559"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1B6B065A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2410" w:type="dxa"/>
            <w:shd w:val="clear" w:color="auto" w:fill="auto"/>
          </w:tcPr>
          <w:p w14:paraId="73DF5E18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711" w:type="dxa"/>
            <w:shd w:val="clear" w:color="auto" w:fill="auto"/>
          </w:tcPr>
          <w:p w14:paraId="5B29AFC9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68AED0BD" w14:textId="77777777" w:rsidTr="001F4C5C">
        <w:tc>
          <w:tcPr>
            <w:tcW w:w="5935" w:type="dxa"/>
            <w:gridSpan w:val="2"/>
            <w:shd w:val="clear" w:color="auto" w:fill="auto"/>
          </w:tcPr>
          <w:p w14:paraId="46170221" w14:textId="77777777" w:rsidR="00A569DD" w:rsidRPr="00B52559" w:rsidRDefault="00A569DD" w:rsidP="001F4C5C">
            <w:pPr>
              <w:pStyle w:val="af"/>
              <w:bidi/>
              <w:ind w:left="0"/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</w:pPr>
            <w:r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>ייצוג מתמטי (כתיבת תרגיל נכון)</w:t>
            </w:r>
          </w:p>
        </w:tc>
        <w:tc>
          <w:tcPr>
            <w:tcW w:w="851" w:type="dxa"/>
            <w:shd w:val="clear" w:color="auto" w:fill="auto"/>
          </w:tcPr>
          <w:p w14:paraId="7BB97723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2410" w:type="dxa"/>
            <w:shd w:val="clear" w:color="auto" w:fill="auto"/>
          </w:tcPr>
          <w:p w14:paraId="151C810A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711" w:type="dxa"/>
            <w:shd w:val="clear" w:color="auto" w:fill="auto"/>
          </w:tcPr>
          <w:p w14:paraId="018F11E9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08C9FC7B" w14:textId="77777777" w:rsidTr="001F4C5C">
        <w:tc>
          <w:tcPr>
            <w:tcW w:w="10907" w:type="dxa"/>
            <w:gridSpan w:val="5"/>
            <w:shd w:val="clear" w:color="auto" w:fill="auto"/>
          </w:tcPr>
          <w:p w14:paraId="158ACC3D" w14:textId="3ADF69D4" w:rsidR="00A569DD" w:rsidRPr="000768B0" w:rsidRDefault="00A569DD" w:rsidP="001F4C5C">
            <w:pPr>
              <w:bidi/>
              <w:rPr>
                <w:sz w:val="28"/>
                <w:szCs w:val="28"/>
                <w:rtl/>
                <w:lang w:bidi="he-IL"/>
              </w:rPr>
            </w:pPr>
            <w:r w:rsidRPr="003602A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>* רצוי לפרט לגבי אופן כתיבת התרגיל- כיוון</w:t>
            </w:r>
            <w:r w:rsidR="00AD029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 xml:space="preserve"> (אם מימין לשמאל)</w:t>
            </w:r>
            <w:r w:rsidRPr="003602A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 xml:space="preserve">, כתב מראה, החסרת סימן פעולה או סימן </w:t>
            </w:r>
            <w:proofErr w:type="spellStart"/>
            <w:r w:rsidRPr="003602A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>שיויון</w:t>
            </w:r>
            <w:proofErr w:type="spellEnd"/>
            <w:r w:rsidRPr="003602A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>, אי כתיבת התוצאה.</w:t>
            </w:r>
          </w:p>
        </w:tc>
      </w:tr>
      <w:tr w:rsidR="00A569DD" w14:paraId="2A3E1151" w14:textId="77777777" w:rsidTr="001F4C5C">
        <w:tc>
          <w:tcPr>
            <w:tcW w:w="940" w:type="dxa"/>
            <w:shd w:val="clear" w:color="auto" w:fill="auto"/>
          </w:tcPr>
          <w:p w14:paraId="47E7B6A0" w14:textId="77777777" w:rsidR="00A569DD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הערות</w:t>
            </w:r>
            <w:r>
              <w:rPr>
                <w:rFonts w:ascii="Calibri Light" w:hAnsi="Calibri Light" w:cs="Calibri Light" w:hint="cs"/>
                <w:sz w:val="28"/>
                <w:szCs w:val="28"/>
                <w:rtl/>
                <w:lang w:bidi="he-IL"/>
              </w:rPr>
              <w:t>:</w:t>
            </w: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 xml:space="preserve"> </w:t>
            </w:r>
          </w:p>
        </w:tc>
        <w:tc>
          <w:tcPr>
            <w:tcW w:w="9967" w:type="dxa"/>
            <w:gridSpan w:val="4"/>
            <w:shd w:val="clear" w:color="auto" w:fill="auto"/>
          </w:tcPr>
          <w:p w14:paraId="1F55FDF4" w14:textId="77777777" w:rsidR="00A569DD" w:rsidRDefault="00A569DD" w:rsidP="001F4C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  <w:p w14:paraId="40FC4DB6" w14:textId="77777777" w:rsidR="00A569DD" w:rsidRPr="00D10514" w:rsidRDefault="00A569DD" w:rsidP="001F4C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</w:tc>
      </w:tr>
    </w:tbl>
    <w:p w14:paraId="2A2B0DDE" w14:textId="0E7B0450" w:rsidR="00A569DD" w:rsidRDefault="00C609AF" w:rsidP="00A569DD">
      <w:pPr>
        <w:rPr>
          <w:b/>
          <w:bCs/>
          <w:color w:val="FFFFFF" w:themeColor="background1"/>
          <w:lang w:bidi="he-IL"/>
        </w:rPr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4528A14" wp14:editId="54522528">
                <wp:simplePos x="0" y="0"/>
                <wp:positionH relativeFrom="column">
                  <wp:posOffset>-309880</wp:posOffset>
                </wp:positionH>
                <wp:positionV relativeFrom="paragraph">
                  <wp:posOffset>166370</wp:posOffset>
                </wp:positionV>
                <wp:extent cx="6887497" cy="736600"/>
                <wp:effectExtent l="0" t="0" r="0" b="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497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557F7" w14:textId="77777777" w:rsidR="00E23278" w:rsidRPr="00117007" w:rsidRDefault="00E23278" w:rsidP="00A569DD">
                            <w:pPr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117007"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  <w:t>9</w:t>
                            </w:r>
                          </w:p>
                          <w:p w14:paraId="4E0C605E" w14:textId="77777777" w:rsidR="00E23278" w:rsidRPr="00B2733F" w:rsidRDefault="00E23278" w:rsidP="00A569DD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4528A14" id="Rectangle 52" o:spid="_x0000_s1368" style="position:absolute;margin-left:-24.4pt;margin-top:13.1pt;width:542.3pt;height:5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" filled="f" stroked="f" strokeweight="2pt">
                <v:textbox>
                  <w:txbxContent>
                    <w:p w14:paraId="1E0557F7" w14:textId="77777777" w:rsidR="00E23278" w:rsidRPr="00117007" w:rsidRDefault="00E23278" w:rsidP="00A569DD">
                      <w:pPr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</w:pPr>
                      <w:r w:rsidRPr="00117007"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  <w:t>9</w:t>
                      </w:r>
                    </w:p>
                    <w:p w14:paraId="4E0C605E" w14:textId="77777777" w:rsidR="00E23278" w:rsidRPr="00B2733F" w:rsidRDefault="00E23278" w:rsidP="00A569DD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fe"/>
        <w:tblpPr w:leftFromText="180" w:rightFromText="180" w:vertAnchor="text" w:horzAnchor="margin" w:tblpXSpec="center" w:tblpY="135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A569DD" w:rsidRPr="00290E2D" w14:paraId="6A6A2BB3" w14:textId="77777777" w:rsidTr="001F4C5C">
        <w:trPr>
          <w:trHeight w:val="389"/>
        </w:trPr>
        <w:tc>
          <w:tcPr>
            <w:tcW w:w="10768" w:type="dxa"/>
            <w:tcBorders>
              <w:top w:val="nil"/>
              <w:bottom w:val="single" w:sz="12" w:space="0" w:color="808080" w:themeColor="background1" w:themeShade="80"/>
            </w:tcBorders>
          </w:tcPr>
          <w:p w14:paraId="50BFD564" w14:textId="77777777" w:rsidR="00A569DD" w:rsidRPr="00290E2D" w:rsidRDefault="00A569DD" w:rsidP="001F4C5C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rtl/>
                <w:lang w:bidi="he-IL"/>
              </w:rPr>
            </w:pPr>
            <w:r w:rsidRPr="008F5E6E">
              <w:rPr>
                <w:noProof/>
                <w:lang w:bidi="he-IL"/>
              </w:rPr>
              <w:lastRenderedPageBreak/>
              <w:drawing>
                <wp:anchor distT="0" distB="0" distL="114300" distR="114300" simplePos="0" relativeHeight="251634176" behindDoc="0" locked="0" layoutInCell="1" allowOverlap="1" wp14:anchorId="43C79758" wp14:editId="3DE5A8F1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11430</wp:posOffset>
                  </wp:positionV>
                  <wp:extent cx="523875" cy="326390"/>
                  <wp:effectExtent l="0" t="0" r="9525" b="0"/>
                  <wp:wrapSquare wrapText="bothSides"/>
                  <wp:docPr id="1509" name="Picture 1509" descr="\\corpfsu\homedir$\TomG\מתמטיקה א\תמונות\תמונות 2\Shutterstock_1433528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orpfsu\homedir$\TomG\מתמטיקה א\תמונות\תמונות 2\Shutterstock_143352827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9" b="25460"/>
                          <a:stretch/>
                        </pic:blipFill>
                        <pic:spPr bwMode="auto"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שאלות מילוליות - </w:t>
            </w:r>
            <w:r w:rsidRPr="00952318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 חיסור על ידי גריעה</w:t>
            </w:r>
          </w:p>
        </w:tc>
      </w:tr>
      <w:tr w:rsidR="00A569DD" w:rsidRPr="00170304" w14:paraId="4065A89B" w14:textId="77777777" w:rsidTr="001F4C5C">
        <w:trPr>
          <w:trHeight w:val="10362"/>
        </w:trPr>
        <w:tc>
          <w:tcPr>
            <w:tcW w:w="10768" w:type="dxa"/>
            <w:tcBorders>
              <w:top w:val="single" w:sz="12" w:space="0" w:color="808080" w:themeColor="background1" w:themeShade="80"/>
              <w:bottom w:val="nil"/>
            </w:tcBorders>
          </w:tcPr>
          <w:p w14:paraId="061B7215" w14:textId="4D42C645" w:rsidR="00A569DD" w:rsidRPr="00F12DDF" w:rsidRDefault="00A569DD" w:rsidP="001F4C5C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  <w:lang w:bidi="he-IL"/>
              </w:rPr>
            </w:pPr>
            <w:r w:rsidRPr="00F12DD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עמוד 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3 בחוברת</w:t>
            </w:r>
            <w:r w:rsidR="007C618C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משימות 3-7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לתלמידים.</w:t>
            </w:r>
          </w:p>
          <w:p w14:paraId="65F4535D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 w:rsidRPr="00882F4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0C38EA19" wp14:editId="2E8EE95D">
                      <wp:simplePos x="0" y="0"/>
                      <wp:positionH relativeFrom="page">
                        <wp:posOffset>51435</wp:posOffset>
                      </wp:positionH>
                      <wp:positionV relativeFrom="paragraph">
                        <wp:posOffset>129540</wp:posOffset>
                      </wp:positionV>
                      <wp:extent cx="6640285" cy="381000"/>
                      <wp:effectExtent l="0" t="0" r="27305" b="19050"/>
                      <wp:wrapNone/>
                      <wp:docPr id="1502" name="Rounded Rectangle 15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0285" cy="381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B966D2" w14:textId="052EF796" w:rsidR="00E23278" w:rsidRDefault="00E23278" w:rsidP="00A569DD">
                                  <w:pPr>
                                    <w:jc w:val="right"/>
                                    <w:rPr>
                                      <w:lang w:bidi="he-IL"/>
                                    </w:rPr>
                                  </w:pPr>
                                  <w:r w:rsidRPr="006B44BB"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 xml:space="preserve">אני אקרא עכשיו </w:t>
                                  </w:r>
                                  <w:r w:rsidR="00AD029B"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>שאלה מילולית נוספת.</w:t>
                                  </w:r>
                                  <w:r w:rsidRPr="006B44BB"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>הקשב/הקשיבי לו.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0C38EA19" id="Rounded Rectangle 1502" o:spid="_x0000_s1369" style="position:absolute;left:0;text-align:left;margin-left:4.05pt;margin-top:10.2pt;width:522.85pt;height:30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" fillcolor="#d8d8d8 [2732]" strokecolor="#f2f2f2 [3052]" strokeweight="2pt">
                      <v:textbox>
                        <w:txbxContent>
                          <w:p w14:paraId="7EB966D2" w14:textId="052EF796" w:rsidR="00E23278" w:rsidRDefault="00E23278" w:rsidP="00A569DD">
                            <w:pPr>
                              <w:jc w:val="right"/>
                              <w:rPr>
                                <w:lang w:bidi="he-IL"/>
                              </w:rPr>
                            </w:pPr>
                            <w:r w:rsidRPr="006B44BB"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 xml:space="preserve">אני אקרא עכשיו </w:t>
                            </w:r>
                            <w:r w:rsidR="00AD029B"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>שאלה מילולית נוספת.</w:t>
                            </w:r>
                            <w:r w:rsidRPr="006B44BB"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>הקשב/הקשיבי לו.</w:t>
                            </w: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</w:p>
          <w:p w14:paraId="692EF86A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49FCEE59" w14:textId="77777777" w:rsidR="00A569DD" w:rsidRPr="000D418E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</w:p>
          <w:p w14:paraId="07509F22" w14:textId="77777777" w:rsidR="00A569DD" w:rsidRPr="00A96BAB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3AF583D0" w14:textId="77777777" w:rsidR="00A569DD" w:rsidRPr="00CA78B6" w:rsidRDefault="00A569DD" w:rsidP="001F4C5C">
            <w:pPr>
              <w:pStyle w:val="af"/>
              <w:numPr>
                <w:ilvl w:val="0"/>
                <w:numId w:val="43"/>
              </w:num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  <w:r w:rsidRPr="00CA78B6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>קראו תוך הצבעה והדגשה (בחוברת התלמידים</w:t>
            </w:r>
            <w:r w:rsidRPr="00CA78B6"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w:t>):</w:t>
            </w:r>
          </w:p>
          <w:p w14:paraId="77CE9FB2" w14:textId="77777777" w:rsidR="00A569DD" w:rsidRPr="00071516" w:rsidRDefault="00A569DD" w:rsidP="001F4C5C">
            <w:pPr>
              <w:pStyle w:val="af"/>
              <w:bidi/>
              <w:ind w:left="360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6734CDD" wp14:editId="3B9B5706">
                      <wp:simplePos x="0" y="0"/>
                      <wp:positionH relativeFrom="column">
                        <wp:posOffset>377448</wp:posOffset>
                      </wp:positionH>
                      <wp:positionV relativeFrom="paragraph">
                        <wp:posOffset>162080</wp:posOffset>
                      </wp:positionV>
                      <wp:extent cx="2802890" cy="998220"/>
                      <wp:effectExtent l="0" t="0" r="16510" b="11430"/>
                      <wp:wrapNone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2890" cy="998220"/>
                              </a:xfrm>
                              <a:prstGeom prst="round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55BFC9" w14:textId="77777777" w:rsidR="00E23278" w:rsidRPr="00071516" w:rsidRDefault="00E23278" w:rsidP="00A569DD">
                                  <w:pPr>
                                    <w:bidi/>
                                    <w:jc w:val="center"/>
                                    <w:rPr>
                                      <w:rFonts w:ascii="Segoe UI" w:hAnsi="Segoe UI" w:cs="Segoe UI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</w:pPr>
                                  <w:r w:rsidRPr="00071516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 xml:space="preserve">על העץ היו </w:t>
                                  </w:r>
                                  <w:r w:rsidRPr="00071516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>חמש</w:t>
                                  </w:r>
                                  <w:r w:rsidRPr="00071516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 xml:space="preserve"> ציפורים,</w:t>
                                  </w:r>
                                </w:p>
                                <w:p w14:paraId="73AB4142" w14:textId="77777777" w:rsidR="00E23278" w:rsidRPr="00071516" w:rsidRDefault="00E23278" w:rsidP="00A569DD">
                                  <w:pPr>
                                    <w:bidi/>
                                    <w:jc w:val="center"/>
                                    <w:rPr>
                                      <w:rFonts w:ascii="Segoe UI" w:hAnsi="Segoe UI" w:cs="Segoe UI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</w:pPr>
                                  <w:r w:rsidRPr="00071516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>ואז</w:t>
                                  </w:r>
                                  <w:r w:rsidRPr="00071516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 xml:space="preserve"> שלוש</w:t>
                                  </w:r>
                                  <w:r w:rsidRPr="00071516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 xml:space="preserve"> מהן עפו.</w:t>
                                  </w:r>
                                </w:p>
                                <w:p w14:paraId="0BF36682" w14:textId="77777777" w:rsidR="00E23278" w:rsidRPr="00071516" w:rsidRDefault="00E23278" w:rsidP="00A569DD">
                                  <w:pPr>
                                    <w:bidi/>
                                    <w:jc w:val="center"/>
                                    <w:rPr>
                                      <w:rFonts w:ascii="Segoe UI" w:hAnsi="Segoe UI" w:cs="Segoe UI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</w:pPr>
                                  <w:r w:rsidRPr="00071516">
                                    <w:rPr>
                                      <w:rFonts w:ascii="Segoe UI" w:hAnsi="Segoe UI" w:cs="Segoe UI" w:hint="cs"/>
                                      <w:color w:val="17365D" w:themeColor="text2" w:themeShade="BF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>כמה ציפורים נותרו על העץ?</w:t>
                                  </w:r>
                                </w:p>
                                <w:p w14:paraId="13B04180" w14:textId="77777777" w:rsidR="00E23278" w:rsidRDefault="00E23278" w:rsidP="00A569DD">
                                  <w:pPr>
                                    <w:bidi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16734CDD" id="Rectangle: Rounded Corners 14" o:spid="_x0000_s1370" style="position:absolute;left:0;text-align:left;margin-left:29.7pt;margin-top:12.75pt;width:220.7pt;height:78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" fillcolor="white [3201]" strokecolor="black [3200]" strokeweight=".5pt">
                      <v:textbox>
                        <w:txbxContent>
                          <w:p w14:paraId="0B55BFC9" w14:textId="77777777" w:rsidR="00E23278" w:rsidRPr="00071516" w:rsidRDefault="00E23278" w:rsidP="00A569DD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  <w:r w:rsidRPr="00071516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על העץ היו </w:t>
                            </w:r>
                            <w:r w:rsidRPr="00071516">
                              <w:rPr>
                                <w:rFonts w:ascii="Segoe UI" w:hAnsi="Segoe UI" w:cs="Segoe UI" w:hint="cs"/>
                                <w:b/>
                                <w:bCs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חמש</w:t>
                            </w:r>
                            <w:r w:rsidRPr="00071516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 ציפורים,</w:t>
                            </w:r>
                          </w:p>
                          <w:p w14:paraId="73AB4142" w14:textId="77777777" w:rsidR="00E23278" w:rsidRPr="00071516" w:rsidRDefault="00E23278" w:rsidP="00A569DD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  <w:r w:rsidRPr="00071516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ואז</w:t>
                            </w:r>
                            <w:r w:rsidRPr="00071516">
                              <w:rPr>
                                <w:rFonts w:ascii="Segoe UI" w:hAnsi="Segoe UI" w:cs="Segoe UI" w:hint="cs"/>
                                <w:b/>
                                <w:bCs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 שלוש</w:t>
                            </w:r>
                            <w:r w:rsidRPr="00071516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 מהן עפו.</w:t>
                            </w:r>
                          </w:p>
                          <w:p w14:paraId="0BF36682" w14:textId="77777777" w:rsidR="00E23278" w:rsidRPr="00071516" w:rsidRDefault="00E23278" w:rsidP="00A569DD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  <w:r w:rsidRPr="00071516">
                              <w:rPr>
                                <w:rFonts w:ascii="Segoe UI" w:hAnsi="Segoe UI" w:cs="Segoe UI" w:hint="cs"/>
                                <w:color w:val="17365D" w:themeColor="text2" w:themeShade="BF"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כמה ציפורים נותרו על העץ?</w:t>
                            </w:r>
                          </w:p>
                          <w:p w14:paraId="13B04180" w14:textId="77777777" w:rsidR="00E23278" w:rsidRDefault="00E23278" w:rsidP="00A569DD">
                            <w:pPr>
                              <w:bidi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CD16766" w14:textId="77777777" w:rsidR="00A569DD" w:rsidRDefault="00A569DD" w:rsidP="001F4C5C">
            <w:pPr>
              <w:pStyle w:val="af"/>
              <w:bidi/>
              <w:ind w:left="360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</w:p>
          <w:p w14:paraId="18789816" w14:textId="77777777" w:rsidR="00A569DD" w:rsidRPr="00057D41" w:rsidRDefault="00A569DD" w:rsidP="001F4C5C">
            <w:pPr>
              <w:pStyle w:val="af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1664896" behindDoc="0" locked="0" layoutInCell="1" allowOverlap="1" wp14:anchorId="3BF61DD2" wp14:editId="51664A89">
                  <wp:simplePos x="0" y="0"/>
                  <wp:positionH relativeFrom="column">
                    <wp:posOffset>3360102</wp:posOffset>
                  </wp:positionH>
                  <wp:positionV relativeFrom="paragraph">
                    <wp:posOffset>26696</wp:posOffset>
                  </wp:positionV>
                  <wp:extent cx="417743" cy="534986"/>
                  <wp:effectExtent l="0" t="1587" r="317" b="318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2" t="16576" r="24616" b="23367"/>
                          <a:stretch/>
                        </pic:blipFill>
                        <pic:spPr bwMode="auto">
                          <a:xfrm rot="16200000">
                            <a:off x="0" y="0"/>
                            <a:ext cx="417743" cy="534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6F4A46" w14:textId="77777777" w:rsidR="00A569DD" w:rsidRDefault="00A569DD" w:rsidP="001F4C5C">
            <w:pPr>
              <w:bidi/>
              <w:rPr>
                <w:rFonts w:ascii="Segoe UI" w:hAnsi="Segoe UI" w:cs="Segoe UI"/>
                <w:color w:val="17365D" w:themeColor="text2" w:themeShade="BF"/>
                <w:sz w:val="24"/>
                <w:szCs w:val="24"/>
                <w:rtl/>
                <w:lang w:bidi="he-IL"/>
              </w:rPr>
            </w:pPr>
          </w:p>
          <w:p w14:paraId="798147CD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6FAC84A5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4869B3D7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1A25095D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A7E8154" wp14:editId="5C463CF0">
                      <wp:simplePos x="0" y="0"/>
                      <wp:positionH relativeFrom="column">
                        <wp:posOffset>2639729</wp:posOffset>
                      </wp:positionH>
                      <wp:positionV relativeFrom="paragraph">
                        <wp:posOffset>131380</wp:posOffset>
                      </wp:positionV>
                      <wp:extent cx="3939537" cy="427473"/>
                      <wp:effectExtent l="0" t="0" r="23495" b="10795"/>
                      <wp:wrapNone/>
                      <wp:docPr id="1407" name="Rounded Rectangle 1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9537" cy="427473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EB9334" w14:textId="77777777" w:rsidR="00E23278" w:rsidRPr="00F11B8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תצביע/י על הקלף שמראה כמה ציפורים </w:t>
                                  </w:r>
                                  <w:r w:rsidRPr="00FA5555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נותרו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על העץ?</w:t>
                                  </w:r>
                                  <w:r w:rsidRPr="00B97EBB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  <w:p w14:paraId="337B182B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7A7E8154" id="Rounded Rectangle 1407" o:spid="_x0000_s1371" style="position:absolute;left:0;text-align:left;margin-left:207.85pt;margin-top:10.35pt;width:310.2pt;height:33.6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" fillcolor="#d8d8d8 [2732]" strokecolor="#f2f2f2 [3052]" strokeweight="2pt">
                      <v:textbox>
                        <w:txbxContent>
                          <w:p w14:paraId="47EB9334" w14:textId="77777777" w:rsidR="00E23278" w:rsidRPr="00F11B8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תצביע/י על הקלף שמראה כמה ציפורים </w:t>
                            </w:r>
                            <w:r w:rsidRPr="00FA5555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נותרו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על העץ?</w:t>
                            </w:r>
                            <w:r w:rsidRPr="00B97EBB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  <w:p w14:paraId="337B182B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9E4E87D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7DB7C39F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0DD89E28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4A380D84" w14:textId="77777777" w:rsidR="00A569DD" w:rsidRPr="00CA78B6" w:rsidRDefault="00A569DD" w:rsidP="001F4C5C">
            <w:pPr>
              <w:pStyle w:val="af"/>
              <w:numPr>
                <w:ilvl w:val="0"/>
                <w:numId w:val="43"/>
              </w:num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  <w:r w:rsidRPr="00CA78B6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>סמנו את הקלף שהתלמיד/ה בחר/ה.</w:t>
            </w:r>
          </w:p>
          <w:p w14:paraId="636B6881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2A94F7C1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 w:rsidRPr="00894BE5">
              <w:rPr>
                <w:rFonts w:ascii="Segoe UI" w:hAnsi="Segoe UI" w:cs="Segoe UI"/>
                <w:noProof/>
                <w:color w:val="00B050"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67968" behindDoc="0" locked="0" layoutInCell="1" allowOverlap="1" wp14:anchorId="0EF2467E" wp14:editId="0D9CB4DB">
                      <wp:simplePos x="0" y="0"/>
                      <wp:positionH relativeFrom="column">
                        <wp:posOffset>470625</wp:posOffset>
                      </wp:positionH>
                      <wp:positionV relativeFrom="paragraph">
                        <wp:posOffset>63914</wp:posOffset>
                      </wp:positionV>
                      <wp:extent cx="5692775" cy="1282700"/>
                      <wp:effectExtent l="0" t="0" r="3175" b="12700"/>
                      <wp:wrapNone/>
                      <wp:docPr id="1377" name="Group 13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92775" cy="1282700"/>
                                <a:chOff x="0" y="0"/>
                                <a:chExt cx="5692775" cy="1282700"/>
                              </a:xfrm>
                            </wpg:grpSpPr>
                            <wpg:grpSp>
                              <wpg:cNvPr id="1379" name="Group 1379"/>
                              <wpg:cNvGrpSpPr/>
                              <wpg:grpSpPr>
                                <a:xfrm>
                                  <a:off x="0" y="0"/>
                                  <a:ext cx="5692775" cy="956945"/>
                                  <a:chOff x="-6387598" y="2896508"/>
                                  <a:chExt cx="6853485" cy="105231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81" name="Picture 138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-2951438" y="2921396"/>
                                    <a:ext cx="1707515" cy="10274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386" name="Picture 138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-6387598" y="2909208"/>
                                    <a:ext cx="1668780" cy="1024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387" name="Picture 138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-4642833" y="2896508"/>
                                    <a:ext cx="1668780" cy="10369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388" name="Picture 1388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-1202893" y="2909208"/>
                                    <a:ext cx="1668780" cy="10134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wpg:grpSp>
                            <wps:wsp>
                              <wps:cNvPr id="1389" name="Rounded Rectangle 1389"/>
                              <wps:cNvSpPr/>
                              <wps:spPr>
                                <a:xfrm>
                                  <a:off x="4855028" y="979714"/>
                                  <a:ext cx="285750" cy="292100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0" name="Rounded Rectangle 1390"/>
                              <wps:cNvSpPr/>
                              <wps:spPr>
                                <a:xfrm>
                                  <a:off x="3418114" y="990600"/>
                                  <a:ext cx="285750" cy="292100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1" name="Rounded Rectangle 1391"/>
                              <wps:cNvSpPr/>
                              <wps:spPr>
                                <a:xfrm>
                                  <a:off x="1948543" y="979714"/>
                                  <a:ext cx="285750" cy="292100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2" name="Rounded Rectangle 1392"/>
                              <wps:cNvSpPr/>
                              <wps:spPr>
                                <a:xfrm>
                                  <a:off x="533400" y="990600"/>
                                  <a:ext cx="285750" cy="292100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5A5FFA3D" id="Group 1377" o:spid="_x0000_s1026" style="position:absolute;left:0;text-align:left;margin-left:37.05pt;margin-top:5.05pt;width:448.25pt;height:101pt;z-index:252151296" coordsize="56927,12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">
                      <v:group id="Group 1379" o:spid="_x0000_s1027" style="position:absolute;width:56927;height:9569" coordorigin="-63875,28965" coordsize="68534,1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9L/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ZPZh/w9004Qa6eAAAA//8DAFBLAQItABQABgAIAAAAIQDb4fbL7gAAAIUBAAATAAAAAAAAAAAA&#10;AAAAAAAAAABbQ29udGVudF9UeXBlc10ueG1sUEsBAi0AFAAGAAgAAAAhAFr0LFu/AAAAFQEAAAsA&#10;AAAAAAAAAAAAAAAAHwEAAF9yZWxzLy5yZWxzUEsBAi0AFAAGAAgAAAAhAH2D0v/EAAAA3QAAAA8A&#10;AAAAAAAAAAAAAAAABwIAAGRycy9kb3ducmV2LnhtbFBLBQYAAAAAAwADALcAAAD4AgAAAAA=&#10;">
                        <v:shape id="Picture 1381" o:spid="_x0000_s1028" type="#_x0000_t75" style="position:absolute;left:-29514;top:29213;width:17075;height:1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">
                          <v:imagedata r:id="rId83" o:title=""/>
                          <v:path arrowok="t"/>
                        </v:shape>
                        <v:shape id="Picture 1386" o:spid="_x0000_s1029" type="#_x0000_t75" style="position:absolute;left:-63875;top:29092;width:16687;height:10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">
                          <v:imagedata r:id="rId84" o:title=""/>
                          <v:path arrowok="t"/>
                        </v:shape>
                        <v:shape id="Picture 1387" o:spid="_x0000_s1030" type="#_x0000_t75" style="position:absolute;left:-46428;top:28965;width:16688;height:10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">
                          <v:imagedata r:id="rId85" o:title=""/>
                          <v:path arrowok="t"/>
                        </v:shape>
                        <v:shape id="Picture 1388" o:spid="_x0000_s1031" type="#_x0000_t75" style="position:absolute;left:-12028;top:29092;width:16686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">
                          <v:imagedata r:id="rId86" o:title=""/>
                          <v:path arrowok="t"/>
                        </v:shape>
                      </v:group>
                      <v:roundrect id="Rounded Rectangle 1389" o:spid="_x0000_s1032" style="position:absolute;left:48550;top:9797;width:2857;height:29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" fillcolor="white [3201]" strokecolor="#a5a5a5 [2092]" strokeweight="2pt"/>
                      <v:roundrect id="Rounded Rectangle 1390" o:spid="_x0000_s1033" style="position:absolute;left:34181;top:9906;width:2857;height:29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" fillcolor="white [3201]" strokecolor="#00b050" strokeweight="2pt"/>
                      <v:roundrect id="Rounded Rectangle 1391" o:spid="_x0000_s1034" style="position:absolute;left:19485;top:9797;width:2857;height:29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" fillcolor="white [3201]" strokecolor="#a5a5a5 [2092]" strokeweight="2pt"/>
                      <v:roundrect id="Rounded Rectangle 1392" o:spid="_x0000_s1035" style="position:absolute;left:5334;top:9906;width:2857;height:29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" fillcolor="white [3201]" strokecolor="#a5a5a5 [2092]" strokeweight="2pt"/>
                    </v:group>
                  </w:pict>
                </mc:Fallback>
              </mc:AlternateContent>
            </w:r>
          </w:p>
          <w:p w14:paraId="2FF16741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5B12EEAB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005B0FF5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lang w:bidi="he-IL"/>
              </w:rPr>
            </w:pPr>
          </w:p>
          <w:p w14:paraId="407FEAD1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06603257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3377F060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1B4D5244" w14:textId="77777777" w:rsidR="00A569DD" w:rsidRPr="00D50B3E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0059C7CF" w14:textId="77777777" w:rsidR="00A569DD" w:rsidRDefault="00A569DD" w:rsidP="001F4C5C">
            <w:pPr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noProof/>
                <w:color w:val="00B050"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7C887DE8" wp14:editId="4FD2FE17">
                      <wp:simplePos x="0" y="0"/>
                      <wp:positionH relativeFrom="column">
                        <wp:posOffset>2634700</wp:posOffset>
                      </wp:positionH>
                      <wp:positionV relativeFrom="paragraph">
                        <wp:posOffset>163493</wp:posOffset>
                      </wp:positionV>
                      <wp:extent cx="3973195" cy="1100455"/>
                      <wp:effectExtent l="0" t="0" r="27305" b="23495"/>
                      <wp:wrapNone/>
                      <wp:docPr id="1505" name="Group 15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73195" cy="1100455"/>
                                <a:chOff x="0" y="0"/>
                                <a:chExt cx="2689860" cy="779164"/>
                              </a:xfrm>
                            </wpg:grpSpPr>
                            <wps:wsp>
                              <wps:cNvPr id="1506" name="Rounded Rectangle 1506"/>
                              <wps:cNvSpPr/>
                              <wps:spPr>
                                <a:xfrm>
                                  <a:off x="0" y="0"/>
                                  <a:ext cx="2689860" cy="3429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2477B8D" w14:textId="77777777" w:rsidR="00E23278" w:rsidRPr="00F11B8F" w:rsidRDefault="00E23278" w:rsidP="00A569DD">
                                    <w:pPr>
                                      <w:bidi/>
                                      <w:rPr>
                                        <w:rFonts w:ascii="Segoe UI" w:hAnsi="Segoe UI" w:cs="Segoe UI"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</w:pPr>
                                    <w:r w:rsidRPr="00F11B8F">
                                      <w:rPr>
                                        <w:rFonts w:ascii="Segoe UI" w:hAnsi="Segoe UI" w:cs="Segoe UI" w:hint="cs"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>כיצד החלטת איזה קלף להרים?</w:t>
                                    </w:r>
                                    <w:r w:rsidRPr="00B97EBB">
                                      <w:rPr>
                                        <w:rFonts w:ascii="Segoe UI" w:hAnsi="Segoe UI" w:cs="Segoe UI" w:hint="cs"/>
                                        <w:color w:val="A6A6A6" w:themeColor="background1" w:themeShade="A6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 xml:space="preserve"> </w:t>
                                    </w:r>
                                    <w:r w:rsidRPr="005B023B">
                                      <w:rPr>
                                        <w:rFonts w:ascii="Segoe UI" w:hAnsi="Segoe UI" w:cs="Segoe UI" w:hint="cs"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 xml:space="preserve"> </w:t>
                                    </w:r>
                                  </w:p>
                                  <w:p w14:paraId="0B5B8FEA" w14:textId="77777777" w:rsidR="00E23278" w:rsidRDefault="00E23278" w:rsidP="00A569DD">
                                    <w:pPr>
                                      <w:jc w:val="right"/>
                                      <w:rPr>
                                        <w:rFonts w:ascii="Segoe UI" w:hAnsi="Segoe UI" w:cs="Segoe UI"/>
                                        <w:color w:val="000000" w:themeColor="text1"/>
                                        <w:sz w:val="22"/>
                                        <w:szCs w:val="22"/>
                                        <w:lang w:bidi="he-IL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7" name="Rounded Rectangle 1507"/>
                              <wps:cNvSpPr/>
                              <wps:spPr>
                                <a:xfrm>
                                  <a:off x="6506" y="426739"/>
                                  <a:ext cx="2683354" cy="35242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94C9E97" w14:textId="77777777" w:rsidR="00E23278" w:rsidRDefault="00E23278" w:rsidP="00A569DD">
                                    <w:pPr>
                                      <w:bidi/>
                                      <w:rPr>
                                        <w:rFonts w:ascii="Segoe UI" w:hAnsi="Segoe UI" w:cs="Segoe UI"/>
                                        <w:color w:val="00B050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" w:hAnsi="Segoe UI" w:cs="Segoe UI" w:hint="cs"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 xml:space="preserve">כתוב/ כתבי </w:t>
                                    </w:r>
                                    <w:r w:rsidRPr="00F11B8F">
                                      <w:rPr>
                                        <w:rFonts w:ascii="Segoe UI" w:hAnsi="Segoe UI" w:cs="Segoe UI" w:hint="cs"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>תרגיל מתאים לשאלה</w:t>
                                    </w:r>
                                    <w:r w:rsidRPr="00DA252D">
                                      <w:rPr>
                                        <w:rFonts w:ascii="Segoe UI" w:hAnsi="Segoe UI" w:cs="Segoe UI" w:hint="cs"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 xml:space="preserve"> המילולית</w:t>
                                    </w:r>
                                    <w:r w:rsidRPr="005B023B">
                                      <w:rPr>
                                        <w:rFonts w:ascii="Segoe UI" w:hAnsi="Segoe UI" w:cs="Segoe UI" w:hint="cs"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egoe UI" w:hAnsi="Segoe UI" w:cs="Segoe UI" w:hint="cs"/>
                                        <w:color w:val="000000" w:themeColor="text1"/>
                                        <w:sz w:val="22"/>
                                        <w:szCs w:val="22"/>
                                        <w:rtl/>
                                        <w:lang w:bidi="he-IL"/>
                                      </w:rPr>
                                      <w:t>ופתור/פתרי אותו.</w:t>
                                    </w:r>
                                  </w:p>
                                  <w:p w14:paraId="1B6CD36F" w14:textId="77777777" w:rsidR="00E23278" w:rsidRDefault="00E23278" w:rsidP="00A569DD">
                                    <w:pPr>
                                      <w:jc w:val="right"/>
                                      <w:rPr>
                                        <w:rFonts w:ascii="Segoe UI" w:hAnsi="Segoe UI" w:cs="Segoe UI"/>
                                        <w:color w:val="000000" w:themeColor="text1"/>
                                        <w:sz w:val="22"/>
                                        <w:szCs w:val="22"/>
                                        <w:lang w:bidi="he-IL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7C887DE8" id="Group 1505" o:spid="_x0000_s1372" style="position:absolute;left:0;text-align:left;margin-left:207.45pt;margin-top:12.85pt;width:312.85pt;height:86.65pt;z-index:251658752;mso-width-relative:margin;mso-height-relative:margin" coordsize="26898,7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">
                      <v:roundrect id="Rounded Rectangle 1506" o:spid="_x0000_s1373" style="position:absolute;width:26898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" fillcolor="#d8d8d8 [2732]" strokecolor="#f2f2f2 [3052]" strokeweight="2pt">
                        <v:textbox>
                          <w:txbxContent>
                            <w:p w14:paraId="02477B8D" w14:textId="77777777" w:rsidR="00E23278" w:rsidRPr="00F11B8F" w:rsidRDefault="00E23278" w:rsidP="00A569DD">
                              <w:pPr>
                                <w:bidi/>
                                <w:rPr>
                                  <w:rFonts w:ascii="Segoe UI" w:hAnsi="Segoe UI" w:cs="Segoe UI"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</w:pPr>
                              <w:r w:rsidRPr="00F11B8F">
                                <w:rPr>
                                  <w:rFonts w:ascii="Segoe UI" w:hAnsi="Segoe UI" w:cs="Segoe UI" w:hint="cs"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>כיצד החלטת איזה קלף להרים?</w:t>
                              </w:r>
                              <w:r w:rsidRPr="00B97EBB">
                                <w:rPr>
                                  <w:rFonts w:ascii="Segoe UI" w:hAnsi="Segoe UI" w:cs="Segoe UI" w:hint="cs"/>
                                  <w:color w:val="A6A6A6" w:themeColor="background1" w:themeShade="A6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 xml:space="preserve"> </w:t>
                              </w:r>
                              <w:r w:rsidRPr="005B023B">
                                <w:rPr>
                                  <w:rFonts w:ascii="Segoe UI" w:hAnsi="Segoe UI" w:cs="Segoe UI" w:hint="cs"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 xml:space="preserve"> </w:t>
                              </w:r>
                            </w:p>
                            <w:p w14:paraId="0B5B8FEA" w14:textId="77777777" w:rsidR="00E23278" w:rsidRDefault="00E23278" w:rsidP="00A569DD">
                              <w:pPr>
                                <w:jc w:val="right"/>
                                <w:rPr>
                                  <w:rFonts w:ascii="Segoe UI" w:hAnsi="Segoe UI" w:cs="Segoe UI"/>
                                  <w:color w:val="000000" w:themeColor="text1"/>
                                  <w:sz w:val="22"/>
                                  <w:szCs w:val="22"/>
                                  <w:lang w:bidi="he-IL"/>
                                </w:rPr>
                              </w:pPr>
                            </w:p>
                          </w:txbxContent>
                        </v:textbox>
                      </v:roundrect>
                      <v:roundrect id="Rounded Rectangle 1507" o:spid="_x0000_s1374" style="position:absolute;left:65;top:4267;width:26833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" fillcolor="#d8d8d8 [2732]" strokecolor="#f2f2f2 [3052]" strokeweight="2pt">
                        <v:textbox>
                          <w:txbxContent>
                            <w:p w14:paraId="494C9E97" w14:textId="77777777" w:rsidR="00E23278" w:rsidRDefault="00E23278" w:rsidP="00A569DD">
                              <w:pPr>
                                <w:bidi/>
                                <w:rPr>
                                  <w:rFonts w:ascii="Segoe UI" w:hAnsi="Segoe UI" w:cs="Segoe UI"/>
                                  <w:color w:val="00B050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</w:pPr>
                              <w:r>
                                <w:rPr>
                                  <w:rFonts w:ascii="Segoe UI" w:hAnsi="Segoe UI" w:cs="Segoe UI" w:hint="cs"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 xml:space="preserve">כתוב/ כתבי </w:t>
                              </w:r>
                              <w:r w:rsidRPr="00F11B8F">
                                <w:rPr>
                                  <w:rFonts w:ascii="Segoe UI" w:hAnsi="Segoe UI" w:cs="Segoe UI" w:hint="cs"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>תרגיל מתאים לשאלה</w:t>
                              </w:r>
                              <w:r w:rsidRPr="00DA252D">
                                <w:rPr>
                                  <w:rFonts w:ascii="Segoe UI" w:hAnsi="Segoe UI" w:cs="Segoe UI" w:hint="cs"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 xml:space="preserve"> המילולית</w:t>
                              </w:r>
                              <w:r w:rsidRPr="005B023B">
                                <w:rPr>
                                  <w:rFonts w:ascii="Segoe UI" w:hAnsi="Segoe UI" w:cs="Segoe UI" w:hint="cs"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hAnsi="Segoe UI" w:cs="Segoe UI" w:hint="cs"/>
                                  <w:color w:val="000000" w:themeColor="text1"/>
                                  <w:sz w:val="22"/>
                                  <w:szCs w:val="22"/>
                                  <w:rtl/>
                                  <w:lang w:bidi="he-IL"/>
                                </w:rPr>
                                <w:t>ופתור/פתרי אותו.</w:t>
                              </w:r>
                            </w:p>
                            <w:p w14:paraId="1B6CD36F" w14:textId="77777777" w:rsidR="00E23278" w:rsidRDefault="00E23278" w:rsidP="00A569DD">
                              <w:pPr>
                                <w:jc w:val="right"/>
                                <w:rPr>
                                  <w:rFonts w:ascii="Segoe UI" w:hAnsi="Segoe UI" w:cs="Segoe UI"/>
                                  <w:color w:val="000000" w:themeColor="text1"/>
                                  <w:sz w:val="22"/>
                                  <w:szCs w:val="22"/>
                                  <w:lang w:bidi="he-IL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0F530028" w14:textId="77777777" w:rsidR="00A569DD" w:rsidRDefault="00A569DD" w:rsidP="001F4C5C">
            <w:pPr>
              <w:bidi/>
              <w:rPr>
                <w:rFonts w:ascii="Segoe UI" w:hAnsi="Segoe UI" w:cs="Segoe UI"/>
                <w:sz w:val="16"/>
                <w:szCs w:val="16"/>
                <w:rtl/>
                <w:lang w:bidi="he-IL"/>
              </w:rPr>
            </w:pPr>
          </w:p>
          <w:p w14:paraId="7E39BB99" w14:textId="77777777" w:rsidR="00A569DD" w:rsidRDefault="00A569DD" w:rsidP="001F4C5C">
            <w:pPr>
              <w:bidi/>
              <w:rPr>
                <w:rFonts w:ascii="Segoe UI" w:hAnsi="Segoe UI" w:cs="Segoe UI"/>
                <w:sz w:val="16"/>
                <w:szCs w:val="16"/>
                <w:rtl/>
                <w:lang w:bidi="he-IL"/>
              </w:rPr>
            </w:pPr>
          </w:p>
          <w:p w14:paraId="07DEC637" w14:textId="77777777" w:rsidR="00A569DD" w:rsidRPr="005215EE" w:rsidRDefault="00A569DD" w:rsidP="001F4C5C">
            <w:pPr>
              <w:bidi/>
              <w:rPr>
                <w:rFonts w:ascii="Segoe UI" w:hAnsi="Segoe UI" w:cs="Segoe UI"/>
                <w:sz w:val="16"/>
                <w:szCs w:val="16"/>
                <w:rtl/>
                <w:lang w:bidi="he-IL"/>
              </w:rPr>
            </w:pPr>
          </w:p>
          <w:p w14:paraId="0866EBC0" w14:textId="77777777" w:rsidR="00A569DD" w:rsidRPr="005215EE" w:rsidRDefault="00A569DD" w:rsidP="001F4C5C">
            <w:pPr>
              <w:bidi/>
              <w:rPr>
                <w:rFonts w:ascii="Segoe UI" w:hAnsi="Segoe UI" w:cs="Segoe UI"/>
                <w:sz w:val="16"/>
                <w:szCs w:val="16"/>
                <w:rtl/>
                <w:lang w:bidi="he-IL"/>
              </w:rPr>
            </w:pPr>
          </w:p>
          <w:p w14:paraId="6F6EC7F7" w14:textId="77777777" w:rsidR="00A569DD" w:rsidRPr="005215EE" w:rsidRDefault="00A569DD" w:rsidP="001F4C5C">
            <w:pPr>
              <w:bidi/>
              <w:rPr>
                <w:rFonts w:ascii="Segoe UI" w:hAnsi="Segoe UI" w:cs="Segoe UI"/>
                <w:sz w:val="16"/>
                <w:szCs w:val="16"/>
                <w:rtl/>
                <w:lang w:bidi="he-IL"/>
              </w:rPr>
            </w:pPr>
          </w:p>
          <w:p w14:paraId="07FA36CF" w14:textId="77777777" w:rsidR="00A569DD" w:rsidRPr="005215EE" w:rsidRDefault="00A569DD" w:rsidP="001F4C5C">
            <w:pPr>
              <w:bidi/>
              <w:rPr>
                <w:rFonts w:ascii="Segoe UI" w:hAnsi="Segoe UI" w:cs="Segoe UI"/>
                <w:sz w:val="16"/>
                <w:szCs w:val="16"/>
                <w:rtl/>
                <w:lang w:bidi="he-IL"/>
              </w:rPr>
            </w:pPr>
          </w:p>
          <w:p w14:paraId="25156237" w14:textId="77777777" w:rsidR="00A569DD" w:rsidRPr="005215EE" w:rsidRDefault="00A569DD" w:rsidP="001F4C5C">
            <w:pPr>
              <w:bidi/>
              <w:rPr>
                <w:rFonts w:ascii="Segoe UI" w:hAnsi="Segoe UI" w:cs="Segoe UI"/>
                <w:sz w:val="16"/>
                <w:szCs w:val="16"/>
                <w:rtl/>
                <w:lang w:bidi="he-IL"/>
              </w:rPr>
            </w:pPr>
          </w:p>
        </w:tc>
      </w:tr>
    </w:tbl>
    <w:p w14:paraId="170206DF" w14:textId="77777777" w:rsidR="00A569DD" w:rsidRDefault="00A569DD" w:rsidP="00A569DD">
      <w:pPr>
        <w:bidi/>
        <w:spacing w:after="160" w:line="259" w:lineRule="auto"/>
        <w:rPr>
          <w:sz w:val="12"/>
          <w:szCs w:val="12"/>
          <w:rtl/>
          <w:lang w:bidi="he-IL"/>
        </w:rPr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5F83911F" wp14:editId="76695AF4">
                <wp:simplePos x="0" y="0"/>
                <wp:positionH relativeFrom="column">
                  <wp:posOffset>-308610</wp:posOffset>
                </wp:positionH>
                <wp:positionV relativeFrom="paragraph">
                  <wp:posOffset>8780780</wp:posOffset>
                </wp:positionV>
                <wp:extent cx="6887497" cy="736600"/>
                <wp:effectExtent l="0" t="0" r="0" b="0"/>
                <wp:wrapNone/>
                <wp:docPr id="607" name="Rectangle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497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32BFD" w14:textId="77777777" w:rsidR="00E23278" w:rsidRPr="00117007" w:rsidRDefault="00E23278" w:rsidP="00A569DD">
                            <w:pPr>
                              <w:jc w:val="right"/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117007"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  <w:t>10</w:t>
                            </w:r>
                          </w:p>
                          <w:p w14:paraId="31CB3B30" w14:textId="77777777" w:rsidR="00E23278" w:rsidRPr="00B2733F" w:rsidRDefault="00E23278" w:rsidP="00A569DD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F83911F" id="Rectangle 607" o:spid="_x0000_s1375" style="position:absolute;left:0;text-align:left;margin-left:-24.3pt;margin-top:691.4pt;width:542.3pt;height:58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" filled="f" stroked="f" strokeweight="2pt">
                <v:textbox>
                  <w:txbxContent>
                    <w:p w14:paraId="20532BFD" w14:textId="77777777" w:rsidR="00E23278" w:rsidRPr="00117007" w:rsidRDefault="00E23278" w:rsidP="00A569DD">
                      <w:pPr>
                        <w:jc w:val="right"/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</w:pPr>
                      <w:r w:rsidRPr="00117007"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  <w:t>10</w:t>
                      </w:r>
                    </w:p>
                    <w:p w14:paraId="31CB3B30" w14:textId="77777777" w:rsidR="00E23278" w:rsidRPr="00B2733F" w:rsidRDefault="00E23278" w:rsidP="00A569DD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fe"/>
        <w:tblpPr w:leftFromText="180" w:rightFromText="180" w:vertAnchor="text" w:horzAnchor="margin" w:tblpXSpec="center" w:tblpY="-251"/>
        <w:tblOverlap w:val="never"/>
        <w:bidiVisual/>
        <w:tblW w:w="10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4995"/>
        <w:gridCol w:w="851"/>
        <w:gridCol w:w="2410"/>
        <w:gridCol w:w="1711"/>
      </w:tblGrid>
      <w:tr w:rsidR="00A569DD" w14:paraId="2D5DB2C2" w14:textId="77777777" w:rsidTr="001F4C5C">
        <w:tc>
          <w:tcPr>
            <w:tcW w:w="5935" w:type="dxa"/>
            <w:gridSpan w:val="2"/>
            <w:shd w:val="clear" w:color="auto" w:fill="FBD4B4" w:themeFill="accent6" w:themeFillTint="66"/>
          </w:tcPr>
          <w:p w14:paraId="43CE5435" w14:textId="77777777" w:rsidR="00A569DD" w:rsidRPr="00DD5B76" w:rsidRDefault="00A569DD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DD5B76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נושא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14:paraId="5D813BC3" w14:textId="77777777" w:rsidR="00A569DD" w:rsidRPr="00DD5B76" w:rsidRDefault="00A569DD" w:rsidP="001F4C5C">
            <w:pPr>
              <w:pStyle w:val="af"/>
              <w:bidi/>
              <w:ind w:left="0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DD5B76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נכון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14:paraId="41DE7EC2" w14:textId="54BF12DB" w:rsidR="00A569DD" w:rsidRPr="00DD5B76" w:rsidRDefault="00A569DD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DD5B76">
              <w:rPr>
                <w:rFonts w:ascii="Calibri Light" w:hAnsi="Calibri Light" w:cs="Calibri Light" w:hint="cs"/>
                <w:b/>
                <w:bCs/>
                <w:sz w:val="26"/>
                <w:szCs w:val="26"/>
                <w:rtl/>
                <w:lang w:bidi="he-IL"/>
              </w:rPr>
              <w:t xml:space="preserve">חלקי </w:t>
            </w:r>
          </w:p>
        </w:tc>
        <w:tc>
          <w:tcPr>
            <w:tcW w:w="1711" w:type="dxa"/>
            <w:shd w:val="clear" w:color="auto" w:fill="FBD4B4" w:themeFill="accent6" w:themeFillTint="66"/>
          </w:tcPr>
          <w:p w14:paraId="0FB1A6EE" w14:textId="536E97B6" w:rsidR="00A569DD" w:rsidRPr="00DD5B76" w:rsidRDefault="00A569DD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DD5B76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לא נכון</w:t>
            </w:r>
            <w:r w:rsidRPr="00DD5B76">
              <w:rPr>
                <w:rFonts w:ascii="Calibri Light" w:hAnsi="Calibri Light" w:cs="Calibri Light" w:hint="cs"/>
                <w:b/>
                <w:bCs/>
                <w:sz w:val="26"/>
                <w:szCs w:val="26"/>
                <w:rtl/>
                <w:lang w:bidi="he-IL"/>
              </w:rPr>
              <w:t xml:space="preserve"> </w:t>
            </w:r>
          </w:p>
        </w:tc>
      </w:tr>
      <w:tr w:rsidR="00A569DD" w14:paraId="30D22AAE" w14:textId="77777777" w:rsidTr="001F4C5C">
        <w:tc>
          <w:tcPr>
            <w:tcW w:w="5935" w:type="dxa"/>
            <w:gridSpan w:val="2"/>
            <w:shd w:val="clear" w:color="auto" w:fill="auto"/>
          </w:tcPr>
          <w:p w14:paraId="7E9F7C16" w14:textId="77777777" w:rsidR="00A569DD" w:rsidRPr="00B52559" w:rsidRDefault="00A569DD" w:rsidP="001F4C5C">
            <w:pPr>
              <w:pStyle w:val="af"/>
              <w:bidi/>
              <w:ind w:left="0"/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</w:pPr>
            <w:r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>ייצוג ויזואלי (זיהוי קלף נכון)</w:t>
            </w:r>
            <w:r w:rsidRPr="00B52559"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4768605D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2410" w:type="dxa"/>
            <w:shd w:val="clear" w:color="auto" w:fill="auto"/>
          </w:tcPr>
          <w:p w14:paraId="0A4599BE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711" w:type="dxa"/>
            <w:shd w:val="clear" w:color="auto" w:fill="auto"/>
          </w:tcPr>
          <w:p w14:paraId="2B27CC37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780443E8" w14:textId="77777777" w:rsidTr="001F4C5C">
        <w:tc>
          <w:tcPr>
            <w:tcW w:w="5935" w:type="dxa"/>
            <w:gridSpan w:val="2"/>
            <w:shd w:val="clear" w:color="auto" w:fill="auto"/>
          </w:tcPr>
          <w:p w14:paraId="09BC20BE" w14:textId="77777777" w:rsidR="00A569DD" w:rsidRPr="00B52559" w:rsidRDefault="00A569DD" w:rsidP="001F4C5C">
            <w:pPr>
              <w:pStyle w:val="af"/>
              <w:bidi/>
              <w:ind w:left="0"/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</w:pPr>
            <w:r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>ייצוג מתמטי (כתיבת תרגיל נכון)</w:t>
            </w:r>
          </w:p>
        </w:tc>
        <w:tc>
          <w:tcPr>
            <w:tcW w:w="851" w:type="dxa"/>
            <w:shd w:val="clear" w:color="auto" w:fill="auto"/>
          </w:tcPr>
          <w:p w14:paraId="1140D019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2410" w:type="dxa"/>
            <w:shd w:val="clear" w:color="auto" w:fill="auto"/>
          </w:tcPr>
          <w:p w14:paraId="7E7C15F6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711" w:type="dxa"/>
            <w:shd w:val="clear" w:color="auto" w:fill="auto"/>
          </w:tcPr>
          <w:p w14:paraId="7963781F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6CFD1CD9" w14:textId="77777777" w:rsidTr="001F4C5C">
        <w:tc>
          <w:tcPr>
            <w:tcW w:w="10907" w:type="dxa"/>
            <w:gridSpan w:val="5"/>
            <w:shd w:val="clear" w:color="auto" w:fill="auto"/>
          </w:tcPr>
          <w:p w14:paraId="56AE04DB" w14:textId="4E9208F6" w:rsidR="00A569DD" w:rsidRPr="000768B0" w:rsidRDefault="00A569DD" w:rsidP="001F4C5C">
            <w:pPr>
              <w:bidi/>
              <w:rPr>
                <w:sz w:val="28"/>
                <w:szCs w:val="28"/>
                <w:rtl/>
                <w:lang w:bidi="he-IL"/>
              </w:rPr>
            </w:pPr>
            <w:r w:rsidRPr="003602A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>* רצוי לפרט לגבי אופן כתיבת התרגיל- כיוון</w:t>
            </w:r>
            <w:r w:rsidR="00AD029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 xml:space="preserve"> (אם משמאל לימין)</w:t>
            </w:r>
            <w:r w:rsidRPr="003602A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 xml:space="preserve">, כתב מראה, החסרת סימן פעולה או סימן </w:t>
            </w:r>
            <w:proofErr w:type="spellStart"/>
            <w:r w:rsidRPr="003602A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>שיויון</w:t>
            </w:r>
            <w:proofErr w:type="spellEnd"/>
            <w:r w:rsidRPr="003602A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>, אי כתיבת התוצאה.</w:t>
            </w:r>
          </w:p>
        </w:tc>
      </w:tr>
      <w:tr w:rsidR="00A569DD" w14:paraId="4100606D" w14:textId="77777777" w:rsidTr="001F4C5C">
        <w:tc>
          <w:tcPr>
            <w:tcW w:w="940" w:type="dxa"/>
            <w:shd w:val="clear" w:color="auto" w:fill="auto"/>
          </w:tcPr>
          <w:p w14:paraId="4548A220" w14:textId="77777777" w:rsidR="00A569DD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הערות</w:t>
            </w:r>
            <w:r>
              <w:rPr>
                <w:rFonts w:ascii="Calibri Light" w:hAnsi="Calibri Light" w:cs="Calibri Light" w:hint="cs"/>
                <w:sz w:val="28"/>
                <w:szCs w:val="28"/>
                <w:rtl/>
                <w:lang w:bidi="he-IL"/>
              </w:rPr>
              <w:t>:</w:t>
            </w: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 xml:space="preserve"> </w:t>
            </w:r>
          </w:p>
        </w:tc>
        <w:tc>
          <w:tcPr>
            <w:tcW w:w="9967" w:type="dxa"/>
            <w:gridSpan w:val="4"/>
            <w:shd w:val="clear" w:color="auto" w:fill="auto"/>
          </w:tcPr>
          <w:p w14:paraId="0E8071AE" w14:textId="77777777" w:rsidR="00A569DD" w:rsidRDefault="00A569DD" w:rsidP="001F4C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  <w:p w14:paraId="7095E1B2" w14:textId="77777777" w:rsidR="00A569DD" w:rsidRPr="00D10514" w:rsidRDefault="00A569DD" w:rsidP="001F4C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</w:tc>
      </w:tr>
    </w:tbl>
    <w:p w14:paraId="46800BB1" w14:textId="77777777" w:rsidR="00A569DD" w:rsidRDefault="00A569DD" w:rsidP="00A569DD">
      <w:pPr>
        <w:bidi/>
        <w:spacing w:after="160" w:line="259" w:lineRule="auto"/>
        <w:rPr>
          <w:rtl/>
          <w:lang w:bidi="he-IL"/>
        </w:rPr>
      </w:pPr>
    </w:p>
    <w:tbl>
      <w:tblPr>
        <w:tblStyle w:val="afe"/>
        <w:tblpPr w:leftFromText="180" w:rightFromText="180" w:vertAnchor="text" w:horzAnchor="margin" w:tblpXSpec="center" w:tblpY="135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768"/>
      </w:tblGrid>
      <w:tr w:rsidR="00A569DD" w:rsidRPr="00290E2D" w14:paraId="6695AD47" w14:textId="77777777" w:rsidTr="001F4C5C">
        <w:trPr>
          <w:trHeight w:val="389"/>
        </w:trPr>
        <w:tc>
          <w:tcPr>
            <w:tcW w:w="10768" w:type="dxa"/>
            <w:tcBorders>
              <w:bottom w:val="single" w:sz="12" w:space="0" w:color="808080" w:themeColor="background1" w:themeShade="80"/>
            </w:tcBorders>
          </w:tcPr>
          <w:p w14:paraId="394D53D4" w14:textId="77777777" w:rsidR="00A569DD" w:rsidRPr="00290E2D" w:rsidRDefault="00A569DD" w:rsidP="001F4C5C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rtl/>
                <w:lang w:bidi="he-IL"/>
              </w:rPr>
            </w:pPr>
            <w:r w:rsidRPr="00F31553">
              <w:rPr>
                <w:noProof/>
                <w:lang w:bidi="he-IL"/>
              </w:rPr>
              <w:lastRenderedPageBreak/>
              <w:drawing>
                <wp:anchor distT="0" distB="0" distL="114300" distR="114300" simplePos="0" relativeHeight="251636224" behindDoc="0" locked="0" layoutInCell="1" allowOverlap="1" wp14:anchorId="5BDE6DBE" wp14:editId="4E7A6537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11430</wp:posOffset>
                  </wp:positionV>
                  <wp:extent cx="523875" cy="326390"/>
                  <wp:effectExtent l="0" t="0" r="9525" b="0"/>
                  <wp:wrapSquare wrapText="bothSides"/>
                  <wp:docPr id="1517" name="Picture 1517" descr="\\corpfsu\homedir$\TomG\מתמטיקה א\תמונות\תמונות 2\Shutterstock_1433528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orpfsu\homedir$\TomG\מתמטיקה א\תמונות\תמונות 2\Shutterstock_143352827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9" b="25460"/>
                          <a:stretch/>
                        </pic:blipFill>
                        <pic:spPr bwMode="auto"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31553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שאלות מילוליות - המצאת שאלה מילולית מתאימה לציור ולתרגיל</w:t>
            </w:r>
          </w:p>
        </w:tc>
      </w:tr>
      <w:tr w:rsidR="00A569DD" w:rsidRPr="00170304" w14:paraId="2C6C8184" w14:textId="77777777" w:rsidTr="001F4C5C">
        <w:trPr>
          <w:trHeight w:val="2129"/>
        </w:trPr>
        <w:tc>
          <w:tcPr>
            <w:tcW w:w="10768" w:type="dxa"/>
            <w:tcBorders>
              <w:top w:val="single" w:sz="12" w:space="0" w:color="808080" w:themeColor="background1" w:themeShade="80"/>
              <w:bottom w:val="single" w:sz="36" w:space="0" w:color="BFBFBF" w:themeColor="background1" w:themeShade="BF"/>
            </w:tcBorders>
          </w:tcPr>
          <w:p w14:paraId="17255EA7" w14:textId="598015CE" w:rsidR="00A569DD" w:rsidRPr="00867115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4"/>
                <w:szCs w:val="4"/>
                <w:rtl/>
                <w:lang w:bidi="he-IL"/>
              </w:rPr>
            </w:pP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עמוד 4 בחוברת</w:t>
            </w:r>
            <w:r w:rsidR="007C618C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משימות 3-7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 w:rsidR="007C618C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ל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תלמידים.</w:t>
            </w:r>
            <w:r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  <w:br/>
            </w:r>
          </w:p>
          <w:p w14:paraId="0FACE8B0" w14:textId="4787400C" w:rsidR="00A569DD" w:rsidRPr="00EC2D83" w:rsidRDefault="00A569DD" w:rsidP="001F4C5C">
            <w:pPr>
              <w:bidi/>
              <w:rPr>
                <w:rFonts w:ascii="Segoe UI Semibold" w:hAnsi="Segoe UI Semibold" w:cs="Segoe UI Semibold"/>
                <w:b/>
                <w:bCs/>
                <w:noProof/>
                <w:color w:val="000000" w:themeColor="text1"/>
                <w:sz w:val="24"/>
                <w:szCs w:val="24"/>
                <w:rtl/>
                <w:lang w:bidi="he-IL"/>
              </w:rPr>
            </w:pPr>
            <w:r>
              <w:rPr>
                <w:rFonts w:ascii="Segoe UI Semibold" w:hAnsi="Segoe UI Semibold" w:cs="Segoe UI Semibold" w:hint="cs"/>
                <w:b/>
                <w:bCs/>
                <w:noProof/>
                <w:color w:val="000000" w:themeColor="text1"/>
                <w:sz w:val="24"/>
                <w:szCs w:val="24"/>
                <w:rtl/>
                <w:lang w:bidi="he-IL"/>
              </w:rPr>
              <w:t xml:space="preserve">1. </w:t>
            </w:r>
            <w:r w:rsidRPr="003B395F">
              <w:rPr>
                <w:rFonts w:ascii="Segoe UI Semibold" w:hAnsi="Segoe UI Semibold" w:cs="Segoe UI Semibold" w:hint="cs"/>
                <w:b/>
                <w:bCs/>
                <w:noProof/>
                <w:color w:val="000000" w:themeColor="text1"/>
                <w:sz w:val="28"/>
                <w:szCs w:val="28"/>
                <w:rtl/>
                <w:lang w:bidi="he-IL"/>
              </w:rPr>
              <w:t>ה</w:t>
            </w:r>
            <w:r w:rsidR="007C618C">
              <w:rPr>
                <w:rFonts w:ascii="Segoe UI Semibold" w:hAnsi="Segoe UI Semibold" w:cs="Segoe UI Semibold" w:hint="cs"/>
                <w:b/>
                <w:bCs/>
                <w:noProof/>
                <w:color w:val="000000" w:themeColor="text1"/>
                <w:sz w:val="28"/>
                <w:szCs w:val="28"/>
                <w:rtl/>
                <w:lang w:bidi="he-IL"/>
              </w:rPr>
              <w:t>מצא</w:t>
            </w:r>
            <w:r w:rsidRPr="003B395F">
              <w:rPr>
                <w:rFonts w:ascii="Segoe UI Semibold" w:hAnsi="Segoe UI Semibold" w:cs="Segoe UI Semibold" w:hint="cs"/>
                <w:b/>
                <w:bCs/>
                <w:noProof/>
                <w:color w:val="000000" w:themeColor="text1"/>
                <w:sz w:val="28"/>
                <w:szCs w:val="28"/>
                <w:rtl/>
                <w:lang w:bidi="he-IL"/>
              </w:rPr>
              <w:t>ת שאלה מילולית לציור</w:t>
            </w:r>
          </w:p>
          <w:p w14:paraId="77676E5E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 w:rsidRPr="00882F4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4625F2B5" wp14:editId="4889D9E7">
                      <wp:simplePos x="0" y="0"/>
                      <wp:positionH relativeFrom="page">
                        <wp:posOffset>124460</wp:posOffset>
                      </wp:positionH>
                      <wp:positionV relativeFrom="paragraph">
                        <wp:posOffset>74839</wp:posOffset>
                      </wp:positionV>
                      <wp:extent cx="6640285" cy="598714"/>
                      <wp:effectExtent l="0" t="0" r="27305" b="11430"/>
                      <wp:wrapNone/>
                      <wp:docPr id="1510" name="Rounded Rectangle 1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0285" cy="598714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726F5B" w14:textId="0F751CBE" w:rsidR="00E23278" w:rsidRPr="009422BD" w:rsidRDefault="00E23278" w:rsidP="00A569DD">
                                  <w:pPr>
                                    <w:bidi/>
                                    <w:rPr>
                                      <w:rFonts w:ascii="Segoe UI Semibold" w:hAnsi="Segoe UI Semibold" w:cs="Segoe UI Semibold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>לפניך/לפנייך</w:t>
                                  </w:r>
                                  <w:r w:rsidRPr="009422BD"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 xml:space="preserve"> ציור ובו ילדה עם בלונים. ספר/י לי, בעל פה, שאלה מילולית (סיפור חשבוני) שמתאים לציור.</w:t>
                                  </w:r>
                                </w:p>
                                <w:p w14:paraId="4B26BE4A" w14:textId="77777777" w:rsidR="00E23278" w:rsidRDefault="00E23278" w:rsidP="00A569DD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4625F2B5" id="Rounded Rectangle 1510" o:spid="_x0000_s1376" style="position:absolute;left:0;text-align:left;margin-left:9.8pt;margin-top:5.9pt;width:522.85pt;height:47.15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" fillcolor="#d8d8d8 [2732]" strokecolor="#f2f2f2 [3052]" strokeweight="2pt">
                      <v:textbox>
                        <w:txbxContent>
                          <w:p w14:paraId="12726F5B" w14:textId="0F751CBE" w:rsidR="00E23278" w:rsidRPr="009422BD" w:rsidRDefault="00E23278" w:rsidP="00A569DD">
                            <w:pPr>
                              <w:bidi/>
                              <w:rPr>
                                <w:rFonts w:ascii="Segoe UI Semibold" w:hAnsi="Segoe UI Semibold" w:cs="Segoe UI Semibold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>לפניך/לפנייך</w:t>
                            </w:r>
                            <w:r w:rsidRPr="009422BD"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 xml:space="preserve"> ציור ובו ילדה עם בלונים. ספר/י לי, בעל פה, שאלה מילולית (סיפור חשבוני) שמתאים לציור.</w:t>
                            </w:r>
                          </w:p>
                          <w:p w14:paraId="4B26BE4A" w14:textId="77777777" w:rsidR="00E23278" w:rsidRDefault="00E23278" w:rsidP="00A569DD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</w:p>
          <w:p w14:paraId="56020276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26253B84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7D68F7D6" w14:textId="65955122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3EF8D87C" w14:textId="2C56676F" w:rsidR="00A569DD" w:rsidRPr="00057D41" w:rsidRDefault="00FD0807" w:rsidP="001F4C5C">
            <w:pPr>
              <w:bidi/>
              <w:spacing w:line="480" w:lineRule="auto"/>
              <w:rPr>
                <w:rFonts w:ascii="Segoe UI Semibold" w:hAnsi="Segoe UI Semibold" w:cs="Segoe UI Semibold"/>
                <w:color w:val="000000" w:themeColor="text1"/>
                <w:rtl/>
                <w:lang w:bidi="he-IL"/>
              </w:rPr>
            </w:pPr>
            <w:r>
              <w:rPr>
                <w:noProof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72064" behindDoc="0" locked="0" layoutInCell="1" allowOverlap="1" wp14:anchorId="0DAF48E9" wp14:editId="6B795479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68036</wp:posOffset>
                      </wp:positionV>
                      <wp:extent cx="1763395" cy="1063625"/>
                      <wp:effectExtent l="95250" t="114300" r="27305" b="22225"/>
                      <wp:wrapNone/>
                      <wp:docPr id="58" name="Group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63395" cy="1063625"/>
                                <a:chOff x="0" y="0"/>
                                <a:chExt cx="4686300" cy="2844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" name="Picture 6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699" t="2869" r="14347" b="4256"/>
                                <a:stretch/>
                              </pic:blipFill>
                              <pic:spPr bwMode="auto">
                                <a:xfrm flipH="1">
                                  <a:off x="2247900" y="368300"/>
                                  <a:ext cx="1884045" cy="24657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Picture 6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845" t="9893" r="12120" b="4290"/>
                                <a:stretch/>
                              </pic:blipFill>
                              <pic:spPr bwMode="auto">
                                <a:xfrm rot="19526693">
                                  <a:off x="152400" y="38100"/>
                                  <a:ext cx="1779905" cy="1870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69" name="Rectangle: Rounded Corners 43"/>
                              <wps:cNvSpPr/>
                              <wps:spPr>
                                <a:xfrm>
                                  <a:off x="0" y="0"/>
                                  <a:ext cx="4686300" cy="28448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65FC3334" id="Group 58" o:spid="_x0000_s1026" style="position:absolute;left:0;text-align:left;margin-left:18.7pt;margin-top:5.35pt;width:138.85pt;height:83.75pt;z-index:252155392;mso-width-relative:margin;mso-height-relative:margin" coordsize="46863,284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">
                      <v:shape id="Picture 60" o:spid="_x0000_s1027" type="#_x0000_t75" style="position:absolute;left:22479;top:3683;width:18840;height:2465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">
                        <v:imagedata r:id="rId89" o:title="" croptop="1880f" cropbottom="2789f" cropleft="9633f" cropright="9402f"/>
                        <v:path arrowok="t"/>
                      </v:shape>
                      <v:shape id="Picture 68" o:spid="_x0000_s1028" type="#_x0000_t75" style="position:absolute;left:1524;top:381;width:17799;height:18700;rotation:-22646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">
                        <v:imagedata r:id="rId90" o:title="" croptop="6483f" cropbottom="2811f" cropleft="7107f" cropright="7943f"/>
                        <v:path arrowok="t"/>
                      </v:shape>
                      <v:roundrect id="Rectangle: Rounded Corners 43" o:spid="_x0000_s1029" style="position:absolute;width:46863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" filled="f" strokecolor="black [3213]" strokeweight="1.5pt"/>
                    </v:group>
                  </w:pict>
                </mc:Fallback>
              </mc:AlternateContent>
            </w:r>
            <w:r w:rsidR="00A569DD" w:rsidRPr="00057D41">
              <w:rPr>
                <w:rFonts w:ascii="Segoe UI Semibold" w:hAnsi="Segoe UI Semibold" w:cs="Segoe UI Semibold" w:hint="cs"/>
                <w:color w:val="000000" w:themeColor="text1"/>
                <w:rtl/>
                <w:lang w:bidi="he-IL"/>
              </w:rPr>
              <w:t>תיעוד מילולי</w:t>
            </w:r>
          </w:p>
          <w:p w14:paraId="6B95DDBE" w14:textId="77777777" w:rsidR="00A569DD" w:rsidRPr="00AE7E47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</w:t>
            </w:r>
          </w:p>
          <w:p w14:paraId="6F68B3E9" w14:textId="77777777" w:rsidR="00A569DD" w:rsidRPr="00AE7E47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</w:t>
            </w:r>
          </w:p>
          <w:p w14:paraId="1ECAF572" w14:textId="77777777" w:rsidR="00A569DD" w:rsidRPr="00AE7E47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</w:t>
            </w:r>
          </w:p>
          <w:p w14:paraId="6B36DD5E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6CAD5884" wp14:editId="28AA92D4">
                      <wp:simplePos x="0" y="0"/>
                      <wp:positionH relativeFrom="column">
                        <wp:posOffset>2006432</wp:posOffset>
                      </wp:positionH>
                      <wp:positionV relativeFrom="paragraph">
                        <wp:posOffset>17080</wp:posOffset>
                      </wp:positionV>
                      <wp:extent cx="4709497" cy="402590"/>
                      <wp:effectExtent l="0" t="0" r="15240" b="16510"/>
                      <wp:wrapNone/>
                      <wp:docPr id="1512" name="Rounded Rectangle 1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09497" cy="4025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C16227" w14:textId="77777777" w:rsidR="00E23278" w:rsidRPr="00B76A36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422BD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כתוב/כתבי</w:t>
                                  </w:r>
                                  <w:r w:rsidRPr="009422BD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9422BD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תרגיל</w:t>
                                  </w:r>
                                  <w:r w:rsidRPr="00B76A36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76A36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מתאים</w:t>
                                  </w:r>
                                  <w:r w:rsidRPr="00B76A36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76A36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לשאלה</w:t>
                                  </w:r>
                                  <w:r w:rsidRPr="00B76A36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76A36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המילולית</w:t>
                                  </w:r>
                                  <w:r w:rsidRPr="00B76A36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76A36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שהמצאת</w:t>
                                  </w:r>
                                  <w:r w:rsidRPr="00B76A36"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9422BD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ופתור/פתרי</w:t>
                                  </w:r>
                                  <w:r w:rsidRPr="009422BD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9422BD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אותו</w:t>
                                  </w:r>
                                  <w:r w:rsidRPr="009422BD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.</w:t>
                                  </w:r>
                                </w:p>
                                <w:p w14:paraId="3BDF5B71" w14:textId="77777777" w:rsidR="00E23278" w:rsidRPr="00F11B8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02C3DFC3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6CAD5884" id="Rounded Rectangle 1512" o:spid="_x0000_s1377" style="position:absolute;left:0;text-align:left;margin-left:158pt;margin-top:1.35pt;width:370.85pt;height:31.7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" fillcolor="#d8d8d8 [2732]" strokecolor="#f2f2f2 [3052]" strokeweight="2pt">
                      <v:textbox>
                        <w:txbxContent>
                          <w:p w14:paraId="5EC16227" w14:textId="77777777" w:rsidR="00E23278" w:rsidRPr="00B76A36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9422BD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כתוב/כתבי</w:t>
                            </w:r>
                            <w:r w:rsidRPr="009422BD">
                              <w:rPr>
                                <w:rFonts w:ascii="Segoe UI" w:hAnsi="Segoe UI" w:cs="Segoe U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9422BD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תרגיל</w:t>
                            </w:r>
                            <w:r w:rsidRPr="00B76A36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76A36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מתאים</w:t>
                            </w:r>
                            <w:r w:rsidRPr="00B76A36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76A36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לשאלה</w:t>
                            </w:r>
                            <w:r w:rsidRPr="00B76A36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76A36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המילולית</w:t>
                            </w:r>
                            <w:r w:rsidRPr="00B76A36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76A36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שהמצאת</w:t>
                            </w:r>
                            <w:r w:rsidRPr="00B76A36"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9422BD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ופתור/פתרי</w:t>
                            </w:r>
                            <w:r w:rsidRPr="009422BD">
                              <w:rPr>
                                <w:rFonts w:ascii="Segoe UI" w:hAnsi="Segoe UI" w:cs="Segoe U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9422BD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אותו</w:t>
                            </w:r>
                            <w:r w:rsidRPr="009422BD">
                              <w:rPr>
                                <w:rFonts w:ascii="Segoe UI" w:hAnsi="Segoe UI" w:cs="Segoe U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.</w:t>
                            </w:r>
                          </w:p>
                          <w:p w14:paraId="3BDF5B71" w14:textId="77777777" w:rsidR="00E23278" w:rsidRPr="00F11B8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2C3DFC3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2D75FE0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</w:p>
          <w:p w14:paraId="0B85F09E" w14:textId="77777777" w:rsidR="00A569DD" w:rsidRPr="00506929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</w:tc>
      </w:tr>
      <w:tr w:rsidR="00A569DD" w:rsidRPr="00170304" w14:paraId="55EC3D1A" w14:textId="77777777" w:rsidTr="001F4C5C">
        <w:trPr>
          <w:trHeight w:val="2129"/>
        </w:trPr>
        <w:tc>
          <w:tcPr>
            <w:tcW w:w="10768" w:type="dxa"/>
            <w:tcBorders>
              <w:top w:val="single" w:sz="36" w:space="0" w:color="BFBFBF" w:themeColor="background1" w:themeShade="BF"/>
            </w:tcBorders>
          </w:tcPr>
          <w:p w14:paraId="59B16D8F" w14:textId="71024BDB" w:rsidR="00A569DD" w:rsidRPr="00EC2D83" w:rsidRDefault="00A569DD" w:rsidP="001F4C5C">
            <w:pPr>
              <w:bidi/>
              <w:rPr>
                <w:rFonts w:ascii="Segoe UI Semibold" w:hAnsi="Segoe UI Semibold" w:cs="Segoe UI Semibold"/>
                <w:b/>
                <w:bCs/>
                <w:noProof/>
                <w:color w:val="000000" w:themeColor="text1"/>
                <w:sz w:val="24"/>
                <w:szCs w:val="24"/>
                <w:rtl/>
                <w:lang w:bidi="he-IL"/>
              </w:rPr>
            </w:pPr>
            <w:r>
              <w:rPr>
                <w:rFonts w:ascii="Segoe UI Semibold" w:hAnsi="Segoe UI Semibold" w:cs="Segoe UI Semibold" w:hint="cs"/>
                <w:b/>
                <w:bCs/>
                <w:noProof/>
                <w:color w:val="000000" w:themeColor="text1"/>
                <w:sz w:val="24"/>
                <w:szCs w:val="24"/>
                <w:rtl/>
                <w:lang w:bidi="he-IL"/>
              </w:rPr>
              <w:t xml:space="preserve">2. </w:t>
            </w:r>
            <w:r w:rsidRPr="003B395F">
              <w:rPr>
                <w:rFonts w:ascii="Segoe UI Semibold" w:hAnsi="Segoe UI Semibold" w:cs="Segoe UI Semibold" w:hint="cs"/>
                <w:b/>
                <w:bCs/>
                <w:noProof/>
                <w:color w:val="000000" w:themeColor="text1"/>
                <w:sz w:val="28"/>
                <w:szCs w:val="28"/>
                <w:rtl/>
                <w:lang w:bidi="he-IL"/>
              </w:rPr>
              <w:t>ה</w:t>
            </w:r>
            <w:r w:rsidR="007C618C">
              <w:rPr>
                <w:rFonts w:ascii="Segoe UI Semibold" w:hAnsi="Segoe UI Semibold" w:cs="Segoe UI Semibold" w:hint="cs"/>
                <w:b/>
                <w:bCs/>
                <w:noProof/>
                <w:color w:val="000000" w:themeColor="text1"/>
                <w:sz w:val="28"/>
                <w:szCs w:val="28"/>
                <w:rtl/>
                <w:lang w:bidi="he-IL"/>
              </w:rPr>
              <w:t>מצא</w:t>
            </w:r>
            <w:r w:rsidRPr="003B395F">
              <w:rPr>
                <w:rFonts w:ascii="Segoe UI Semibold" w:hAnsi="Segoe UI Semibold" w:cs="Segoe UI Semibold" w:hint="cs"/>
                <w:b/>
                <w:bCs/>
                <w:noProof/>
                <w:color w:val="000000" w:themeColor="text1"/>
                <w:sz w:val="28"/>
                <w:szCs w:val="28"/>
                <w:rtl/>
                <w:lang w:bidi="he-IL"/>
              </w:rPr>
              <w:t>ת שאלה מילולית לתרגיל</w:t>
            </w:r>
          </w:p>
          <w:p w14:paraId="06C4E12B" w14:textId="77777777" w:rsidR="00A569DD" w:rsidRPr="00867115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12"/>
                <w:szCs w:val="12"/>
                <w:lang w:bidi="he-IL"/>
              </w:rPr>
            </w:pPr>
          </w:p>
          <w:p w14:paraId="49FED668" w14:textId="77777777" w:rsidR="00A569DD" w:rsidRPr="00CA78B6" w:rsidRDefault="00A569DD" w:rsidP="001F4C5C">
            <w:pPr>
              <w:pStyle w:val="af"/>
              <w:numPr>
                <w:ilvl w:val="0"/>
                <w:numId w:val="43"/>
              </w:num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>הצביעו על התרגיל 6+2 ושאלו:</w:t>
            </w:r>
          </w:p>
          <w:p w14:paraId="50743EEE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7E065BF" wp14:editId="32CFA602">
                      <wp:simplePos x="0" y="0"/>
                      <wp:positionH relativeFrom="column">
                        <wp:posOffset>4441851</wp:posOffset>
                      </wp:positionH>
                      <wp:positionV relativeFrom="paragraph">
                        <wp:posOffset>177891</wp:posOffset>
                      </wp:positionV>
                      <wp:extent cx="2209048" cy="402771"/>
                      <wp:effectExtent l="0" t="0" r="20320" b="16510"/>
                      <wp:wrapNone/>
                      <wp:docPr id="70" name="Rounded 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048" cy="402771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F9D169" w14:textId="77777777" w:rsidR="00E23278" w:rsidRPr="000F4E3B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0F4E3B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האם התרגיל מתאים לציור?</w:t>
                                  </w:r>
                                </w:p>
                                <w:p w14:paraId="5FE38F58" w14:textId="77777777" w:rsidR="00E23278" w:rsidRPr="00F11B8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37FF19E1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47E065BF" id="Rounded Rectangle 70" o:spid="_x0000_s1378" style="position:absolute;left:0;text-align:left;margin-left:349.75pt;margin-top:14pt;width:173.95pt;height:31.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" fillcolor="#d8d8d8 [2732]" strokecolor="#f2f2f2 [3052]" strokeweight="2pt">
                      <v:textbox>
                        <w:txbxContent>
                          <w:p w14:paraId="59F9D169" w14:textId="77777777" w:rsidR="00E23278" w:rsidRPr="000F4E3B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0F4E3B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האם התרגיל מתאים לציור?</w:t>
                            </w:r>
                          </w:p>
                          <w:p w14:paraId="5FE38F58" w14:textId="77777777" w:rsidR="00E23278" w:rsidRPr="00F11B8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37FF19E1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69F0090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6CE54E74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33FFB68C" w14:textId="77777777" w:rsidR="00A569DD" w:rsidRPr="00A96BAB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 w:rsidRPr="00882F4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15DFA49E" wp14:editId="63207025">
                      <wp:simplePos x="0" y="0"/>
                      <wp:positionH relativeFrom="page">
                        <wp:posOffset>126365</wp:posOffset>
                      </wp:positionH>
                      <wp:positionV relativeFrom="paragraph">
                        <wp:posOffset>161925</wp:posOffset>
                      </wp:positionV>
                      <wp:extent cx="6630864" cy="485192"/>
                      <wp:effectExtent l="0" t="0" r="17780" b="28575"/>
                      <wp:wrapNone/>
                      <wp:docPr id="1518" name="Rounded Rectangle 1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30864" cy="4851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D75BFA" w14:textId="77777777" w:rsidR="00E23278" w:rsidRPr="00057D41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 w:rsidRPr="000F4E3B"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>כעת,</w:t>
                                  </w:r>
                                  <w:r w:rsidRPr="000F4E3B">
                                    <w:rPr>
                                      <w:rFonts w:ascii="Segoe UI Semibold" w:hAnsi="Segoe UI Semibold" w:cs="Segoe UI Semibold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0F4E3B"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>תמציא/י</w:t>
                                  </w:r>
                                  <w:r w:rsidRPr="000F4E3B">
                                    <w:rPr>
                                      <w:rFonts w:ascii="Segoe UI Semibold" w:hAnsi="Segoe UI Semibold" w:cs="Segoe UI Semibold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0F4E3B"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>שאלה מילולית</w:t>
                                  </w:r>
                                  <w:r w:rsidRPr="000F4E3B">
                                    <w:rPr>
                                      <w:rFonts w:ascii="Segoe UI Semibold" w:hAnsi="Segoe UI Semibold" w:cs="Segoe UI Semibold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0F4E3B">
                                    <w:rPr>
                                      <w:rFonts w:ascii="Segoe UI Semibold" w:hAnsi="Segoe UI Semibold" w:cs="Segoe UI Semibold" w:hint="cs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>(סיפור חשבוני) שמתאימה לתרגיל הזה</w:t>
                                  </w:r>
                                  <w:r w:rsidRPr="000F4E3B">
                                    <w:rPr>
                                      <w:rFonts w:ascii="Segoe UI Semibold" w:hAnsi="Segoe UI Semibold" w:cs="Segoe UI Semibold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>.</w:t>
                                  </w:r>
                                </w:p>
                                <w:p w14:paraId="35F07251" w14:textId="77777777" w:rsidR="00E23278" w:rsidRDefault="00E23278" w:rsidP="00A569DD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15DFA49E" id="Rounded Rectangle 1518" o:spid="_x0000_s1379" style="position:absolute;left:0;text-align:left;margin-left:9.95pt;margin-top:12.75pt;width:522.1pt;height:38.2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" fillcolor="#d8d8d8 [2732]" strokecolor="#f2f2f2 [3052]" strokeweight="2pt">
                      <v:textbox>
                        <w:txbxContent>
                          <w:p w14:paraId="59D75BFA" w14:textId="77777777" w:rsidR="00E23278" w:rsidRPr="00057D41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0F4E3B"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>כעת,</w:t>
                            </w:r>
                            <w:r w:rsidRPr="000F4E3B">
                              <w:rPr>
                                <w:rFonts w:ascii="Segoe UI Semibold" w:hAnsi="Segoe UI Semibold" w:cs="Segoe UI Semibold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0F4E3B"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>תמציא/י</w:t>
                            </w:r>
                            <w:r w:rsidRPr="000F4E3B">
                              <w:rPr>
                                <w:rFonts w:ascii="Segoe UI Semibold" w:hAnsi="Segoe UI Semibold" w:cs="Segoe UI Semibold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0F4E3B"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>שאלה מילולית</w:t>
                            </w:r>
                            <w:r w:rsidRPr="000F4E3B">
                              <w:rPr>
                                <w:rFonts w:ascii="Segoe UI Semibold" w:hAnsi="Segoe UI Semibold" w:cs="Segoe UI Semibold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0F4E3B">
                              <w:rPr>
                                <w:rFonts w:ascii="Segoe UI Semibold" w:hAnsi="Segoe UI Semibold" w:cs="Segoe UI Semibold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>(סיפור חשבוני) שמתאימה לתרגיל הזה</w:t>
                            </w:r>
                            <w:r w:rsidRPr="000F4E3B">
                              <w:rPr>
                                <w:rFonts w:ascii="Segoe UI Semibold" w:hAnsi="Segoe UI Semibold" w:cs="Segoe UI Semibold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>.</w:t>
                            </w:r>
                          </w:p>
                          <w:p w14:paraId="35F07251" w14:textId="77777777" w:rsidR="00E23278" w:rsidRDefault="00E23278" w:rsidP="00A569DD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</w:p>
          <w:p w14:paraId="740ADCD1" w14:textId="77777777" w:rsidR="00A569DD" w:rsidRPr="00DE466F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5FC63476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51D77A7E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528315A1" w14:textId="77777777" w:rsidR="00A569DD" w:rsidRPr="00057D41" w:rsidRDefault="00A569DD" w:rsidP="001F4C5C">
            <w:pPr>
              <w:bidi/>
              <w:spacing w:line="480" w:lineRule="auto"/>
              <w:rPr>
                <w:rFonts w:ascii="Segoe UI Semibold" w:hAnsi="Segoe UI Semibold" w:cs="Segoe UI Semibold"/>
                <w:color w:val="000000" w:themeColor="text1"/>
                <w:rtl/>
                <w:lang w:bidi="he-IL"/>
              </w:rPr>
            </w:pPr>
            <w:r>
              <w:rPr>
                <w:rFonts w:hint="cs"/>
                <w:noProof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01A1AEF1" wp14:editId="6E7B17FA">
                      <wp:simplePos x="0" y="0"/>
                      <wp:positionH relativeFrom="column">
                        <wp:posOffset>144966</wp:posOffset>
                      </wp:positionH>
                      <wp:positionV relativeFrom="paragraph">
                        <wp:posOffset>30360</wp:posOffset>
                      </wp:positionV>
                      <wp:extent cx="1763395" cy="1063625"/>
                      <wp:effectExtent l="0" t="0" r="27305" b="22225"/>
                      <wp:wrapNone/>
                      <wp:docPr id="55" name="Rectangle: Rounded Corners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3395" cy="1063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C36C58" w14:textId="77777777" w:rsidR="00E23278" w:rsidRPr="000F4E3B" w:rsidRDefault="00E23278" w:rsidP="00A569D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96"/>
                                      <w:szCs w:val="96"/>
                                    </w:rPr>
                                    <w:t>6</w:t>
                                  </w:r>
                                  <w:r w:rsidRPr="000F4E3B">
                                    <w:rPr>
                                      <w:color w:val="000000" w:themeColor="text1"/>
                                      <w:sz w:val="96"/>
                                      <w:szCs w:val="96"/>
                                    </w:rPr>
                                    <w:t>+2</w:t>
                                  </w:r>
                                </w:p>
                                <w:p w14:paraId="28202464" w14:textId="77777777" w:rsidR="00E23278" w:rsidRPr="007F6118" w:rsidRDefault="00E23278" w:rsidP="00A569D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0"/>
                                      <w:szCs w:val="240"/>
                                    </w:rPr>
                                  </w:pPr>
                                  <w:r w:rsidRPr="007F6118">
                                    <w:rPr>
                                      <w:color w:val="000000" w:themeColor="text1"/>
                                      <w:sz w:val="240"/>
                                      <w:szCs w:val="240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01A1AEF1" id="Rectangle: Rounded Corners 43" o:spid="_x0000_s1380" style="position:absolute;left:0;text-align:left;margin-left:11.4pt;margin-top:2.4pt;width:138.85pt;height:83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" fillcolor="white [3212]" strokecolor="black [3213]" strokeweight="1.5pt">
                      <v:textbox>
                        <w:txbxContent>
                          <w:p w14:paraId="14C36C58" w14:textId="77777777" w:rsidR="00E23278" w:rsidRPr="000F4E3B" w:rsidRDefault="00E23278" w:rsidP="00A569DD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6</w:t>
                            </w:r>
                            <w:r w:rsidRPr="000F4E3B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+2</w:t>
                            </w:r>
                          </w:p>
                          <w:p w14:paraId="28202464" w14:textId="77777777" w:rsidR="00E23278" w:rsidRPr="007F6118" w:rsidRDefault="00E23278" w:rsidP="00A569DD">
                            <w:pPr>
                              <w:jc w:val="center"/>
                              <w:rPr>
                                <w:color w:val="000000" w:themeColor="text1"/>
                                <w:sz w:val="240"/>
                                <w:szCs w:val="240"/>
                              </w:rPr>
                            </w:pPr>
                            <w:r w:rsidRPr="007F6118">
                              <w:rPr>
                                <w:color w:val="000000" w:themeColor="text1"/>
                                <w:sz w:val="240"/>
                                <w:szCs w:val="240"/>
                              </w:rPr>
                              <w:t>=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57D41">
              <w:rPr>
                <w:rFonts w:ascii="Segoe UI Semibold" w:hAnsi="Segoe UI Semibold" w:cs="Segoe UI Semibold" w:hint="cs"/>
                <w:color w:val="000000" w:themeColor="text1"/>
                <w:rtl/>
                <w:lang w:bidi="he-IL"/>
              </w:rPr>
              <w:t>תיעוד מילולי</w:t>
            </w:r>
          </w:p>
          <w:p w14:paraId="09E1A3DF" w14:textId="77777777" w:rsidR="00A569DD" w:rsidRPr="00AE7E47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</w:t>
            </w:r>
          </w:p>
          <w:p w14:paraId="30586872" w14:textId="77777777" w:rsidR="00A569DD" w:rsidRPr="00AE7E47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</w:t>
            </w:r>
          </w:p>
          <w:p w14:paraId="4AABAD5D" w14:textId="77777777" w:rsidR="00A569DD" w:rsidRPr="00D52D2B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</w:t>
            </w:r>
          </w:p>
          <w:p w14:paraId="37269B5B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5F22D257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</w:tr>
    </w:tbl>
    <w:p w14:paraId="62F1050E" w14:textId="71E4D856" w:rsidR="00A569DD" w:rsidRPr="00D52D2B" w:rsidRDefault="00A569DD" w:rsidP="00A569DD">
      <w:pPr>
        <w:bidi/>
        <w:spacing w:after="160" w:line="259" w:lineRule="auto"/>
        <w:rPr>
          <w:sz w:val="6"/>
          <w:szCs w:val="6"/>
          <w:rtl/>
        </w:rPr>
      </w:pPr>
    </w:p>
    <w:tbl>
      <w:tblPr>
        <w:tblStyle w:val="afe"/>
        <w:bidiVisual/>
        <w:tblW w:w="107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6319"/>
        <w:gridCol w:w="1102"/>
        <w:gridCol w:w="1344"/>
        <w:gridCol w:w="1163"/>
      </w:tblGrid>
      <w:tr w:rsidR="00A569DD" w14:paraId="64FAF8A8" w14:textId="77777777" w:rsidTr="001F4C5C">
        <w:trPr>
          <w:jc w:val="center"/>
        </w:trPr>
        <w:tc>
          <w:tcPr>
            <w:tcW w:w="7135" w:type="dxa"/>
            <w:gridSpan w:val="2"/>
            <w:shd w:val="clear" w:color="auto" w:fill="FBD4B4" w:themeFill="accent6" w:themeFillTint="66"/>
          </w:tcPr>
          <w:p w14:paraId="535BD888" w14:textId="77777777" w:rsidR="00A569DD" w:rsidRPr="00A51D49" w:rsidRDefault="00A569DD" w:rsidP="001F4C5C">
            <w:pPr>
              <w:pStyle w:val="af"/>
              <w:bidi/>
              <w:ind w:left="0"/>
              <w:jc w:val="center"/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</w:pPr>
            <w:r w:rsidRPr="00A51D49"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  <w:t>נושא</w:t>
            </w:r>
          </w:p>
        </w:tc>
        <w:tc>
          <w:tcPr>
            <w:tcW w:w="1102" w:type="dxa"/>
            <w:shd w:val="clear" w:color="auto" w:fill="FBD4B4" w:themeFill="accent6" w:themeFillTint="66"/>
          </w:tcPr>
          <w:p w14:paraId="058EA935" w14:textId="77777777" w:rsidR="00A569DD" w:rsidRPr="00A51D49" w:rsidRDefault="00A569DD" w:rsidP="001F4C5C">
            <w:pPr>
              <w:pStyle w:val="af"/>
              <w:bidi/>
              <w:ind w:left="0"/>
              <w:jc w:val="center"/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</w:pPr>
            <w:r w:rsidRPr="00A51D49"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  <w:t>נכון</w:t>
            </w:r>
          </w:p>
        </w:tc>
        <w:tc>
          <w:tcPr>
            <w:tcW w:w="1349" w:type="dxa"/>
            <w:shd w:val="clear" w:color="auto" w:fill="FBD4B4" w:themeFill="accent6" w:themeFillTint="66"/>
          </w:tcPr>
          <w:p w14:paraId="4CFE1AE3" w14:textId="77777777" w:rsidR="00A569DD" w:rsidRPr="00A51D49" w:rsidRDefault="00A569DD" w:rsidP="001F4C5C">
            <w:pPr>
              <w:pStyle w:val="af"/>
              <w:bidi/>
              <w:ind w:left="0"/>
              <w:jc w:val="center"/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</w:pPr>
            <w:r w:rsidRPr="00A51D49"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  <w:t>חלקי</w:t>
            </w:r>
          </w:p>
        </w:tc>
        <w:tc>
          <w:tcPr>
            <w:tcW w:w="1197" w:type="dxa"/>
            <w:shd w:val="clear" w:color="auto" w:fill="FBD4B4" w:themeFill="accent6" w:themeFillTint="66"/>
          </w:tcPr>
          <w:p w14:paraId="4B5A5EFD" w14:textId="77777777" w:rsidR="00A569DD" w:rsidRPr="00A51D49" w:rsidRDefault="00A569DD" w:rsidP="001F4C5C">
            <w:pPr>
              <w:pStyle w:val="af"/>
              <w:bidi/>
              <w:ind w:left="0"/>
              <w:jc w:val="center"/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</w:pPr>
            <w:r w:rsidRPr="00A51D49"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  <w:t>לא נכון</w:t>
            </w:r>
          </w:p>
        </w:tc>
      </w:tr>
      <w:tr w:rsidR="00A569DD" w14:paraId="054D5E24" w14:textId="77777777" w:rsidTr="001F4C5C">
        <w:trPr>
          <w:jc w:val="center"/>
        </w:trPr>
        <w:tc>
          <w:tcPr>
            <w:tcW w:w="7135" w:type="dxa"/>
            <w:gridSpan w:val="2"/>
            <w:shd w:val="clear" w:color="auto" w:fill="auto"/>
          </w:tcPr>
          <w:p w14:paraId="0B2242B1" w14:textId="77777777" w:rsidR="00A569DD" w:rsidRPr="00A51D49" w:rsidRDefault="00A569DD" w:rsidP="00A51D49">
            <w:pPr>
              <w:pStyle w:val="af"/>
              <w:bidi/>
              <w:ind w:left="0"/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</w:pPr>
            <w:r w:rsidRPr="00A51D49"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>המצאת שאלה מילולית לציור</w:t>
            </w:r>
          </w:p>
        </w:tc>
        <w:tc>
          <w:tcPr>
            <w:tcW w:w="1102" w:type="dxa"/>
            <w:shd w:val="clear" w:color="auto" w:fill="auto"/>
          </w:tcPr>
          <w:p w14:paraId="3C6524DE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349" w:type="dxa"/>
            <w:shd w:val="clear" w:color="auto" w:fill="auto"/>
          </w:tcPr>
          <w:p w14:paraId="0F4424B4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197" w:type="dxa"/>
            <w:shd w:val="clear" w:color="auto" w:fill="auto"/>
          </w:tcPr>
          <w:p w14:paraId="4440CEE1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76589ACE" w14:textId="77777777" w:rsidTr="00A51D49">
        <w:trPr>
          <w:trHeight w:val="89"/>
          <w:jc w:val="center"/>
        </w:trPr>
        <w:tc>
          <w:tcPr>
            <w:tcW w:w="7135" w:type="dxa"/>
            <w:gridSpan w:val="2"/>
            <w:shd w:val="clear" w:color="auto" w:fill="auto"/>
          </w:tcPr>
          <w:p w14:paraId="04213ABD" w14:textId="77777777" w:rsidR="00A569DD" w:rsidRPr="00A51D49" w:rsidRDefault="00A569DD" w:rsidP="00A51D49">
            <w:pPr>
              <w:pStyle w:val="af"/>
              <w:bidi/>
              <w:ind w:left="0"/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</w:pPr>
            <w:r w:rsidRPr="00A51D49"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>כתיבת תרגיל מתאים לסיפור שחיברו</w:t>
            </w:r>
          </w:p>
        </w:tc>
        <w:tc>
          <w:tcPr>
            <w:tcW w:w="1102" w:type="dxa"/>
            <w:shd w:val="clear" w:color="auto" w:fill="auto"/>
          </w:tcPr>
          <w:p w14:paraId="09D705DB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349" w:type="dxa"/>
            <w:shd w:val="clear" w:color="auto" w:fill="auto"/>
          </w:tcPr>
          <w:p w14:paraId="190867F2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197" w:type="dxa"/>
            <w:shd w:val="clear" w:color="auto" w:fill="auto"/>
          </w:tcPr>
          <w:p w14:paraId="72886A08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069AC3F9" w14:textId="77777777" w:rsidTr="001F4C5C">
        <w:trPr>
          <w:jc w:val="center"/>
        </w:trPr>
        <w:tc>
          <w:tcPr>
            <w:tcW w:w="7135" w:type="dxa"/>
            <w:gridSpan w:val="2"/>
            <w:shd w:val="clear" w:color="auto" w:fill="auto"/>
          </w:tcPr>
          <w:p w14:paraId="4037D23D" w14:textId="77777777" w:rsidR="00A569DD" w:rsidRPr="00A51D49" w:rsidRDefault="00A569DD" w:rsidP="00A51D49">
            <w:pPr>
              <w:pStyle w:val="af"/>
              <w:bidi/>
              <w:ind w:left="0"/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</w:pPr>
            <w:r w:rsidRPr="00A51D49"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>המצאת שאלה מילולית לתרגיל</w:t>
            </w:r>
          </w:p>
        </w:tc>
        <w:tc>
          <w:tcPr>
            <w:tcW w:w="1102" w:type="dxa"/>
            <w:shd w:val="clear" w:color="auto" w:fill="auto"/>
          </w:tcPr>
          <w:p w14:paraId="38893C50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349" w:type="dxa"/>
            <w:shd w:val="clear" w:color="auto" w:fill="auto"/>
          </w:tcPr>
          <w:p w14:paraId="03DB8DDA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197" w:type="dxa"/>
            <w:shd w:val="clear" w:color="auto" w:fill="auto"/>
          </w:tcPr>
          <w:p w14:paraId="18DD8DEF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5702D799" w14:textId="77777777" w:rsidTr="001F4C5C">
        <w:trPr>
          <w:jc w:val="center"/>
        </w:trPr>
        <w:tc>
          <w:tcPr>
            <w:tcW w:w="10783" w:type="dxa"/>
            <w:gridSpan w:val="5"/>
            <w:shd w:val="clear" w:color="auto" w:fill="auto"/>
          </w:tcPr>
          <w:p w14:paraId="7A5CD922" w14:textId="77777777" w:rsidR="00A569DD" w:rsidRPr="00D52D2B" w:rsidRDefault="00A569DD" w:rsidP="001F4C5C">
            <w:pPr>
              <w:bidi/>
              <w:rPr>
                <w:sz w:val="28"/>
                <w:szCs w:val="28"/>
                <w:rtl/>
                <w:lang w:bidi="he-IL"/>
              </w:rPr>
            </w:pPr>
            <w:r w:rsidRPr="00D52D2B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>*</w:t>
            </w:r>
            <w:r w:rsidRPr="00D52D2B">
              <w:rPr>
                <w:rFonts w:ascii="Calibri Light" w:hAnsi="Calibri Light" w:cs="Calibri Light" w:hint="cs"/>
                <w:sz w:val="22"/>
                <w:szCs w:val="22"/>
                <w:rtl/>
                <w:lang w:bidi="he-IL"/>
              </w:rPr>
              <w:t xml:space="preserve"> אם חסר חלק בסיפור שהילד המציא, רצוי לתאר איזה חלק בסיפור השמיט</w:t>
            </w:r>
            <w:r w:rsidRPr="00D52D2B">
              <w:rPr>
                <w:rFonts w:hint="cs"/>
                <w:sz w:val="28"/>
                <w:szCs w:val="28"/>
                <w:rtl/>
                <w:lang w:bidi="he-IL"/>
              </w:rPr>
              <w:t>.</w:t>
            </w:r>
          </w:p>
        </w:tc>
      </w:tr>
      <w:tr w:rsidR="00A569DD" w14:paraId="4641449E" w14:textId="77777777" w:rsidTr="001F4C5C">
        <w:trPr>
          <w:jc w:val="center"/>
        </w:trPr>
        <w:tc>
          <w:tcPr>
            <w:tcW w:w="7135" w:type="dxa"/>
            <w:gridSpan w:val="2"/>
            <w:shd w:val="clear" w:color="auto" w:fill="auto"/>
          </w:tcPr>
          <w:p w14:paraId="2315F84D" w14:textId="77777777" w:rsidR="00A569DD" w:rsidRPr="0065406F" w:rsidRDefault="00A569DD" w:rsidP="001F4C5C">
            <w:pPr>
              <w:bidi/>
              <w:rPr>
                <w:rFonts w:ascii="Segoe UI" w:hAnsi="Segoe UI" w:cs="Segoe UI"/>
                <w:b/>
                <w:bCs/>
                <w:rtl/>
                <w:lang w:bidi="he-IL"/>
              </w:rPr>
            </w:pPr>
          </w:p>
        </w:tc>
        <w:tc>
          <w:tcPr>
            <w:tcW w:w="1102" w:type="dxa"/>
            <w:shd w:val="clear" w:color="auto" w:fill="auto"/>
          </w:tcPr>
          <w:p w14:paraId="1CE37525" w14:textId="77777777" w:rsidR="00A569DD" w:rsidRPr="00837642" w:rsidRDefault="00A569DD" w:rsidP="001F4C5C">
            <w:pPr>
              <w:pStyle w:val="af"/>
              <w:bidi/>
              <w:ind w:left="502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349" w:type="dxa"/>
            <w:shd w:val="clear" w:color="auto" w:fill="auto"/>
          </w:tcPr>
          <w:p w14:paraId="5D11D7BE" w14:textId="77777777" w:rsidR="00A569DD" w:rsidRPr="005E3CDC" w:rsidRDefault="00A569DD" w:rsidP="001F4C5C">
            <w:pPr>
              <w:pStyle w:val="af"/>
              <w:bidi/>
              <w:ind w:left="502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197" w:type="dxa"/>
            <w:shd w:val="clear" w:color="auto" w:fill="auto"/>
          </w:tcPr>
          <w:p w14:paraId="108E82EC" w14:textId="77777777" w:rsidR="00A569DD" w:rsidRPr="005E3CDC" w:rsidRDefault="00A569DD" w:rsidP="001F4C5C">
            <w:pPr>
              <w:pStyle w:val="af"/>
              <w:bidi/>
              <w:ind w:left="502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0B5B6751" w14:textId="77777777" w:rsidTr="001F4C5C">
        <w:trPr>
          <w:jc w:val="center"/>
        </w:trPr>
        <w:tc>
          <w:tcPr>
            <w:tcW w:w="816" w:type="dxa"/>
            <w:shd w:val="clear" w:color="auto" w:fill="auto"/>
          </w:tcPr>
          <w:p w14:paraId="50F233AB" w14:textId="77777777" w:rsidR="00A569DD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הערות</w:t>
            </w:r>
            <w:r>
              <w:rPr>
                <w:rFonts w:ascii="Calibri Light" w:hAnsi="Calibri Light" w:cs="Calibri Light" w:hint="cs"/>
                <w:sz w:val="28"/>
                <w:szCs w:val="28"/>
                <w:rtl/>
                <w:lang w:bidi="he-IL"/>
              </w:rPr>
              <w:t>:</w:t>
            </w: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 xml:space="preserve"> </w:t>
            </w:r>
          </w:p>
        </w:tc>
        <w:tc>
          <w:tcPr>
            <w:tcW w:w="9967" w:type="dxa"/>
            <w:gridSpan w:val="4"/>
            <w:shd w:val="clear" w:color="auto" w:fill="auto"/>
          </w:tcPr>
          <w:p w14:paraId="76B511E4" w14:textId="77777777" w:rsidR="00A569DD" w:rsidRDefault="00A569DD" w:rsidP="001F4C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  <w:p w14:paraId="1B7C51D0" w14:textId="77777777" w:rsidR="00A569DD" w:rsidRPr="00D10514" w:rsidRDefault="00A569DD" w:rsidP="001F4C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</w:tc>
      </w:tr>
    </w:tbl>
    <w:p w14:paraId="4C973E3B" w14:textId="734C403E" w:rsidR="00A569DD" w:rsidRDefault="00FE4F89" w:rsidP="00A569DD">
      <w:pPr>
        <w:bidi/>
        <w:spacing w:after="160" w:line="259" w:lineRule="auto"/>
        <w:rPr>
          <w:rtl/>
          <w:lang w:bidi="he-IL"/>
        </w:rPr>
      </w:pPr>
      <w:r w:rsidRPr="00D52D2B">
        <w:rPr>
          <w:noProof/>
          <w:sz w:val="6"/>
          <w:szCs w:val="6"/>
          <w:rtl/>
          <w:lang w:bidi="he-IL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F93E79C" wp14:editId="1CE82A2C">
                <wp:simplePos x="0" y="0"/>
                <wp:positionH relativeFrom="column">
                  <wp:posOffset>-428625</wp:posOffset>
                </wp:positionH>
                <wp:positionV relativeFrom="paragraph">
                  <wp:posOffset>127000</wp:posOffset>
                </wp:positionV>
                <wp:extent cx="6936535" cy="736600"/>
                <wp:effectExtent l="0" t="0" r="0" b="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6535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9B42B" w14:textId="056BB185" w:rsidR="00E23278" w:rsidRPr="00D9381E" w:rsidRDefault="00E23278" w:rsidP="00A569DD">
                            <w:pPr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D9381E"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  <w:t>11</w:t>
                            </w:r>
                          </w:p>
                          <w:p w14:paraId="54019649" w14:textId="77777777" w:rsidR="00E23278" w:rsidRPr="00B2733F" w:rsidRDefault="00E23278" w:rsidP="00A569DD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F93E79C" id="Rectangle 72" o:spid="_x0000_s1381" style="position:absolute;left:0;text-align:left;margin-left:-33.75pt;margin-top:10pt;width:546.2pt;height:5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" filled="f" stroked="f" strokeweight="2pt">
                <v:textbox>
                  <w:txbxContent>
                    <w:p w14:paraId="2C79B42B" w14:textId="056BB185" w:rsidR="00E23278" w:rsidRPr="00D9381E" w:rsidRDefault="00E23278" w:rsidP="00A569DD">
                      <w:pPr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</w:pPr>
                      <w:r w:rsidRPr="00D9381E"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  <w:t>11</w:t>
                      </w:r>
                    </w:p>
                    <w:p w14:paraId="54019649" w14:textId="77777777" w:rsidR="00E23278" w:rsidRPr="00B2733F" w:rsidRDefault="00E23278" w:rsidP="00A569DD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  <w:r w:rsidR="00A569DD"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D5EB687" wp14:editId="3DCD4E9F">
                <wp:simplePos x="0" y="0"/>
                <wp:positionH relativeFrom="column">
                  <wp:posOffset>-290215</wp:posOffset>
                </wp:positionH>
                <wp:positionV relativeFrom="paragraph">
                  <wp:posOffset>8777462</wp:posOffset>
                </wp:positionV>
                <wp:extent cx="6964326" cy="736600"/>
                <wp:effectExtent l="0" t="0" r="0" b="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326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07343" w14:textId="77777777" w:rsidR="00E23278" w:rsidRPr="00EE16B0" w:rsidRDefault="00E23278" w:rsidP="00A569DD">
                            <w:pPr>
                              <w:jc w:val="right"/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  <w:lang w:bidi="he-IL"/>
                              </w:rPr>
                            </w:pPr>
                            <w:r w:rsidRPr="00EE16B0"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  <w:lang w:bidi="he-IL"/>
                              </w:rPr>
                              <w:t>12</w:t>
                            </w:r>
                          </w:p>
                          <w:p w14:paraId="1D6294C7" w14:textId="77777777" w:rsidR="00E23278" w:rsidRPr="00B2733F" w:rsidRDefault="00E23278" w:rsidP="00A569DD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D5EB687" id="Rectangle 73" o:spid="_x0000_s1382" style="position:absolute;left:0;text-align:left;margin-left:-22.85pt;margin-top:691.15pt;width:548.35pt;height:5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" filled="f" stroked="f" strokeweight="2pt">
                <v:textbox>
                  <w:txbxContent>
                    <w:p w14:paraId="04507343" w14:textId="77777777" w:rsidR="00E23278" w:rsidRPr="00EE16B0" w:rsidRDefault="00E23278" w:rsidP="00A569DD">
                      <w:pPr>
                        <w:jc w:val="right"/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  <w:lang w:bidi="he-IL"/>
                        </w:rPr>
                      </w:pPr>
                      <w:r w:rsidRPr="00EE16B0"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  <w:lang w:bidi="he-IL"/>
                        </w:rPr>
                        <w:t>12</w:t>
                      </w:r>
                    </w:p>
                    <w:p w14:paraId="1D6294C7" w14:textId="77777777" w:rsidR="00E23278" w:rsidRPr="00B2733F" w:rsidRDefault="00E23278" w:rsidP="00A569DD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fe"/>
        <w:tblpPr w:leftFromText="180" w:rightFromText="180" w:vertAnchor="text" w:horzAnchor="margin" w:tblpXSpec="center" w:tblpY="-125"/>
        <w:tblW w:w="11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A569DD" w:rsidRPr="00290E2D" w14:paraId="371D919A" w14:textId="77777777" w:rsidTr="001F4C5C">
        <w:trPr>
          <w:trHeight w:val="389"/>
        </w:trPr>
        <w:tc>
          <w:tcPr>
            <w:tcW w:w="11085" w:type="dxa"/>
            <w:tcBorders>
              <w:bottom w:val="single" w:sz="12" w:space="0" w:color="808080" w:themeColor="background1" w:themeShade="80"/>
            </w:tcBorders>
          </w:tcPr>
          <w:p w14:paraId="613B32ED" w14:textId="520F672B" w:rsidR="00A569DD" w:rsidRPr="00290E2D" w:rsidRDefault="00851698" w:rsidP="001F4C5C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rtl/>
                <w:lang w:bidi="he-IL"/>
              </w:rPr>
            </w:pPr>
            <w:r>
              <w:rPr>
                <w:rFonts w:ascii="Segoe UI Semilight" w:hAnsi="Segoe UI Semilight" w:cs="Segoe UI Semilight"/>
                <w:b/>
                <w:bCs/>
                <w:noProof/>
                <w:sz w:val="32"/>
                <w:szCs w:val="32"/>
                <w:rtl/>
                <w:lang w:bidi="he-I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872" behindDoc="1" locked="0" layoutInCell="1" allowOverlap="1" wp14:anchorId="3AE0733C" wp14:editId="084DED0E">
                      <wp:simplePos x="0" y="0"/>
                      <wp:positionH relativeFrom="column">
                        <wp:posOffset>-748574</wp:posOffset>
                      </wp:positionH>
                      <wp:positionV relativeFrom="paragraph">
                        <wp:posOffset>-1887220</wp:posOffset>
                      </wp:positionV>
                      <wp:extent cx="8211820" cy="11529060"/>
                      <wp:effectExtent l="0" t="0" r="0" b="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11820" cy="1152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AEB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FAD3E61" id="Rectangle 32" o:spid="_x0000_s1026" style="position:absolute;left:0;text-align:left;margin-left:-58.95pt;margin-top:-148.6pt;width:646.6pt;height:907.8pt;z-index:-25116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" fillcolor="#fffaeb" stroked="f" strokeweight="2pt"/>
                  </w:pict>
                </mc:Fallback>
              </mc:AlternateContent>
            </w:r>
            <w:r w:rsidR="00A569DD" w:rsidRPr="008F5E6E">
              <w:rPr>
                <w:noProof/>
                <w:lang w:bidi="he-IL"/>
              </w:rPr>
              <w:drawing>
                <wp:anchor distT="0" distB="0" distL="114300" distR="114300" simplePos="0" relativeHeight="251677184" behindDoc="0" locked="0" layoutInCell="1" allowOverlap="1" wp14:anchorId="7B04734A" wp14:editId="308BDA8C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11430</wp:posOffset>
                  </wp:positionV>
                  <wp:extent cx="523875" cy="326390"/>
                  <wp:effectExtent l="0" t="0" r="0" b="0"/>
                  <wp:wrapSquare wrapText="bothSides"/>
                  <wp:docPr id="1522" name="Picture 1522" descr="\\corpfsu\homedir$\TomG\מתמטיקה א\תמונות\תמונות 2\Shutterstock_1433528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orpfsu\homedir$\TomG\מתמטיקה א\תמונות\תמונות 2\Shutterstock_143352827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0" b="100000" l="0" r="10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9" b="25460"/>
                          <a:stretch/>
                        </pic:blipFill>
                        <pic:spPr bwMode="auto"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569DD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משימה </w:t>
            </w:r>
            <w:r w:rsidR="00A569DD" w:rsidRPr="00EA318A"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vertAlign w:val="superscript"/>
                <w:lang w:bidi="he-IL"/>
              </w:rPr>
              <w:sym w:font="Wingdings" w:char="F0AB"/>
            </w:r>
            <w:r w:rsidR="00A569DD"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lang w:bidi="he-IL"/>
              </w:rPr>
              <w:t>3</w:t>
            </w:r>
            <w:r w:rsidR="00A569DD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: שאלות מילוליות</w:t>
            </w:r>
            <w:r w:rsidR="00A569DD" w:rsidRPr="00FC4FCD"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 בעזרת אמצעי המחשה</w:t>
            </w:r>
          </w:p>
        </w:tc>
      </w:tr>
      <w:tr w:rsidR="00A569DD" w:rsidRPr="00170304" w14:paraId="5D198723" w14:textId="77777777" w:rsidTr="001F4C5C">
        <w:trPr>
          <w:trHeight w:val="2129"/>
        </w:trPr>
        <w:tc>
          <w:tcPr>
            <w:tcW w:w="11085" w:type="dxa"/>
            <w:tcBorders>
              <w:top w:val="single" w:sz="12" w:space="0" w:color="808080" w:themeColor="background1" w:themeShade="80"/>
            </w:tcBorders>
          </w:tcPr>
          <w:p w14:paraId="0467A32E" w14:textId="7E3371F7" w:rsidR="00A569DD" w:rsidRPr="00F12DDF" w:rsidRDefault="00A569DD" w:rsidP="001F4C5C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  <w:lang w:bidi="he-IL"/>
              </w:rPr>
            </w:pPr>
            <w:r w:rsidRPr="00F12DD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עמוד 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5 בחוברת</w:t>
            </w:r>
            <w:r w:rsidR="007C618C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משימות 3-7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לתלמידים.</w:t>
            </w:r>
          </w:p>
          <w:p w14:paraId="16EBD436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7038CD71" w14:textId="69FBC097" w:rsidR="00A569DD" w:rsidRPr="00D53745" w:rsidRDefault="00A569DD" w:rsidP="00851698">
            <w:pPr>
              <w:pStyle w:val="af"/>
              <w:numPr>
                <w:ilvl w:val="0"/>
                <w:numId w:val="43"/>
              </w:numPr>
              <w:bidi/>
              <w:spacing w:line="360" w:lineRule="auto"/>
              <w:ind w:left="499" w:hanging="357"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  <w:r w:rsidRPr="00E605F9"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 xml:space="preserve">קראו </w:t>
            </w:r>
            <w:r w:rsidRPr="00D53745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 xml:space="preserve">את השאלות המילוליות המופיעות בקלפים בחוברת התלמידים </w:t>
            </w:r>
            <w:r w:rsidRPr="007C618C"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משפט</w:t>
            </w:r>
            <w:r w:rsidR="003C5BFB" w:rsidRPr="007C618C"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 xml:space="preserve"> אחר משפט</w:t>
            </w:r>
            <w:r w:rsidR="00851698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 xml:space="preserve">. </w:t>
            </w:r>
            <w:r w:rsidRPr="00D53745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 xml:space="preserve">בסיום הקריאה של כל משפט, </w:t>
            </w:r>
            <w:r w:rsidRPr="00E605F9"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עצרו</w:t>
            </w:r>
            <w:r w:rsidRPr="00D53745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 xml:space="preserve"> </w:t>
            </w:r>
            <w:r w:rsidRPr="00851698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>ובקשו</w:t>
            </w:r>
            <w:r w:rsidRPr="00E605F9"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 xml:space="preserve"> </w:t>
            </w:r>
            <w:r w:rsidRPr="00D53745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 xml:space="preserve">מהתלמיד לבצע פעולה לפי ההנחיות הבאות. </w:t>
            </w:r>
          </w:p>
          <w:p w14:paraId="4E2E603C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642EC51F" w14:textId="77777777" w:rsidR="00A569DD" w:rsidRPr="00C866CB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color w:val="000000" w:themeColor="text1"/>
                <w:sz w:val="26"/>
                <w:szCs w:val="26"/>
                <w:rtl/>
                <w:lang w:bidi="he-IL"/>
              </w:rPr>
              <w:t>1.</w:t>
            </w:r>
            <w:r w:rsidRPr="00C866CB">
              <w:rPr>
                <w:rFonts w:ascii="Segoe UI" w:hAnsi="Segoe UI" w:cs="Segoe UI" w:hint="cs"/>
                <w:b/>
                <w:bCs/>
                <w:color w:val="000000" w:themeColor="text1"/>
                <w:sz w:val="26"/>
                <w:szCs w:val="26"/>
                <w:rtl/>
                <w:lang w:bidi="he-IL"/>
              </w:rPr>
              <w:t>חיבור</w:t>
            </w:r>
            <w:r w:rsidRPr="00C866CB"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  <w:rtl/>
                <w:lang w:bidi="he-IL"/>
              </w:rPr>
              <w:t xml:space="preserve"> </w:t>
            </w:r>
            <w:r w:rsidRPr="00C866CB">
              <w:rPr>
                <w:rFonts w:ascii="Segoe UI" w:hAnsi="Segoe UI" w:cs="Segoe UI" w:hint="cs"/>
                <w:b/>
                <w:bCs/>
                <w:color w:val="000000" w:themeColor="text1"/>
                <w:sz w:val="26"/>
                <w:szCs w:val="26"/>
                <w:rtl/>
                <w:lang w:bidi="he-IL"/>
              </w:rPr>
              <w:t>על ידי הוספה</w:t>
            </w:r>
          </w:p>
          <w:p w14:paraId="714D229B" w14:textId="77777777" w:rsidR="00A569DD" w:rsidRPr="000A2C17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3735872D" w14:textId="77777777" w:rsidR="00A569DD" w:rsidRDefault="00A569DD" w:rsidP="001F4C5C">
            <w:pPr>
              <w:bidi/>
              <w:jc w:val="center"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2F6C88AC" wp14:editId="6AD4B766">
                      <wp:simplePos x="0" y="0"/>
                      <wp:positionH relativeFrom="column">
                        <wp:posOffset>1639570</wp:posOffset>
                      </wp:positionH>
                      <wp:positionV relativeFrom="paragraph">
                        <wp:posOffset>123825</wp:posOffset>
                      </wp:positionV>
                      <wp:extent cx="2686685" cy="423333"/>
                      <wp:effectExtent l="0" t="0" r="18415" b="15240"/>
                      <wp:wrapNone/>
                      <wp:docPr id="1520" name="Rounded Rectangle 1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685" cy="423333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C23CB0" w14:textId="7003B264" w:rsidR="00E23278" w:rsidRPr="00F11B8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תראה/תראי </w:t>
                                  </w:r>
                                  <w:r w:rsidR="007C618C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לי 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כמה עטים היו לדור. </w:t>
                                  </w:r>
                                  <w:r w:rsidRPr="00436E64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  <w:p w14:paraId="639ED6DF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2F6C88AC" id="Rounded Rectangle 1520" o:spid="_x0000_s1383" style="position:absolute;left:0;text-align:left;margin-left:129.1pt;margin-top:9.75pt;width:211.55pt;height:33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" fillcolor="#d8d8d8 [2732]" strokecolor="#f2f2f2 [3052]" strokeweight="2pt">
                      <v:textbox>
                        <w:txbxContent>
                          <w:p w14:paraId="11C23CB0" w14:textId="7003B264" w:rsidR="00E23278" w:rsidRPr="00F11B8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תראה/תראי </w:t>
                            </w:r>
                            <w:r w:rsidR="007C618C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לי 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כמה עטים היו לדור. </w:t>
                            </w:r>
                            <w:r w:rsidRPr="00436E64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  <w:p w14:paraId="639ED6DF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B8F8E5C" w14:textId="49D56B27" w:rsidR="00A569DD" w:rsidRPr="00782643" w:rsidRDefault="00A569DD" w:rsidP="001F4C5C">
            <w:pPr>
              <w:bidi/>
              <w:rPr>
                <w:rFonts w:ascii="Segoe UI" w:hAnsi="Segoe UI" w:cs="Segoe UI"/>
                <w:color w:val="17365D" w:themeColor="text2" w:themeShade="BF"/>
                <w:sz w:val="28"/>
                <w:szCs w:val="28"/>
                <w:rtl/>
                <w:lang w:bidi="he-IL"/>
              </w:rPr>
            </w:pPr>
            <w:r>
              <w:rPr>
                <w:rFonts w:ascii="Segoe UI" w:hAnsi="Segoe UI" w:cs="Segoe UI" w:hint="cs"/>
                <w:color w:val="17365D" w:themeColor="text2" w:themeShade="BF"/>
                <w:sz w:val="28"/>
                <w:szCs w:val="28"/>
                <w:rtl/>
                <w:lang w:bidi="he-IL"/>
              </w:rPr>
              <w:t>לדור היו שלושה עטים.</w:t>
            </w:r>
          </w:p>
          <w:p w14:paraId="6D551E0F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756F1FF4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08522BE6" wp14:editId="6138A34A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74295</wp:posOffset>
                      </wp:positionV>
                      <wp:extent cx="2677160" cy="402590"/>
                      <wp:effectExtent l="0" t="0" r="27940" b="16510"/>
                      <wp:wrapNone/>
                      <wp:docPr id="1523" name="Rounded Rectangle 15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7160" cy="4025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3E1190" w14:textId="39680379" w:rsidR="00E23278" w:rsidRPr="00F11B8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תראה/תראי </w:t>
                                  </w:r>
                                  <w:r w:rsidR="007C618C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לי </w:t>
                                  </w:r>
                                  <w:r w:rsidRPr="00FC4FCD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כמה עטים 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דור קיבל.</w:t>
                                  </w:r>
                                  <w:r w:rsidRPr="00436E64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  <w:p w14:paraId="0B34B18F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08522BE6" id="Rounded Rectangle 1523" o:spid="_x0000_s1384" style="position:absolute;left:0;text-align:left;margin-left:128.6pt;margin-top:5.85pt;width:210.8pt;height:31.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" fillcolor="#d8d8d8 [2732]" strokecolor="#f2f2f2 [3052]" strokeweight="2pt">
                      <v:textbox>
                        <w:txbxContent>
                          <w:p w14:paraId="7F3E1190" w14:textId="39680379" w:rsidR="00E23278" w:rsidRPr="00F11B8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תראה/תראי </w:t>
                            </w:r>
                            <w:r w:rsidR="007C618C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לי </w:t>
                            </w:r>
                            <w:r w:rsidRPr="00FC4FCD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כמה עטים 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דור קיבל.</w:t>
                            </w:r>
                            <w:r w:rsidRPr="00436E64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  <w:p w14:paraId="0B34B18F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329D33E" w14:textId="77777777" w:rsidR="00A569DD" w:rsidRPr="00FC4FCD" w:rsidRDefault="00A569DD" w:rsidP="001F4C5C">
            <w:pPr>
              <w:bidi/>
              <w:rPr>
                <w:rFonts w:ascii="Segoe UI" w:hAnsi="Segoe UI" w:cs="Segoe UI"/>
                <w:color w:val="17365D" w:themeColor="text2" w:themeShade="BF"/>
                <w:sz w:val="28"/>
                <w:szCs w:val="28"/>
                <w:rtl/>
                <w:lang w:bidi="he-IL"/>
              </w:rPr>
            </w:pPr>
            <w:r>
              <w:rPr>
                <w:rFonts w:ascii="Segoe UI" w:hAnsi="Segoe UI" w:cs="Segoe UI" w:hint="cs"/>
                <w:color w:val="17365D" w:themeColor="text2" w:themeShade="BF"/>
                <w:sz w:val="28"/>
                <w:szCs w:val="28"/>
                <w:rtl/>
                <w:lang w:bidi="he-IL"/>
              </w:rPr>
              <w:t>ואז הוא קיבל עוד חמישה עטים.</w:t>
            </w:r>
            <w:r>
              <w:rPr>
                <w:noProof/>
                <w:lang w:bidi="he-IL"/>
              </w:rPr>
              <w:t xml:space="preserve"> </w:t>
            </w:r>
          </w:p>
          <w:p w14:paraId="3699D840" w14:textId="77777777" w:rsidR="00A569DD" w:rsidRPr="003263BC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4709EA36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B050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412BF9B8" wp14:editId="044967E8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107950</wp:posOffset>
                      </wp:positionV>
                      <wp:extent cx="2680335" cy="402590"/>
                      <wp:effectExtent l="0" t="0" r="24765" b="16510"/>
                      <wp:wrapNone/>
                      <wp:docPr id="240" name="Rounded Rectangle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0335" cy="4025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0A968B" w14:textId="329BE9E0" w:rsidR="00E23278" w:rsidRPr="00F11B8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תראה/תראי </w:t>
                                  </w:r>
                                  <w:r w:rsidR="007C618C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לי </w:t>
                                  </w:r>
                                  <w:r w:rsidRPr="00FC4FCD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כמה עטים 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יש לדור כעת.</w:t>
                                  </w:r>
                                  <w:r w:rsidRPr="00436E64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  <w:p w14:paraId="133E3BEC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412BF9B8" id="Rounded Rectangle 240" o:spid="_x0000_s1385" style="position:absolute;left:0;text-align:left;margin-left:128.6pt;margin-top:8.5pt;width:211.05pt;height:31.7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" fillcolor="#d8d8d8 [2732]" strokecolor="#f2f2f2 [3052]" strokeweight="2pt">
                      <v:textbox>
                        <w:txbxContent>
                          <w:p w14:paraId="4A0A968B" w14:textId="329BE9E0" w:rsidR="00E23278" w:rsidRPr="00F11B8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תראה/תראי </w:t>
                            </w:r>
                            <w:r w:rsidR="007C618C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לי </w:t>
                            </w:r>
                            <w:r w:rsidRPr="00FC4FCD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כמה עטים 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יש לדור כעת.</w:t>
                            </w:r>
                            <w:r w:rsidRPr="00436E64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  <w:p w14:paraId="133E3BEC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26B0716" w14:textId="77777777" w:rsidR="00A569DD" w:rsidRPr="00FC4FCD" w:rsidRDefault="00A569DD" w:rsidP="001F4C5C">
            <w:pPr>
              <w:bidi/>
              <w:rPr>
                <w:rFonts w:ascii="Segoe UI" w:hAnsi="Segoe UI" w:cs="Segoe UI"/>
                <w:color w:val="17365D" w:themeColor="text2" w:themeShade="BF"/>
                <w:sz w:val="28"/>
                <w:szCs w:val="28"/>
                <w:rtl/>
                <w:lang w:bidi="he-IL"/>
              </w:rPr>
            </w:pPr>
            <w:r>
              <w:rPr>
                <w:rFonts w:ascii="Segoe UI" w:hAnsi="Segoe UI" w:cs="Segoe UI" w:hint="cs"/>
                <w:color w:val="17365D" w:themeColor="text2" w:themeShade="BF"/>
                <w:sz w:val="28"/>
                <w:szCs w:val="28"/>
                <w:rtl/>
                <w:lang w:bidi="he-IL"/>
              </w:rPr>
              <w:t>כמה עטים יש לדור כעת?</w:t>
            </w:r>
          </w:p>
          <w:p w14:paraId="3EFBBF4B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5AE67417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 w:hint="cs"/>
                <w:noProof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1930FBF" wp14:editId="378C0C65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67945</wp:posOffset>
                      </wp:positionV>
                      <wp:extent cx="4917440" cy="402590"/>
                      <wp:effectExtent l="0" t="0" r="16510" b="16510"/>
                      <wp:wrapNone/>
                      <wp:docPr id="241" name="Rounded Rectangle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7440" cy="4025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C0E3A8" w14:textId="77777777" w:rsidR="00E23278" w:rsidRDefault="00E23278" w:rsidP="00A569DD">
                                  <w:pPr>
                                    <w:bidi/>
                                    <w:spacing w:line="360" w:lineRule="auto"/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</w:pPr>
                                  <w:r w:rsidRPr="007C618C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כתוב/כתבי תרגיל</w:t>
                                  </w:r>
                                  <w:r w:rsidRPr="002F38D5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מתאים</w:t>
                                  </w:r>
                                  <w:r w:rsidRPr="00215C1D">
                                    <w:rPr>
                                      <w:rFonts w:ascii="Segoe UI Semibold" w:hAnsi="Segoe UI Semibold" w:cs="Segoe UI Semibold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FC4FCD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לסיפור, </w:t>
                                  </w:r>
                                  <w:r w:rsidRPr="007C618C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ופתור/פתרי את התרגיל </w:t>
                                  </w:r>
                                  <w:r w:rsidRPr="00FC4FCD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שכתבת.</w:t>
                                  </w:r>
                                </w:p>
                                <w:p w14:paraId="09EA7375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61930FBF" id="Rounded Rectangle 241" o:spid="_x0000_s1386" style="position:absolute;left:0;text-align:left;margin-left:141.75pt;margin-top:5.35pt;width:387.2pt;height:31.7pt;z-index:25168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" fillcolor="#d8d8d8 [2732]" strokecolor="#f2f2f2 [3052]" strokeweight="2pt">
                      <v:textbox>
                        <w:txbxContent>
                          <w:p w14:paraId="33C0E3A8" w14:textId="77777777" w:rsidR="00E23278" w:rsidRDefault="00E23278" w:rsidP="00A569DD">
                            <w:pPr>
                              <w:bidi/>
                              <w:spacing w:line="360" w:lineRule="auto"/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</w:pPr>
                            <w:r w:rsidRPr="007C618C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כתוב/כתבי תרגיל</w:t>
                            </w:r>
                            <w:r w:rsidRPr="002F38D5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מתאים</w:t>
                            </w:r>
                            <w:r w:rsidRPr="00215C1D">
                              <w:rPr>
                                <w:rFonts w:ascii="Segoe UI Semibold" w:hAnsi="Segoe UI Semibold" w:cs="Segoe UI Semibold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FC4FCD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לסיפור, </w:t>
                            </w:r>
                            <w:r w:rsidRPr="007C618C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ופתור/פתרי את התרגיל </w:t>
                            </w:r>
                            <w:r w:rsidRPr="00FC4FCD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שכתבת.</w:t>
                            </w:r>
                          </w:p>
                          <w:p w14:paraId="09EA7375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6007A02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6B558EE4" w14:textId="77777777" w:rsidR="00A569DD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4C57BDCF" w14:textId="77777777" w:rsidR="00A569DD" w:rsidRPr="00170304" w:rsidRDefault="00A569DD" w:rsidP="001F4C5C">
            <w:pPr>
              <w:tabs>
                <w:tab w:val="left" w:pos="3465"/>
                <w:tab w:val="right" w:pos="10319"/>
              </w:tabs>
              <w:bidi/>
              <w:rPr>
                <w:rFonts w:ascii="Segoe UI" w:hAnsi="Segoe UI" w:cs="Segoe UI"/>
                <w:sz w:val="22"/>
                <w:szCs w:val="22"/>
                <w:rtl/>
                <w:lang w:bidi="he-IL"/>
              </w:rPr>
            </w:pPr>
          </w:p>
        </w:tc>
      </w:tr>
      <w:tr w:rsidR="00A569DD" w:rsidRPr="00170304" w14:paraId="679B34E1" w14:textId="77777777" w:rsidTr="001F4C5C">
        <w:trPr>
          <w:trHeight w:val="4992"/>
        </w:trPr>
        <w:tc>
          <w:tcPr>
            <w:tcW w:w="11085" w:type="dxa"/>
          </w:tcPr>
          <w:p w14:paraId="37623ADB" w14:textId="7D0FF103" w:rsidR="00A569DD" w:rsidRPr="00D45D8C" w:rsidRDefault="00A569DD" w:rsidP="001F4C5C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color w:val="000000" w:themeColor="text1"/>
                <w:sz w:val="26"/>
                <w:szCs w:val="26"/>
                <w:rtl/>
                <w:lang w:bidi="he-IL"/>
              </w:rPr>
              <w:t xml:space="preserve">2.חיסור על ידי גריעה </w:t>
            </w:r>
          </w:p>
          <w:p w14:paraId="4E78C809" w14:textId="77777777" w:rsidR="00A569DD" w:rsidRDefault="00A569DD" w:rsidP="001F4C5C">
            <w:pPr>
              <w:bidi/>
              <w:rPr>
                <w:rFonts w:ascii="Segoe UI" w:hAnsi="Segoe UI" w:cs="Segoe UI"/>
                <w:color w:val="17365D" w:themeColor="text2" w:themeShade="BF"/>
                <w:sz w:val="28"/>
                <w:szCs w:val="28"/>
                <w:rtl/>
                <w:lang w:bidi="he-IL"/>
              </w:rPr>
            </w:pPr>
            <w:r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01E83043" wp14:editId="4D80494C">
                      <wp:simplePos x="0" y="0"/>
                      <wp:positionH relativeFrom="column">
                        <wp:posOffset>1772920</wp:posOffset>
                      </wp:positionH>
                      <wp:positionV relativeFrom="paragraph">
                        <wp:posOffset>161925</wp:posOffset>
                      </wp:positionV>
                      <wp:extent cx="2618740" cy="402771"/>
                      <wp:effectExtent l="0" t="0" r="10160" b="16510"/>
                      <wp:wrapNone/>
                      <wp:docPr id="242" name="Rounded Rectangle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8740" cy="402771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04852A" w14:textId="0ACAC028" w:rsidR="00E23278" w:rsidRPr="00F11B8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תראה/תראי </w:t>
                                  </w:r>
                                  <w:r w:rsidR="007C618C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לי 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כמה פקקים היו לדנה.</w:t>
                                  </w:r>
                                  <w:r w:rsidRPr="00436E64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  <w:p w14:paraId="22755CC7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01E83043" id="Rounded Rectangle 242" o:spid="_x0000_s1387" style="position:absolute;left:0;text-align:left;margin-left:139.6pt;margin-top:12.75pt;width:206.2pt;height:31.7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" fillcolor="#d8d8d8 [2732]" strokecolor="#f2f2f2 [3052]" strokeweight="2pt">
                      <v:textbox>
                        <w:txbxContent>
                          <w:p w14:paraId="2204852A" w14:textId="0ACAC028" w:rsidR="00E23278" w:rsidRPr="00F11B8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תראה/תראי </w:t>
                            </w:r>
                            <w:r w:rsidR="007C618C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לי 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כמה פקקים היו לדנה.</w:t>
                            </w:r>
                            <w:r w:rsidRPr="00436E64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  <w:p w14:paraId="22755CC7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A9EF15E" w14:textId="77777777" w:rsidR="00A569DD" w:rsidRPr="00782643" w:rsidRDefault="00A569DD" w:rsidP="001F4C5C">
            <w:pPr>
              <w:bidi/>
              <w:rPr>
                <w:rFonts w:ascii="Segoe UI" w:hAnsi="Segoe UI" w:cs="Segoe UI"/>
                <w:color w:val="17365D" w:themeColor="text2" w:themeShade="BF"/>
                <w:sz w:val="28"/>
                <w:szCs w:val="28"/>
                <w:rtl/>
                <w:lang w:bidi="he-IL"/>
              </w:rPr>
            </w:pPr>
            <w:r>
              <w:rPr>
                <w:rFonts w:ascii="Segoe UI" w:hAnsi="Segoe UI" w:cs="Segoe UI" w:hint="cs"/>
                <w:color w:val="17365D" w:themeColor="text2" w:themeShade="BF"/>
                <w:sz w:val="28"/>
                <w:szCs w:val="28"/>
                <w:rtl/>
                <w:lang w:bidi="he-IL"/>
              </w:rPr>
              <w:t>לדנה היו שישה פקקים.</w:t>
            </w:r>
          </w:p>
          <w:p w14:paraId="0E9E4C70" w14:textId="77777777" w:rsidR="00A569DD" w:rsidRDefault="00A569DD" w:rsidP="001F4C5C">
            <w:pPr>
              <w:bidi/>
              <w:jc w:val="center"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</w:p>
          <w:p w14:paraId="69E71B62" w14:textId="77777777" w:rsidR="00A569DD" w:rsidRDefault="00A569DD" w:rsidP="001F4C5C">
            <w:pPr>
              <w:bidi/>
              <w:rPr>
                <w:rFonts w:ascii="Segoe UI" w:hAnsi="Segoe UI" w:cs="Segoe UI"/>
                <w:color w:val="17365D" w:themeColor="text2" w:themeShade="BF"/>
                <w:sz w:val="28"/>
                <w:szCs w:val="28"/>
                <w:lang w:bidi="he-IL"/>
              </w:rPr>
            </w:pPr>
            <w:r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0CFB3F73" wp14:editId="3F50FBA2">
                      <wp:simplePos x="0" y="0"/>
                      <wp:positionH relativeFrom="column">
                        <wp:posOffset>1779270</wp:posOffset>
                      </wp:positionH>
                      <wp:positionV relativeFrom="paragraph">
                        <wp:posOffset>163830</wp:posOffset>
                      </wp:positionV>
                      <wp:extent cx="2614930" cy="402590"/>
                      <wp:effectExtent l="0" t="0" r="13970" b="16510"/>
                      <wp:wrapNone/>
                      <wp:docPr id="243" name="Rounded Rectangle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4930" cy="4025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6064C2" w14:textId="4BFEBEDC" w:rsidR="00E23278" w:rsidRPr="00F11B8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תראה/תראי </w:t>
                                  </w:r>
                                  <w:r w:rsidR="007C618C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לי </w:t>
                                  </w:r>
                                  <w:r w:rsidRPr="00FC4FCD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כמה 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פקקים דנה איבדה.</w:t>
                                  </w:r>
                                  <w:r w:rsidRPr="00436E64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  <w:p w14:paraId="2D0629FD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0CFB3F73" id="Rounded Rectangle 243" o:spid="_x0000_s1388" style="position:absolute;left:0;text-align:left;margin-left:140.1pt;margin-top:12.9pt;width:205.9pt;height:31.7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" fillcolor="#d8d8d8 [2732]" strokecolor="#f2f2f2 [3052]" strokeweight="2pt">
                      <v:textbox>
                        <w:txbxContent>
                          <w:p w14:paraId="206064C2" w14:textId="4BFEBEDC" w:rsidR="00E23278" w:rsidRPr="00F11B8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תראה/תראי </w:t>
                            </w:r>
                            <w:r w:rsidR="007C618C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לי </w:t>
                            </w:r>
                            <w:r w:rsidRPr="00FC4FCD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כמה 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פקקים דנה איבדה.</w:t>
                            </w:r>
                            <w:r w:rsidRPr="00436E64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  <w:p w14:paraId="2D0629FD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2126F5E" w14:textId="4D150389" w:rsidR="00A569DD" w:rsidRDefault="00A569DD" w:rsidP="007A4C36">
            <w:pPr>
              <w:bidi/>
              <w:rPr>
                <w:rFonts w:ascii="Segoe UI" w:hAnsi="Segoe UI" w:cs="Segoe UI"/>
                <w:color w:val="17365D" w:themeColor="text2" w:themeShade="BF"/>
                <w:sz w:val="28"/>
                <w:szCs w:val="28"/>
                <w:rtl/>
                <w:lang w:bidi="he-IL"/>
              </w:rPr>
            </w:pPr>
            <w:r>
              <w:rPr>
                <w:rFonts w:ascii="Segoe UI" w:hAnsi="Segoe UI" w:cs="Segoe UI" w:hint="cs"/>
                <w:color w:val="17365D" w:themeColor="text2" w:themeShade="BF"/>
                <w:sz w:val="28"/>
                <w:szCs w:val="28"/>
                <w:rtl/>
                <w:lang w:bidi="he-IL"/>
              </w:rPr>
              <w:t xml:space="preserve">ואז </w:t>
            </w:r>
            <w:r w:rsidR="007A4C36">
              <w:rPr>
                <w:rFonts w:ascii="Segoe UI" w:hAnsi="Segoe UI" w:cs="Segoe UI" w:hint="cs"/>
                <w:color w:val="17365D" w:themeColor="text2" w:themeShade="BF"/>
                <w:sz w:val="28"/>
                <w:szCs w:val="28"/>
                <w:rtl/>
                <w:lang w:bidi="he-IL"/>
              </w:rPr>
              <w:t>היא</w:t>
            </w:r>
            <w:r>
              <w:rPr>
                <w:rFonts w:ascii="Segoe UI" w:hAnsi="Segoe UI" w:cs="Segoe UI" w:hint="cs"/>
                <w:color w:val="17365D" w:themeColor="text2" w:themeShade="BF"/>
                <w:sz w:val="28"/>
                <w:szCs w:val="28"/>
                <w:rtl/>
                <w:lang w:bidi="he-IL"/>
              </w:rPr>
              <w:t xml:space="preserve"> איבדה שני פקקים.</w:t>
            </w:r>
          </w:p>
          <w:p w14:paraId="78475125" w14:textId="77777777" w:rsidR="00A569DD" w:rsidRPr="00FC4FCD" w:rsidRDefault="00A569DD" w:rsidP="001F4C5C">
            <w:pPr>
              <w:bidi/>
              <w:rPr>
                <w:rFonts w:ascii="Segoe UI" w:hAnsi="Segoe UI" w:cs="Segoe UI"/>
                <w:color w:val="17365D" w:themeColor="text2" w:themeShade="BF"/>
                <w:sz w:val="28"/>
                <w:szCs w:val="28"/>
                <w:rtl/>
                <w:lang w:bidi="he-IL"/>
              </w:rPr>
            </w:pPr>
          </w:p>
          <w:p w14:paraId="6300FD23" w14:textId="57BFDD78" w:rsidR="00A569DD" w:rsidRPr="003263BC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B050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15EFFC85" wp14:editId="4CD96B60">
                      <wp:simplePos x="0" y="0"/>
                      <wp:positionH relativeFrom="column">
                        <wp:posOffset>1772920</wp:posOffset>
                      </wp:positionH>
                      <wp:positionV relativeFrom="paragraph">
                        <wp:posOffset>127000</wp:posOffset>
                      </wp:positionV>
                      <wp:extent cx="2632075" cy="402590"/>
                      <wp:effectExtent l="0" t="0" r="15875" b="16510"/>
                      <wp:wrapNone/>
                      <wp:docPr id="244" name="Rounded Rectangle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2075" cy="4025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B0960F" w14:textId="77777777" w:rsidR="00E23278" w:rsidRPr="00F11B8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תראה/תראי כמה פקקים נשארו לדנה.</w:t>
                                  </w:r>
                                </w:p>
                                <w:p w14:paraId="117968C3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15EFFC85" id="Rounded Rectangle 244" o:spid="_x0000_s1389" style="position:absolute;left:0;text-align:left;margin-left:139.6pt;margin-top:10pt;width:207.25pt;height:31.7pt;z-index:25168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" fillcolor="#d8d8d8 [2732]" strokecolor="#f2f2f2 [3052]" strokeweight="2pt">
                      <v:textbox>
                        <w:txbxContent>
                          <w:p w14:paraId="00B0960F" w14:textId="77777777" w:rsidR="00E23278" w:rsidRPr="00F11B8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תראה/תראי כמה פקקים נשארו לדנה.</w:t>
                            </w:r>
                          </w:p>
                          <w:p w14:paraId="117968C3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7FC1BEE" w14:textId="77777777" w:rsidR="00A569DD" w:rsidRPr="000A2C17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0A2C17">
              <w:rPr>
                <w:rFonts w:ascii="Segoe UI" w:hAnsi="Segoe UI" w:cs="Segoe UI" w:hint="cs"/>
                <w:color w:val="17365D" w:themeColor="text2" w:themeShade="BF"/>
                <w:sz w:val="28"/>
                <w:szCs w:val="28"/>
                <w:rtl/>
                <w:lang w:bidi="he-IL"/>
              </w:rPr>
              <w:t>כמה פקקים נשארו לדנה?</w:t>
            </w:r>
          </w:p>
          <w:p w14:paraId="5DC848BC" w14:textId="77777777" w:rsidR="00A569DD" w:rsidRPr="00D52D2B" w:rsidRDefault="00A569DD" w:rsidP="001F4C5C">
            <w:pPr>
              <w:bidi/>
              <w:rPr>
                <w:rFonts w:ascii="Segoe UI" w:hAnsi="Segoe UI" w:cs="Segoe UI"/>
                <w:color w:val="00B050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B050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3C4449CD" wp14:editId="000B22DB">
                      <wp:simplePos x="0" y="0"/>
                      <wp:positionH relativeFrom="column">
                        <wp:posOffset>1825968</wp:posOffset>
                      </wp:positionH>
                      <wp:positionV relativeFrom="paragraph">
                        <wp:posOffset>351962</wp:posOffset>
                      </wp:positionV>
                      <wp:extent cx="4854575" cy="402590"/>
                      <wp:effectExtent l="0" t="0" r="22225" b="16510"/>
                      <wp:wrapNone/>
                      <wp:docPr id="245" name="Rounded Rectangle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4575" cy="4025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652561" w14:textId="77777777" w:rsidR="00E23278" w:rsidRDefault="00E23278" w:rsidP="00A569DD">
                                  <w:pPr>
                                    <w:bidi/>
                                    <w:spacing w:line="360" w:lineRule="auto"/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</w:pPr>
                                  <w:r w:rsidRPr="007C618C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כתוב/כתבי תרגיל</w:t>
                                  </w:r>
                                  <w:r w:rsidRPr="002F38D5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מתאים</w:t>
                                  </w:r>
                                  <w:r w:rsidRPr="00215C1D">
                                    <w:rPr>
                                      <w:rFonts w:ascii="Segoe UI Semibold" w:hAnsi="Segoe UI Semibold" w:cs="Segoe UI Semibold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FC4FCD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לסיפור, </w:t>
                                  </w:r>
                                  <w:r w:rsidRPr="007C618C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ופתור/פתרי את התרגיל</w:t>
                                  </w:r>
                                  <w:r w:rsidRPr="00FC4FCD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שכתבת.</w:t>
                                  </w:r>
                                </w:p>
                                <w:p w14:paraId="5757AE50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3C4449CD" id="Rounded Rectangle 245" o:spid="_x0000_s1390" style="position:absolute;left:0;text-align:left;margin-left:143.8pt;margin-top:27.7pt;width:382.25pt;height:31.7pt;z-index:25168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" fillcolor="#d8d8d8 [2732]" strokecolor="#f2f2f2 [3052]" strokeweight="2pt">
                      <v:textbox>
                        <w:txbxContent>
                          <w:p w14:paraId="24652561" w14:textId="77777777" w:rsidR="00E23278" w:rsidRDefault="00E23278" w:rsidP="00A569DD">
                            <w:pPr>
                              <w:bidi/>
                              <w:spacing w:line="360" w:lineRule="auto"/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</w:pPr>
                            <w:r w:rsidRPr="007C618C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כתוב/כתבי תרגיל</w:t>
                            </w:r>
                            <w:r w:rsidRPr="002F38D5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מתאים</w:t>
                            </w:r>
                            <w:r w:rsidRPr="00215C1D">
                              <w:rPr>
                                <w:rFonts w:ascii="Segoe UI Semibold" w:hAnsi="Segoe UI Semibold" w:cs="Segoe UI Semibold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FC4FCD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לסיפור, </w:t>
                            </w:r>
                            <w:r w:rsidRPr="007C618C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ופתור/פתרי את התרגיל</w:t>
                            </w:r>
                            <w:r w:rsidRPr="00FC4FCD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שכתבת.</w:t>
                            </w:r>
                          </w:p>
                          <w:p w14:paraId="5757AE50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tbl>
      <w:tblPr>
        <w:tblStyle w:val="afe"/>
        <w:tblpPr w:leftFromText="180" w:rightFromText="180" w:vertAnchor="text" w:horzAnchor="margin" w:tblpXSpec="center" w:tblpY="-1133"/>
        <w:tblOverlap w:val="never"/>
        <w:bidiVisual/>
        <w:tblW w:w="10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9"/>
        <w:gridCol w:w="1102"/>
        <w:gridCol w:w="1349"/>
        <w:gridCol w:w="1197"/>
      </w:tblGrid>
      <w:tr w:rsidR="00A569DD" w14:paraId="70A4E50F" w14:textId="77777777" w:rsidTr="001F4C5C">
        <w:tc>
          <w:tcPr>
            <w:tcW w:w="7259" w:type="dxa"/>
            <w:shd w:val="clear" w:color="auto" w:fill="FBD4B4" w:themeFill="accent6" w:themeFillTint="66"/>
          </w:tcPr>
          <w:p w14:paraId="48487ABF" w14:textId="77777777" w:rsidR="00A569DD" w:rsidRPr="003000AC" w:rsidRDefault="00A569DD" w:rsidP="001F4C5C">
            <w:pPr>
              <w:pStyle w:val="af"/>
              <w:bidi/>
              <w:ind w:left="0"/>
              <w:jc w:val="center"/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</w:pPr>
            <w:r w:rsidRPr="003000AC"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  <w:t xml:space="preserve"> נושא</w:t>
            </w:r>
          </w:p>
        </w:tc>
        <w:tc>
          <w:tcPr>
            <w:tcW w:w="1102" w:type="dxa"/>
            <w:shd w:val="clear" w:color="auto" w:fill="FBD4B4" w:themeFill="accent6" w:themeFillTint="66"/>
          </w:tcPr>
          <w:p w14:paraId="1F99D784" w14:textId="77777777" w:rsidR="00A569DD" w:rsidRPr="003000AC" w:rsidRDefault="00A569DD" w:rsidP="001F4C5C">
            <w:pPr>
              <w:pStyle w:val="af"/>
              <w:bidi/>
              <w:ind w:left="0"/>
              <w:jc w:val="center"/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</w:pPr>
            <w:r w:rsidRPr="003000AC"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  <w:t>נכון</w:t>
            </w:r>
          </w:p>
        </w:tc>
        <w:tc>
          <w:tcPr>
            <w:tcW w:w="1349" w:type="dxa"/>
            <w:shd w:val="clear" w:color="auto" w:fill="FBD4B4" w:themeFill="accent6" w:themeFillTint="66"/>
          </w:tcPr>
          <w:p w14:paraId="6BEDAC88" w14:textId="77777777" w:rsidR="00A569DD" w:rsidRPr="003000AC" w:rsidRDefault="00A569DD" w:rsidP="001F4C5C">
            <w:pPr>
              <w:pStyle w:val="af"/>
              <w:bidi/>
              <w:ind w:left="0"/>
              <w:jc w:val="center"/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</w:pPr>
            <w:r w:rsidRPr="003000AC"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  <w:t>חלקי</w:t>
            </w:r>
          </w:p>
        </w:tc>
        <w:tc>
          <w:tcPr>
            <w:tcW w:w="1197" w:type="dxa"/>
            <w:shd w:val="clear" w:color="auto" w:fill="FBD4B4" w:themeFill="accent6" w:themeFillTint="66"/>
          </w:tcPr>
          <w:p w14:paraId="1800C57C" w14:textId="77777777" w:rsidR="00A569DD" w:rsidRPr="003000AC" w:rsidRDefault="00A569DD" w:rsidP="001F4C5C">
            <w:pPr>
              <w:pStyle w:val="af"/>
              <w:bidi/>
              <w:ind w:left="0"/>
              <w:jc w:val="center"/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</w:pPr>
            <w:r w:rsidRPr="003000AC">
              <w:rPr>
                <w:rFonts w:ascii="Segoe UI Semilight" w:hAnsi="Segoe UI Semilight" w:cs="Segoe UI Semilight"/>
                <w:b/>
                <w:bCs/>
                <w:sz w:val="26"/>
                <w:szCs w:val="26"/>
                <w:rtl/>
                <w:lang w:bidi="he-IL"/>
              </w:rPr>
              <w:t>לא נכון</w:t>
            </w:r>
          </w:p>
        </w:tc>
      </w:tr>
      <w:tr w:rsidR="00A569DD" w14:paraId="2407C9DE" w14:textId="77777777" w:rsidTr="001F4C5C">
        <w:tc>
          <w:tcPr>
            <w:tcW w:w="7259" w:type="dxa"/>
            <w:shd w:val="clear" w:color="auto" w:fill="auto"/>
          </w:tcPr>
          <w:p w14:paraId="00F46771" w14:textId="77777777" w:rsidR="00A569DD" w:rsidRPr="003C389C" w:rsidRDefault="00A569DD" w:rsidP="001F4C5C">
            <w:pPr>
              <w:bidi/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</w:pPr>
            <w:r w:rsidRPr="003C389C">
              <w:rPr>
                <w:rFonts w:ascii="Segoe UI" w:hAnsi="Segoe UI" w:cs="Segoe UI" w:hint="cs"/>
                <w:sz w:val="24"/>
                <w:szCs w:val="24"/>
                <w:rtl/>
                <w:lang w:bidi="he-IL"/>
              </w:rPr>
              <w:t>ייצוג מוחשי (בחירת מספר נכון של עצמים)</w:t>
            </w:r>
          </w:p>
        </w:tc>
        <w:tc>
          <w:tcPr>
            <w:tcW w:w="1102" w:type="dxa"/>
            <w:shd w:val="clear" w:color="auto" w:fill="auto"/>
          </w:tcPr>
          <w:p w14:paraId="3B30F83F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349" w:type="dxa"/>
            <w:shd w:val="clear" w:color="auto" w:fill="auto"/>
          </w:tcPr>
          <w:p w14:paraId="60B06A71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197" w:type="dxa"/>
            <w:shd w:val="clear" w:color="auto" w:fill="auto"/>
          </w:tcPr>
          <w:p w14:paraId="6AF06962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2735EEBF" w14:textId="77777777" w:rsidTr="001F4C5C">
        <w:tc>
          <w:tcPr>
            <w:tcW w:w="7259" w:type="dxa"/>
            <w:shd w:val="clear" w:color="auto" w:fill="auto"/>
          </w:tcPr>
          <w:p w14:paraId="59D80777" w14:textId="0AC665C5" w:rsidR="00A569DD" w:rsidRPr="003C389C" w:rsidRDefault="00A569DD" w:rsidP="001F4C5C">
            <w:pPr>
              <w:bidi/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</w:pPr>
            <w:r w:rsidRPr="003C389C">
              <w:rPr>
                <w:rFonts w:ascii="Segoe UI" w:hAnsi="Segoe UI" w:cs="Segoe UI" w:hint="cs"/>
                <w:sz w:val="24"/>
                <w:szCs w:val="24"/>
                <w:rtl/>
                <w:lang w:bidi="he-IL"/>
              </w:rPr>
              <w:t>ייצוג מתמטי (ידיעת הסכום וכתיבת תרגיל</w:t>
            </w:r>
            <w:r w:rsidR="00851698" w:rsidRPr="003C389C"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>)</w:t>
            </w:r>
          </w:p>
        </w:tc>
        <w:tc>
          <w:tcPr>
            <w:tcW w:w="1102" w:type="dxa"/>
            <w:shd w:val="clear" w:color="auto" w:fill="auto"/>
          </w:tcPr>
          <w:p w14:paraId="4FA33473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349" w:type="dxa"/>
            <w:shd w:val="clear" w:color="auto" w:fill="auto"/>
          </w:tcPr>
          <w:p w14:paraId="431FFFE9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197" w:type="dxa"/>
            <w:shd w:val="clear" w:color="auto" w:fill="auto"/>
          </w:tcPr>
          <w:p w14:paraId="3DA96935" w14:textId="3BDDEE65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0638086C" w14:textId="77777777" w:rsidTr="001F4C5C">
        <w:tc>
          <w:tcPr>
            <w:tcW w:w="10907" w:type="dxa"/>
            <w:gridSpan w:val="4"/>
            <w:shd w:val="clear" w:color="auto" w:fill="auto"/>
          </w:tcPr>
          <w:p w14:paraId="5B14DCB8" w14:textId="05429A2F" w:rsidR="00A569DD" w:rsidRDefault="00A569DD" w:rsidP="001F4C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הערות</w:t>
            </w:r>
            <w:r>
              <w:rPr>
                <w:rFonts w:ascii="Calibri Light" w:hAnsi="Calibri Light" w:cs="Calibri Light" w:hint="cs"/>
                <w:sz w:val="28"/>
                <w:szCs w:val="28"/>
                <w:rtl/>
                <w:lang w:bidi="he-IL"/>
              </w:rPr>
              <w:t>:</w:t>
            </w: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  <w:p w14:paraId="4A6455AF" w14:textId="5B3F448D" w:rsidR="00A569DD" w:rsidRPr="00F96E7E" w:rsidRDefault="003C389C" w:rsidP="001F4C5C">
            <w:pPr>
              <w:bidi/>
              <w:rPr>
                <w:sz w:val="28"/>
                <w:szCs w:val="28"/>
                <w:rtl/>
                <w:lang w:bidi="he-IL"/>
              </w:rPr>
            </w:pPr>
            <w:r w:rsidRPr="00D52D2B">
              <w:rPr>
                <w:noProof/>
                <w:sz w:val="6"/>
                <w:szCs w:val="6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34D01ED8" wp14:editId="4644CCE7">
                      <wp:simplePos x="0" y="0"/>
                      <wp:positionH relativeFrom="column">
                        <wp:posOffset>-156210</wp:posOffset>
                      </wp:positionH>
                      <wp:positionV relativeFrom="paragraph">
                        <wp:posOffset>148136</wp:posOffset>
                      </wp:positionV>
                      <wp:extent cx="6936535" cy="736600"/>
                      <wp:effectExtent l="0" t="0" r="0" b="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36535" cy="736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B9ADD5" w14:textId="197DF3FC" w:rsidR="00E23278" w:rsidRPr="00D9381E" w:rsidRDefault="00E23278" w:rsidP="003C389C">
                                  <w:pPr>
                                    <w:jc w:val="right"/>
                                    <w:rPr>
                                      <w:rFonts w:ascii="Pristina" w:hAnsi="Pristina" w:cstheme="minorBidi"/>
                                      <w:b/>
                                      <w:bCs/>
                                      <w:color w:val="808080" w:themeColor="background1" w:themeShade="80"/>
                                      <w:sz w:val="52"/>
                                      <w:szCs w:val="52"/>
                                      <w:lang w:bidi="he-IL"/>
                                    </w:rPr>
                                  </w:pPr>
                                  <w:r w:rsidRPr="00D9381E">
                                    <w:rPr>
                                      <w:rFonts w:ascii="Pristina" w:hAnsi="Pristina" w:cstheme="minorBidi"/>
                                      <w:b/>
                                      <w:bCs/>
                                      <w:color w:val="808080" w:themeColor="background1" w:themeShade="80"/>
                                      <w:sz w:val="52"/>
                                      <w:szCs w:val="52"/>
                                      <w:lang w:bidi="he-IL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Pristina" w:hAnsi="Pristina" w:cstheme="minorBidi"/>
                                      <w:b/>
                                      <w:bCs/>
                                      <w:color w:val="808080" w:themeColor="background1" w:themeShade="80"/>
                                      <w:sz w:val="52"/>
                                      <w:szCs w:val="52"/>
                                      <w:lang w:bidi="he-IL"/>
                                    </w:rPr>
                                    <w:t>2</w:t>
                                  </w:r>
                                </w:p>
                                <w:p w14:paraId="084E9CCC" w14:textId="77777777" w:rsidR="00E23278" w:rsidRPr="00B2733F" w:rsidRDefault="00E23278" w:rsidP="003C389C">
                                  <w:pPr>
                                    <w:jc w:val="right"/>
                                    <w:rPr>
                                      <w:rFonts w:cstheme="minorBidi"/>
                                      <w:rtl/>
                                      <w:lang w:bidi="he-IL"/>
                                    </w:rPr>
                                  </w:pP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  <w:lang w:bidi="he-IL"/>
                                    </w:rPr>
                                    <w:t>כל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  <w:lang w:bidi="he-IL"/>
                                    </w:rPr>
                                    <w:t>הזכויות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  <w:lang w:bidi="he-IL"/>
                                    </w:rPr>
                                    <w:t>שמורות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  <w:lang w:bidi="he-IL"/>
                                    </w:rPr>
                                    <w:t>לראמ</w:t>
                                  </w:r>
                                  <w:proofErr w:type="spellEnd"/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>"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  <w:lang w:bidi="he-IL"/>
                                    </w:rPr>
                                    <w:t>ה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  <w:lang w:bidi="he-IL"/>
                                    </w:rPr>
                                    <w:t>–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  <w:lang w:bidi="he-IL"/>
                                    </w:rPr>
                                    <w:t>הרשות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  <w:lang w:bidi="he-IL"/>
                                    </w:rPr>
                                    <w:t>הארצית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  <w:lang w:bidi="he-IL"/>
                                    </w:rPr>
                                    <w:t>למדידה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  <w:lang w:bidi="he-IL"/>
                                    </w:rPr>
                                    <w:t>והערכה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  <w:lang w:bidi="he-IL"/>
                                    </w:rPr>
                                    <w:t>בחינוך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 xml:space="preserve">, 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  <w:lang w:bidi="he-IL"/>
                                    </w:rPr>
                                    <w:t>משרד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  <w:lang w:bidi="he-IL"/>
                                    </w:rPr>
                                    <w:t>החינוך</w:t>
                                  </w:r>
                                  <w:r>
                                    <w:rPr>
                                      <w:rFonts w:hint="cs"/>
                                    </w:rPr>
                                    <w:sym w:font="Symbol" w:char="F0E3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4D01ED8" id="Rectangle 2" o:spid="_x0000_s1391" style="position:absolute;left:0;text-align:left;margin-left:-12.3pt;margin-top:11.65pt;width:546.2pt;height:58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" filled="f" stroked="f" strokeweight="2pt">
                      <v:textbox>
                        <w:txbxContent>
                          <w:p w14:paraId="62B9ADD5" w14:textId="197DF3FC" w:rsidR="00E23278" w:rsidRPr="00D9381E" w:rsidRDefault="00E23278" w:rsidP="003C389C">
                            <w:pPr>
                              <w:jc w:val="right"/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D9381E"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  <w:t>1</w:t>
                            </w:r>
                            <w:r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  <w:t>2</w:t>
                            </w:r>
                          </w:p>
                          <w:p w14:paraId="084E9CCC" w14:textId="77777777" w:rsidR="00E23278" w:rsidRPr="00B2733F" w:rsidRDefault="00E23278" w:rsidP="003C389C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69DD"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</w:t>
            </w:r>
            <w:r w:rsidR="00A569DD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</w:t>
            </w:r>
            <w:r w:rsidR="00A569DD"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</w:t>
            </w:r>
            <w:r w:rsidR="00A569DD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</w:tc>
      </w:tr>
    </w:tbl>
    <w:p w14:paraId="2EA7D5A7" w14:textId="7E88A56D" w:rsidR="00A569DD" w:rsidRDefault="00A569DD" w:rsidP="00A569DD">
      <w:pPr>
        <w:spacing w:after="160" w:line="259" w:lineRule="auto"/>
        <w:rPr>
          <w:rtl/>
        </w:rPr>
      </w:pPr>
    </w:p>
    <w:p w14:paraId="77BC26E8" w14:textId="77777777" w:rsidR="00A569DD" w:rsidRPr="00BD141C" w:rsidRDefault="00A569DD" w:rsidP="00A569DD">
      <w:pPr>
        <w:rPr>
          <w:lang w:bidi="he-IL"/>
        </w:rPr>
      </w:pPr>
    </w:p>
    <w:p w14:paraId="082D77D0" w14:textId="77777777" w:rsidR="00A569DD" w:rsidRPr="00BD141C" w:rsidRDefault="00A569DD" w:rsidP="00A569DD">
      <w:pPr>
        <w:rPr>
          <w:rtl/>
          <w:lang w:bidi="he-IL"/>
        </w:rPr>
      </w:pPr>
    </w:p>
    <w:p w14:paraId="535A1ED5" w14:textId="77777777" w:rsidR="00A569DD" w:rsidRPr="00BD141C" w:rsidRDefault="00A569DD" w:rsidP="00A569DD">
      <w:pPr>
        <w:rPr>
          <w:rtl/>
          <w:lang w:bidi="he-IL"/>
        </w:rPr>
      </w:pPr>
    </w:p>
    <w:p w14:paraId="435DBB07" w14:textId="77777777" w:rsidR="00A569DD" w:rsidRPr="00BD141C" w:rsidRDefault="00A569DD" w:rsidP="00A569DD">
      <w:pPr>
        <w:rPr>
          <w:rtl/>
          <w:lang w:bidi="he-IL"/>
        </w:rPr>
      </w:pPr>
    </w:p>
    <w:p w14:paraId="7DDCD9B9" w14:textId="77777777" w:rsidR="00A569DD" w:rsidRPr="00BD141C" w:rsidRDefault="00A569DD" w:rsidP="00A569DD">
      <w:pPr>
        <w:rPr>
          <w:rtl/>
          <w:lang w:bidi="he-IL"/>
        </w:rPr>
      </w:pPr>
    </w:p>
    <w:p w14:paraId="1C999AC6" w14:textId="77777777" w:rsidR="00A569DD" w:rsidRPr="00BD141C" w:rsidRDefault="00A569DD" w:rsidP="00A569DD">
      <w:pPr>
        <w:rPr>
          <w:rtl/>
          <w:lang w:bidi="he-IL"/>
        </w:rPr>
      </w:pPr>
    </w:p>
    <w:p w14:paraId="4BD36E7A" w14:textId="77777777" w:rsidR="00A569DD" w:rsidRPr="00BD141C" w:rsidRDefault="00A569DD" w:rsidP="00A569DD">
      <w:pPr>
        <w:rPr>
          <w:rtl/>
          <w:lang w:bidi="he-IL"/>
        </w:rPr>
      </w:pPr>
    </w:p>
    <w:p w14:paraId="09422247" w14:textId="77777777" w:rsidR="00A569DD" w:rsidRPr="00BD141C" w:rsidRDefault="00A569DD" w:rsidP="00A569DD">
      <w:pPr>
        <w:rPr>
          <w:rtl/>
          <w:lang w:bidi="he-IL"/>
        </w:rPr>
      </w:pPr>
    </w:p>
    <w:p w14:paraId="4929BD1B" w14:textId="77777777" w:rsidR="00A569DD" w:rsidRPr="00BD141C" w:rsidRDefault="00A569DD" w:rsidP="00A569DD">
      <w:pPr>
        <w:rPr>
          <w:rtl/>
          <w:lang w:bidi="he-IL"/>
        </w:rPr>
      </w:pPr>
    </w:p>
    <w:p w14:paraId="6148A14E" w14:textId="77777777" w:rsidR="00A569DD" w:rsidRPr="00BD141C" w:rsidRDefault="00A569DD" w:rsidP="00A569DD">
      <w:pPr>
        <w:rPr>
          <w:rtl/>
          <w:lang w:bidi="he-IL"/>
        </w:rPr>
      </w:pPr>
    </w:p>
    <w:p w14:paraId="3A6107C6" w14:textId="72C68D5A" w:rsidR="00A569DD" w:rsidRPr="00BD141C" w:rsidRDefault="00A569DD" w:rsidP="00A569DD">
      <w:pPr>
        <w:rPr>
          <w:rtl/>
          <w:lang w:bidi="he-IL"/>
        </w:rPr>
      </w:pPr>
    </w:p>
    <w:p w14:paraId="377419FC" w14:textId="48A2932C" w:rsidR="00A569DD" w:rsidRPr="00BD141C" w:rsidRDefault="00A569DD" w:rsidP="00A569DD">
      <w:pPr>
        <w:rPr>
          <w:rtl/>
          <w:lang w:bidi="he-IL"/>
        </w:rPr>
      </w:pPr>
    </w:p>
    <w:p w14:paraId="7C15B754" w14:textId="46299EBF" w:rsidR="00A569DD" w:rsidRPr="00BD141C" w:rsidRDefault="009173CD" w:rsidP="00A569DD">
      <w:pPr>
        <w:rPr>
          <w:rtl/>
          <w:lang w:bidi="he-IL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23B0CE85" wp14:editId="58758D3D">
                <wp:simplePos x="0" y="0"/>
                <wp:positionH relativeFrom="column">
                  <wp:posOffset>1062536</wp:posOffset>
                </wp:positionH>
                <wp:positionV relativeFrom="paragraph">
                  <wp:posOffset>90170</wp:posOffset>
                </wp:positionV>
                <wp:extent cx="4286250" cy="4191000"/>
                <wp:effectExtent l="76200" t="57150" r="57150" b="952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419100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prstDash val="dash"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85BAF" w14:textId="77777777" w:rsidR="00E23278" w:rsidRPr="00A96E82" w:rsidRDefault="00E23278" w:rsidP="00A569DD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sz w:val="72"/>
                                <w:szCs w:val="7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sz w:val="72"/>
                                <w:szCs w:val="72"/>
                                <w:rtl/>
                                <w:lang w:bidi="he-IL"/>
                              </w:rPr>
                              <w:t>משימות 5-4 אמצע שנה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23B0CE85" id="Oval 24" o:spid="_x0000_s1392" style="position:absolute;margin-left:83.65pt;margin-top:7.1pt;width:337.5pt;height:330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" fillcolor="#c2d69b [1942]" strokecolor="white [3201]" strokeweight="3pt">
                <v:stroke dashstyle="dash"/>
                <v:shadow on="t" color="black" opacity="24903f" origin=",.5" offset="0,.55556mm"/>
                <v:textbox>
                  <w:txbxContent>
                    <w:p w14:paraId="45A85BAF" w14:textId="77777777" w:rsidR="00E23278" w:rsidRPr="00A96E82" w:rsidRDefault="00E23278" w:rsidP="00A569DD">
                      <w:pPr>
                        <w:bidi/>
                        <w:jc w:val="center"/>
                        <w:rPr>
                          <w:rFonts w:ascii="Segoe UI" w:hAnsi="Segoe UI" w:cs="Segoe UI"/>
                          <w:sz w:val="72"/>
                          <w:szCs w:val="72"/>
                          <w:rtl/>
                          <w:lang w:bidi="he-IL"/>
                        </w:rPr>
                      </w:pPr>
                      <w:r>
                        <w:rPr>
                          <w:rFonts w:ascii="Segoe UI" w:hAnsi="Segoe UI" w:cs="Segoe UI" w:hint="cs"/>
                          <w:sz w:val="72"/>
                          <w:szCs w:val="72"/>
                          <w:rtl/>
                          <w:lang w:bidi="he-IL"/>
                        </w:rPr>
                        <w:t>משימות 5-4 אמצע שנה</w:t>
                      </w:r>
                    </w:p>
                  </w:txbxContent>
                </v:textbox>
              </v:oval>
            </w:pict>
          </mc:Fallback>
        </mc:AlternateContent>
      </w:r>
    </w:p>
    <w:p w14:paraId="68270919" w14:textId="1486E3D4" w:rsidR="00A569DD" w:rsidRPr="00BD141C" w:rsidRDefault="00A569DD" w:rsidP="00A569DD">
      <w:pPr>
        <w:rPr>
          <w:rtl/>
          <w:lang w:bidi="he-IL"/>
        </w:rPr>
      </w:pPr>
    </w:p>
    <w:p w14:paraId="3C950063" w14:textId="77777777" w:rsidR="00A569DD" w:rsidRPr="00BD141C" w:rsidRDefault="00A569DD" w:rsidP="00A569DD">
      <w:pPr>
        <w:rPr>
          <w:rtl/>
          <w:lang w:bidi="he-IL"/>
        </w:rPr>
      </w:pPr>
    </w:p>
    <w:p w14:paraId="3B3CBCEB" w14:textId="00DB2ACB" w:rsidR="00A569DD" w:rsidRPr="00BD141C" w:rsidRDefault="00A569DD" w:rsidP="00A569DD">
      <w:pPr>
        <w:rPr>
          <w:rtl/>
          <w:lang w:bidi="he-IL"/>
        </w:rPr>
      </w:pPr>
    </w:p>
    <w:p w14:paraId="24284CE1" w14:textId="38457374" w:rsidR="00A569DD" w:rsidRPr="00BD141C" w:rsidRDefault="00A569DD" w:rsidP="00A569DD">
      <w:pPr>
        <w:rPr>
          <w:rtl/>
          <w:lang w:bidi="he-IL"/>
        </w:rPr>
      </w:pPr>
    </w:p>
    <w:p w14:paraId="391A0E7C" w14:textId="282AD51D" w:rsidR="00A569DD" w:rsidRPr="00BD141C" w:rsidRDefault="00A569DD" w:rsidP="00A569DD">
      <w:pPr>
        <w:rPr>
          <w:rtl/>
          <w:lang w:bidi="he-IL"/>
        </w:rPr>
      </w:pPr>
    </w:p>
    <w:p w14:paraId="37AA6E1C" w14:textId="77777777" w:rsidR="00A569DD" w:rsidRPr="00BD141C" w:rsidRDefault="00A569DD" w:rsidP="00A569DD">
      <w:pPr>
        <w:rPr>
          <w:rtl/>
          <w:lang w:bidi="he-IL"/>
        </w:rPr>
      </w:pPr>
    </w:p>
    <w:p w14:paraId="204EF174" w14:textId="77777777" w:rsidR="00A569DD" w:rsidRPr="00BD141C" w:rsidRDefault="00A569DD" w:rsidP="00A569DD">
      <w:pPr>
        <w:rPr>
          <w:rtl/>
          <w:lang w:bidi="he-IL"/>
        </w:rPr>
      </w:pPr>
    </w:p>
    <w:p w14:paraId="0F91BB59" w14:textId="77777777" w:rsidR="00A569DD" w:rsidRPr="00BD141C" w:rsidRDefault="00A569DD" w:rsidP="00A569DD">
      <w:pPr>
        <w:rPr>
          <w:rtl/>
          <w:lang w:bidi="he-IL"/>
        </w:rPr>
      </w:pPr>
    </w:p>
    <w:p w14:paraId="64CCEE64" w14:textId="77777777" w:rsidR="00A569DD" w:rsidRPr="00BD141C" w:rsidRDefault="00A569DD" w:rsidP="00A569DD">
      <w:pPr>
        <w:rPr>
          <w:rtl/>
          <w:lang w:bidi="he-IL"/>
        </w:rPr>
      </w:pPr>
    </w:p>
    <w:p w14:paraId="24E260D9" w14:textId="77777777" w:rsidR="00A569DD" w:rsidRPr="00BD141C" w:rsidRDefault="00A569DD" w:rsidP="00A569DD">
      <w:pPr>
        <w:rPr>
          <w:rtl/>
          <w:lang w:bidi="he-IL"/>
        </w:rPr>
      </w:pPr>
    </w:p>
    <w:p w14:paraId="1BAA3B9A" w14:textId="77777777" w:rsidR="00A569DD" w:rsidRPr="00BD141C" w:rsidRDefault="00A569DD" w:rsidP="00A569DD">
      <w:pPr>
        <w:rPr>
          <w:rtl/>
          <w:lang w:bidi="he-IL"/>
        </w:rPr>
      </w:pPr>
    </w:p>
    <w:p w14:paraId="6CBD4375" w14:textId="77777777" w:rsidR="00A569DD" w:rsidRPr="00BD141C" w:rsidRDefault="00A569DD" w:rsidP="00A569DD">
      <w:pPr>
        <w:rPr>
          <w:rtl/>
          <w:lang w:bidi="he-IL"/>
        </w:rPr>
      </w:pPr>
    </w:p>
    <w:p w14:paraId="33D1C868" w14:textId="77777777" w:rsidR="00A569DD" w:rsidRPr="00BD141C" w:rsidRDefault="00A569DD" w:rsidP="00A569DD">
      <w:pPr>
        <w:rPr>
          <w:rtl/>
          <w:lang w:bidi="he-IL"/>
        </w:rPr>
      </w:pPr>
    </w:p>
    <w:p w14:paraId="1201FCA6" w14:textId="77777777" w:rsidR="00A569DD" w:rsidRPr="00BD141C" w:rsidRDefault="00A569DD" w:rsidP="00A569DD">
      <w:pPr>
        <w:rPr>
          <w:rtl/>
          <w:lang w:bidi="he-IL"/>
        </w:rPr>
      </w:pPr>
    </w:p>
    <w:p w14:paraId="71462EFD" w14:textId="77777777" w:rsidR="00A569DD" w:rsidRPr="00BD141C" w:rsidRDefault="00A569DD" w:rsidP="00A569DD">
      <w:pPr>
        <w:rPr>
          <w:rtl/>
          <w:lang w:bidi="he-IL"/>
        </w:rPr>
      </w:pPr>
    </w:p>
    <w:p w14:paraId="2C859314" w14:textId="77777777" w:rsidR="00A569DD" w:rsidRPr="00BD141C" w:rsidRDefault="00A569DD" w:rsidP="00A569DD">
      <w:pPr>
        <w:rPr>
          <w:rtl/>
          <w:lang w:bidi="he-IL"/>
        </w:rPr>
      </w:pPr>
    </w:p>
    <w:p w14:paraId="1B6820CA" w14:textId="77777777" w:rsidR="00A569DD" w:rsidRPr="00BD141C" w:rsidRDefault="00A569DD" w:rsidP="00A569DD">
      <w:pPr>
        <w:rPr>
          <w:rtl/>
          <w:lang w:bidi="he-IL"/>
        </w:rPr>
      </w:pPr>
    </w:p>
    <w:p w14:paraId="04BE938B" w14:textId="77777777" w:rsidR="00A569DD" w:rsidRPr="00BD141C" w:rsidRDefault="00A569DD" w:rsidP="00A569DD">
      <w:pPr>
        <w:rPr>
          <w:rtl/>
          <w:lang w:bidi="he-IL"/>
        </w:rPr>
      </w:pPr>
    </w:p>
    <w:p w14:paraId="1E2EEAC7" w14:textId="77777777" w:rsidR="00A569DD" w:rsidRPr="00BD141C" w:rsidRDefault="00A569DD" w:rsidP="00A569DD">
      <w:pPr>
        <w:rPr>
          <w:rtl/>
          <w:lang w:bidi="he-IL"/>
        </w:rPr>
      </w:pPr>
    </w:p>
    <w:p w14:paraId="08F19F60" w14:textId="77777777" w:rsidR="00A569DD" w:rsidRPr="00BD141C" w:rsidRDefault="00A569DD" w:rsidP="00A569DD">
      <w:pPr>
        <w:rPr>
          <w:rtl/>
          <w:lang w:bidi="he-IL"/>
        </w:rPr>
      </w:pPr>
    </w:p>
    <w:p w14:paraId="387BD980" w14:textId="77777777" w:rsidR="00A569DD" w:rsidRPr="00BD141C" w:rsidRDefault="00A569DD" w:rsidP="00A569DD">
      <w:pPr>
        <w:rPr>
          <w:rtl/>
          <w:lang w:bidi="he-IL"/>
        </w:rPr>
      </w:pPr>
    </w:p>
    <w:p w14:paraId="0253E31D" w14:textId="77777777" w:rsidR="00A569DD" w:rsidRPr="00BD141C" w:rsidRDefault="00A569DD" w:rsidP="00A569DD">
      <w:pPr>
        <w:rPr>
          <w:rtl/>
          <w:lang w:bidi="he-IL"/>
        </w:rPr>
      </w:pPr>
    </w:p>
    <w:p w14:paraId="673C7A51" w14:textId="77777777" w:rsidR="00A569DD" w:rsidRPr="00BD141C" w:rsidRDefault="00A569DD" w:rsidP="00A569DD">
      <w:pPr>
        <w:rPr>
          <w:rtl/>
          <w:lang w:bidi="he-IL"/>
        </w:rPr>
      </w:pPr>
    </w:p>
    <w:p w14:paraId="162D6AC5" w14:textId="77777777" w:rsidR="00A569DD" w:rsidRPr="00BD141C" w:rsidRDefault="00A569DD" w:rsidP="00A569DD">
      <w:pPr>
        <w:rPr>
          <w:rtl/>
          <w:lang w:bidi="he-IL"/>
        </w:rPr>
      </w:pPr>
    </w:p>
    <w:p w14:paraId="6765BCEA" w14:textId="77777777" w:rsidR="00A569DD" w:rsidRPr="00BD141C" w:rsidRDefault="00A569DD" w:rsidP="00A569DD">
      <w:pPr>
        <w:rPr>
          <w:rtl/>
          <w:lang w:bidi="he-IL"/>
        </w:rPr>
      </w:pPr>
    </w:p>
    <w:p w14:paraId="450D436F" w14:textId="77777777" w:rsidR="00A569DD" w:rsidRPr="00BD141C" w:rsidRDefault="00A569DD" w:rsidP="00A569DD">
      <w:pPr>
        <w:rPr>
          <w:rtl/>
          <w:lang w:bidi="he-IL"/>
        </w:rPr>
      </w:pPr>
    </w:p>
    <w:p w14:paraId="28E0DEC7" w14:textId="77777777" w:rsidR="00A569DD" w:rsidRPr="00BD141C" w:rsidRDefault="00A569DD" w:rsidP="00A569DD">
      <w:pPr>
        <w:rPr>
          <w:rtl/>
          <w:lang w:bidi="he-IL"/>
        </w:rPr>
      </w:pPr>
    </w:p>
    <w:p w14:paraId="55CF4FE2" w14:textId="77777777" w:rsidR="00A569DD" w:rsidRPr="00BD141C" w:rsidRDefault="00A569DD" w:rsidP="00A569DD">
      <w:pPr>
        <w:rPr>
          <w:rtl/>
          <w:lang w:bidi="he-IL"/>
        </w:rPr>
      </w:pPr>
    </w:p>
    <w:p w14:paraId="0D3877E8" w14:textId="77777777" w:rsidR="00A569DD" w:rsidRPr="00BD141C" w:rsidRDefault="00A569DD" w:rsidP="00A569DD">
      <w:pPr>
        <w:rPr>
          <w:rtl/>
          <w:lang w:bidi="he-IL"/>
        </w:rPr>
      </w:pPr>
    </w:p>
    <w:p w14:paraId="4A5CBAD9" w14:textId="77777777" w:rsidR="00A569DD" w:rsidRPr="00BD141C" w:rsidRDefault="00A569DD" w:rsidP="00A569DD">
      <w:pPr>
        <w:rPr>
          <w:rtl/>
          <w:lang w:bidi="he-IL"/>
        </w:rPr>
      </w:pPr>
    </w:p>
    <w:p w14:paraId="6279002E" w14:textId="77777777" w:rsidR="00A569DD" w:rsidRPr="00BD141C" w:rsidRDefault="00A569DD" w:rsidP="00A569DD">
      <w:pPr>
        <w:rPr>
          <w:rtl/>
          <w:lang w:bidi="he-IL"/>
        </w:rPr>
      </w:pPr>
    </w:p>
    <w:p w14:paraId="5708CD62" w14:textId="77777777" w:rsidR="00A569DD" w:rsidRPr="00BD141C" w:rsidRDefault="00A569DD" w:rsidP="00A569DD">
      <w:pPr>
        <w:rPr>
          <w:rtl/>
          <w:lang w:bidi="he-IL"/>
        </w:rPr>
      </w:pPr>
    </w:p>
    <w:p w14:paraId="07BC1F4B" w14:textId="77777777" w:rsidR="00A569DD" w:rsidRPr="00BD141C" w:rsidRDefault="00A569DD" w:rsidP="00A569DD">
      <w:pPr>
        <w:rPr>
          <w:rtl/>
          <w:lang w:bidi="he-IL"/>
        </w:rPr>
      </w:pPr>
    </w:p>
    <w:p w14:paraId="570928EE" w14:textId="77777777" w:rsidR="00A569DD" w:rsidRDefault="00A569DD" w:rsidP="00A569DD">
      <w:pPr>
        <w:rPr>
          <w:b/>
          <w:bCs/>
          <w:color w:val="FFFFFF" w:themeColor="background1"/>
          <w:lang w:bidi="he-IL"/>
        </w:rPr>
      </w:pPr>
      <w:r>
        <w:rPr>
          <w:b/>
          <w:bCs/>
          <w:color w:val="FFFFFF" w:themeColor="background1"/>
          <w:lang w:bidi="he-IL"/>
        </w:rPr>
        <w:br w:type="page"/>
      </w:r>
    </w:p>
    <w:tbl>
      <w:tblPr>
        <w:tblStyle w:val="afe"/>
        <w:tblpPr w:leftFromText="180" w:rightFromText="180" w:vertAnchor="text" w:horzAnchor="margin" w:tblpXSpec="center" w:tblpY="135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A569DD" w:rsidRPr="00290E2D" w14:paraId="23A92DE0" w14:textId="77777777" w:rsidTr="001F4C5C">
        <w:trPr>
          <w:trHeight w:val="389"/>
        </w:trPr>
        <w:tc>
          <w:tcPr>
            <w:tcW w:w="10768" w:type="dxa"/>
            <w:tcBorders>
              <w:top w:val="nil"/>
              <w:bottom w:val="single" w:sz="12" w:space="0" w:color="808080" w:themeColor="background1" w:themeShade="80"/>
            </w:tcBorders>
          </w:tcPr>
          <w:p w14:paraId="15742481" w14:textId="77777777" w:rsidR="00A569DD" w:rsidRPr="00290E2D" w:rsidRDefault="00A569DD" w:rsidP="001F4C5C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rtl/>
                <w:lang w:bidi="he-IL"/>
              </w:rPr>
            </w:pPr>
            <w:r w:rsidRPr="008F5E6E">
              <w:rPr>
                <w:noProof/>
                <w:lang w:bidi="he-IL"/>
              </w:rPr>
              <w:lastRenderedPageBreak/>
              <w:drawing>
                <wp:anchor distT="0" distB="0" distL="114300" distR="114300" simplePos="0" relativeHeight="251639296" behindDoc="0" locked="0" layoutInCell="1" allowOverlap="1" wp14:anchorId="135C98AA" wp14:editId="30B8440A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11430</wp:posOffset>
                  </wp:positionV>
                  <wp:extent cx="523875" cy="326390"/>
                  <wp:effectExtent l="0" t="0" r="9525" b="0"/>
                  <wp:wrapSquare wrapText="bothSides"/>
                  <wp:docPr id="48" name="Picture 48" descr="\\corpfsu\homedir$\TomG\מתמטיקה א\תמונות\תמונות 2\Shutterstock_1433528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orpfsu\homedir$\TomG\מתמטיקה א\תמונות\תמונות 2\Shutterstock_143352827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9" b="25460"/>
                          <a:stretch/>
                        </pic:blipFill>
                        <pic:spPr bwMode="auto"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משימה 4: זיהוי מצולעים </w:t>
            </w:r>
          </w:p>
        </w:tc>
      </w:tr>
      <w:tr w:rsidR="00A569DD" w:rsidRPr="00290E2D" w14:paraId="305D3F22" w14:textId="77777777" w:rsidTr="001F4C5C">
        <w:trPr>
          <w:trHeight w:val="389"/>
        </w:trPr>
        <w:tc>
          <w:tcPr>
            <w:tcW w:w="10768" w:type="dxa"/>
            <w:tcBorders>
              <w:top w:val="single" w:sz="12" w:space="0" w:color="808080" w:themeColor="background1" w:themeShade="80"/>
              <w:bottom w:val="nil"/>
            </w:tcBorders>
          </w:tcPr>
          <w:p w14:paraId="2C51A904" w14:textId="71B7B826" w:rsidR="00A569DD" w:rsidRPr="00E0537B" w:rsidRDefault="00A569DD" w:rsidP="001F4C5C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עמוד 6 בחוברת </w:t>
            </w:r>
            <w:r w:rsidR="008E7EFC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משימות 3-7 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לתלמידים.</w:t>
            </w:r>
          </w:p>
          <w:p w14:paraId="53CDD299" w14:textId="77777777" w:rsidR="00A569DD" w:rsidRDefault="00A569DD" w:rsidP="001F4C5C">
            <w:pPr>
              <w:bidi/>
              <w:rPr>
                <w:noProof/>
                <w:lang w:bidi="he-IL"/>
              </w:rPr>
            </w:pPr>
            <w:r w:rsidRPr="00882F4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1AB89E88" wp14:editId="2816F62C">
                      <wp:simplePos x="0" y="0"/>
                      <wp:positionH relativeFrom="page">
                        <wp:posOffset>90805</wp:posOffset>
                      </wp:positionH>
                      <wp:positionV relativeFrom="paragraph">
                        <wp:posOffset>84455</wp:posOffset>
                      </wp:positionV>
                      <wp:extent cx="6640195" cy="457200"/>
                      <wp:effectExtent l="0" t="0" r="27305" b="19050"/>
                      <wp:wrapNone/>
                      <wp:docPr id="49" name="Rounded 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019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347D0E" w14:textId="2D09397C" w:rsidR="00E23278" w:rsidRPr="008D4F26" w:rsidRDefault="00E23278" w:rsidP="00A569DD">
                                  <w:pPr>
                                    <w:bidi/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8D4F26"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לפניך/לפנייך דף עם צורות. הקף/הקיפי בדף את כל הצורות שהן מצולעים. </w:t>
                                  </w:r>
                                </w:p>
                                <w:p w14:paraId="69AE42AC" w14:textId="77777777" w:rsidR="00E23278" w:rsidRDefault="00E23278" w:rsidP="00A569DD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1AB89E88" id="Rounded Rectangle 49" o:spid="_x0000_s1393" style="position:absolute;left:0;text-align:left;margin-left:7.15pt;margin-top:6.65pt;width:522.85pt;height:36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" fillcolor="#d8d8d8 [2732]" strokecolor="#f2f2f2 [3052]" strokeweight="2pt">
                      <v:textbox>
                        <w:txbxContent>
                          <w:p w14:paraId="25347D0E" w14:textId="2D09397C" w:rsidR="00E23278" w:rsidRPr="008D4F26" w:rsidRDefault="00E23278" w:rsidP="00A569DD">
                            <w:pPr>
                              <w:bidi/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8D4F26"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לפניך/לפנייך דף עם צורות. הקף/הקיפי בדף את כל הצורות שהן מצולעים. </w:t>
                            </w:r>
                          </w:p>
                          <w:p w14:paraId="69AE42AC" w14:textId="77777777" w:rsidR="00E23278" w:rsidRDefault="00E23278" w:rsidP="00A569DD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</w:p>
          <w:p w14:paraId="1A1510C0" w14:textId="77777777" w:rsidR="00A569DD" w:rsidRDefault="00A569DD" w:rsidP="001F4C5C">
            <w:pPr>
              <w:bidi/>
              <w:rPr>
                <w:noProof/>
                <w:lang w:bidi="he-IL"/>
              </w:rPr>
            </w:pPr>
          </w:p>
          <w:p w14:paraId="35304F12" w14:textId="77777777" w:rsidR="00A569DD" w:rsidRDefault="00A569DD" w:rsidP="001F4C5C">
            <w:pPr>
              <w:bidi/>
              <w:rPr>
                <w:noProof/>
                <w:lang w:bidi="he-IL"/>
              </w:rPr>
            </w:pPr>
          </w:p>
          <w:p w14:paraId="19563DA8" w14:textId="77777777" w:rsidR="00A569DD" w:rsidRDefault="00A569DD" w:rsidP="001F4C5C">
            <w:pPr>
              <w:pStyle w:val="af"/>
              <w:bidi/>
              <w:ind w:left="360"/>
              <w:rPr>
                <w:rFonts w:ascii="Calibri" w:hAnsi="Calibri" w:cs="Calibri"/>
                <w:noProof/>
                <w:color w:val="000000"/>
                <w:rtl/>
                <w:lang w:bidi="he-IL"/>
              </w:rPr>
            </w:pPr>
          </w:p>
          <w:p w14:paraId="1C8820E3" w14:textId="77777777" w:rsidR="00A569DD" w:rsidRPr="00CA78B6" w:rsidRDefault="00A569DD" w:rsidP="001F4C5C">
            <w:pPr>
              <w:pStyle w:val="af"/>
              <w:numPr>
                <w:ilvl w:val="0"/>
                <w:numId w:val="43"/>
              </w:num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>סמנו את הצורות שהתלמיד/ה הקיף/ה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.</w:t>
            </w:r>
          </w:p>
          <w:p w14:paraId="2D62698D" w14:textId="77777777" w:rsidR="00A569DD" w:rsidRPr="00A6122E" w:rsidRDefault="00A569DD" w:rsidP="001F4C5C">
            <w:pPr>
              <w:bidi/>
              <w:rPr>
                <w:rFonts w:ascii="Segoe UI Light" w:hAnsi="Segoe UI Light" w:cs="Segoe UI Light"/>
                <w:bCs/>
                <w:noProof/>
                <w:color w:val="000000" w:themeColor="text1"/>
                <w:sz w:val="28"/>
                <w:szCs w:val="28"/>
                <w:lang w:bidi="he-I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1687424" behindDoc="0" locked="0" layoutInCell="1" allowOverlap="1" wp14:anchorId="0AEFC8D1" wp14:editId="13EEB4DA">
                  <wp:simplePos x="0" y="0"/>
                  <wp:positionH relativeFrom="column">
                    <wp:posOffset>1328302</wp:posOffset>
                  </wp:positionH>
                  <wp:positionV relativeFrom="paragraph">
                    <wp:posOffset>189097</wp:posOffset>
                  </wp:positionV>
                  <wp:extent cx="4008120" cy="2281555"/>
                  <wp:effectExtent l="0" t="0" r="0" b="4445"/>
                  <wp:wrapSquare wrapText="bothSides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8120" cy="228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780BD5" w14:textId="77777777" w:rsidR="00A569DD" w:rsidRDefault="00A569DD" w:rsidP="001F4C5C">
            <w:pPr>
              <w:pStyle w:val="af"/>
              <w:bidi/>
              <w:ind w:left="360"/>
              <w:rPr>
                <w:rFonts w:ascii="Calibri" w:hAnsi="Calibri" w:cs="Calibri"/>
                <w:noProof/>
                <w:color w:val="000000"/>
                <w:rtl/>
                <w:lang w:bidi="he-IL"/>
              </w:rPr>
            </w:pPr>
          </w:p>
          <w:p w14:paraId="1F6ABA68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5C7DDAF5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6345C52A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06A9C623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3A22D314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6508801A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12275D7C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0B3A1114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4DADD421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20AFC1BE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11A86201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03C47AE3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23AB049F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72DD1D67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27BDE9DC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3BC17710" w14:textId="77777777" w:rsidR="00A569DD" w:rsidRPr="006A1C2A" w:rsidRDefault="00A569DD" w:rsidP="001F4C5C">
            <w:pPr>
              <w:bidi/>
              <w:jc w:val="center"/>
              <w:rPr>
                <w:rFonts w:ascii="Calibri" w:hAnsi="Calibri" w:cs="Calibri"/>
                <w:noProof/>
                <w:color w:val="00B050"/>
                <w:sz w:val="22"/>
                <w:szCs w:val="22"/>
                <w:lang w:bidi="he-IL"/>
              </w:rPr>
            </w:pPr>
            <w:r w:rsidRPr="006A1C2A">
              <w:rPr>
                <w:rFonts w:ascii="Segoe UI Semibold" w:hAnsi="Segoe UI Semibold" w:cs="Segoe UI Semibold" w:hint="cs"/>
                <w:color w:val="00B050"/>
                <w:sz w:val="22"/>
                <w:szCs w:val="22"/>
                <w:rtl/>
                <w:lang w:bidi="he-IL"/>
              </w:rPr>
              <w:t>המצולעים הם:</w:t>
            </w:r>
            <w:r w:rsidRPr="006A1C2A">
              <w:rPr>
                <w:rFonts w:ascii="Calibri" w:hAnsi="Calibri" w:cs="Calibri" w:hint="cs"/>
                <w:noProof/>
                <w:color w:val="00B050"/>
                <w:sz w:val="22"/>
                <w:szCs w:val="22"/>
                <w:rtl/>
                <w:lang w:bidi="he-IL"/>
              </w:rPr>
              <w:t xml:space="preserve"> </w:t>
            </w:r>
            <w:r w:rsidRPr="006A1C2A">
              <w:rPr>
                <w:rFonts w:ascii="Segoe UI Semibold" w:hAnsi="Segoe UI Semibold" w:cs="Segoe UI Semibold" w:hint="cs"/>
                <w:color w:val="00B050"/>
                <w:sz w:val="22"/>
                <w:szCs w:val="22"/>
                <w:rtl/>
                <w:lang w:bidi="he-IL"/>
              </w:rPr>
              <w:t>(2, 3, 4, 6, 8, 12, 1</w:t>
            </w:r>
            <w:r>
              <w:rPr>
                <w:rFonts w:ascii="Segoe UI Semibold" w:hAnsi="Segoe UI Semibold" w:cs="Segoe UI Semibold" w:hint="cs"/>
                <w:color w:val="00B050"/>
                <w:sz w:val="22"/>
                <w:szCs w:val="22"/>
                <w:rtl/>
                <w:lang w:bidi="he-IL"/>
              </w:rPr>
              <w:t>3, 14)</w:t>
            </w:r>
          </w:p>
          <w:p w14:paraId="08016800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38FF6A8B" w14:textId="77777777" w:rsidR="00A569DD" w:rsidRDefault="00A569DD" w:rsidP="001F4C5C">
            <w:pPr>
              <w:pStyle w:val="af"/>
              <w:numPr>
                <w:ilvl w:val="0"/>
                <w:numId w:val="43"/>
              </w:numPr>
              <w:bidi/>
              <w:spacing w:line="360" w:lineRule="auto"/>
              <w:ind w:left="499" w:hanging="357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>הסתכלו בדף הצורות וראו האם התלמיד/ה הקיף/ה את צורות 8 ו15.</w:t>
            </w:r>
          </w:p>
          <w:p w14:paraId="39A72638" w14:textId="77777777" w:rsidR="00A569DD" w:rsidRPr="00A6122E" w:rsidRDefault="00A569DD" w:rsidP="001F4C5C">
            <w:pPr>
              <w:pStyle w:val="af"/>
              <w:numPr>
                <w:ilvl w:val="0"/>
                <w:numId w:val="43"/>
              </w:numPr>
              <w:bidi/>
              <w:spacing w:line="360" w:lineRule="auto"/>
              <w:ind w:left="499" w:hanging="357"/>
              <w:rPr>
                <w:rFonts w:ascii="Segoe UI" w:hAnsi="Segoe UI" w:cs="Segoe UI"/>
                <w:sz w:val="22"/>
                <w:szCs w:val="22"/>
                <w:lang w:bidi="he-IL"/>
              </w:rPr>
            </w:pPr>
            <w:r w:rsidRPr="00A6122E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>שאל/י אותו/ה בהתאם לסימונו/ה בדף:</w:t>
            </w:r>
          </w:p>
          <w:p w14:paraId="5C72165F" w14:textId="77777777" w:rsidR="00A569DD" w:rsidRPr="00933C6B" w:rsidRDefault="00A569DD" w:rsidP="001F4C5C">
            <w:pPr>
              <w:bidi/>
              <w:rPr>
                <w:rFonts w:ascii="Segoe UI Semibold" w:hAnsi="Segoe UI Semibold" w:cs="Segoe UI Semibold"/>
                <w:color w:val="404040" w:themeColor="text1" w:themeTint="BF"/>
                <w:rtl/>
                <w:lang w:bidi="he-IL"/>
              </w:rPr>
            </w:pPr>
          </w:p>
          <w:p w14:paraId="1FD12729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color w:val="404040" w:themeColor="text1" w:themeTint="BF"/>
                <w:rtl/>
                <w:lang w:bidi="he-IL"/>
              </w:rPr>
            </w:pPr>
            <w:r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593CA926" wp14:editId="2FC0719A">
                      <wp:simplePos x="0" y="0"/>
                      <wp:positionH relativeFrom="column">
                        <wp:posOffset>3786505</wp:posOffset>
                      </wp:positionH>
                      <wp:positionV relativeFrom="paragraph">
                        <wp:posOffset>56515</wp:posOffset>
                      </wp:positionV>
                      <wp:extent cx="2874010" cy="464950"/>
                      <wp:effectExtent l="0" t="0" r="21590" b="11430"/>
                      <wp:wrapNone/>
                      <wp:docPr id="71" name="Rounded 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4010" cy="4649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BA4DCE" w14:textId="70083563" w:rsidR="00E23278" w:rsidRPr="00F11B8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מדוע </w:t>
                                  </w:r>
                                  <w:r w:rsidR="007C618C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סימנת את 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צורה 8 </w:t>
                                  </w:r>
                                  <w:r w:rsidR="00B55487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מצולע/לא מצולע?</w:t>
                                  </w:r>
                                  <w:r w:rsidRPr="00A61661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_____________________________________________________________________</w:t>
                                  </w:r>
                                </w:p>
                                <w:p w14:paraId="27479AE6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593CA926" id="Rounded Rectangle 71" o:spid="_x0000_s1394" style="position:absolute;left:0;text-align:left;margin-left:298.15pt;margin-top:4.45pt;width:226.3pt;height:36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" fillcolor="#d8d8d8 [2732]" strokecolor="#f2f2f2 [3052]" strokeweight="2pt">
                      <v:textbox>
                        <w:txbxContent>
                          <w:p w14:paraId="15BA4DCE" w14:textId="70083563" w:rsidR="00E23278" w:rsidRPr="00F11B8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מדוע </w:t>
                            </w:r>
                            <w:r w:rsidR="007C618C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סימנת את 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צורה 8 </w:t>
                            </w:r>
                            <w:r w:rsidR="00B55487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מצולע/לא מצולע?</w:t>
                            </w:r>
                            <w:r w:rsidRPr="00A61661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_____________________________________________________________________</w:t>
                            </w:r>
                          </w:p>
                          <w:p w14:paraId="27479AE6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5D811E8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3D33CC18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216E212D" wp14:editId="662C97E7">
                      <wp:simplePos x="0" y="0"/>
                      <wp:positionH relativeFrom="column">
                        <wp:posOffset>1127183</wp:posOffset>
                      </wp:positionH>
                      <wp:positionV relativeFrom="paragraph">
                        <wp:posOffset>140497</wp:posOffset>
                      </wp:positionV>
                      <wp:extent cx="2689255" cy="0"/>
                      <wp:effectExtent l="0" t="0" r="15875" b="19050"/>
                      <wp:wrapNone/>
                      <wp:docPr id="84" name="Straight Connector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8925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D39BCAE" id="Straight Connector 84" o:spid="_x0000_s1026" style="position:absolute;left:0;text-align:left;flip:x;z-index:2521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75pt,11.05pt" to="300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" strokecolor="#a5a5a5 [2092]" strokeweight="1.5pt"/>
                  </w:pict>
                </mc:Fallback>
              </mc:AlternateContent>
            </w:r>
          </w:p>
          <w:p w14:paraId="07299442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61294BCA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  <w:r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04555E1C" wp14:editId="253B0370">
                      <wp:simplePos x="0" y="0"/>
                      <wp:positionH relativeFrom="column">
                        <wp:posOffset>3754755</wp:posOffset>
                      </wp:positionH>
                      <wp:positionV relativeFrom="paragraph">
                        <wp:posOffset>90805</wp:posOffset>
                      </wp:positionV>
                      <wp:extent cx="2927985" cy="449451"/>
                      <wp:effectExtent l="0" t="0" r="24765" b="27305"/>
                      <wp:wrapNone/>
                      <wp:docPr id="75" name="Rounded 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7985" cy="449451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C107F2" w14:textId="23EBBC60" w:rsidR="00E23278" w:rsidRPr="00F11B8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מדוע </w:t>
                                  </w:r>
                                  <w:r w:rsidR="00B55487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סימנת את 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צורה 15 </w:t>
                                  </w:r>
                                  <w:r w:rsidR="00B55487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מצולע/לא מצולע?</w:t>
                                  </w:r>
                                  <w:r w:rsidRPr="00A61661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_____________________________________________________________________</w:t>
                                  </w:r>
                                </w:p>
                                <w:p w14:paraId="405A9E57" w14:textId="77777777" w:rsidR="00E23278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04555E1C" id="Rounded Rectangle 75" o:spid="_x0000_s1395" style="position:absolute;left:0;text-align:left;margin-left:295.65pt;margin-top:7.15pt;width:230.55pt;height:35.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" fillcolor="#d8d8d8 [2732]" strokecolor="#f2f2f2 [3052]" strokeweight="2pt">
                      <v:textbox>
                        <w:txbxContent>
                          <w:p w14:paraId="18C107F2" w14:textId="23EBBC60" w:rsidR="00E23278" w:rsidRPr="00F11B8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מדוע </w:t>
                            </w:r>
                            <w:r w:rsidR="00B55487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סימנת את 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צורה 15 </w:t>
                            </w:r>
                            <w:r w:rsidR="00B55487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מצולע/לא מצולע?</w:t>
                            </w:r>
                            <w:r w:rsidRPr="00A61661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_____________________________________________________________________</w:t>
                            </w:r>
                          </w:p>
                          <w:p w14:paraId="405A9E57" w14:textId="77777777" w:rsidR="00E23278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84D7DD8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1FE18BCE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2ABD2A7D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7F49ACC7" wp14:editId="559B021F">
                      <wp:simplePos x="0" y="0"/>
                      <wp:positionH relativeFrom="column">
                        <wp:posOffset>1127184</wp:posOffset>
                      </wp:positionH>
                      <wp:positionV relativeFrom="paragraph">
                        <wp:posOffset>58833</wp:posOffset>
                      </wp:positionV>
                      <wp:extent cx="2710490" cy="0"/>
                      <wp:effectExtent l="0" t="0" r="13970" b="19050"/>
                      <wp:wrapNone/>
                      <wp:docPr id="85" name="Straight Connector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1049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FAC1BEA" id="Straight Connector 85" o:spid="_x0000_s1026" style="position:absolute;left:0;text-align:left;flip:x;z-index:25217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75pt,4.65pt" to="302.1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" strokecolor="#a5a5a5 [2092]" strokeweight="1.5pt"/>
                  </w:pict>
                </mc:Fallback>
              </mc:AlternateContent>
            </w:r>
          </w:p>
          <w:p w14:paraId="3613D048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312A2FF3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3A7E564B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1BC14CFF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61B38CA1" w14:textId="77777777" w:rsidR="00A569DD" w:rsidRDefault="00A569DD" w:rsidP="001F4C5C">
            <w:pPr>
              <w:bidi/>
              <w:rPr>
                <w:noProof/>
                <w:rtl/>
                <w:lang w:bidi="he-IL"/>
              </w:rPr>
            </w:pPr>
          </w:p>
          <w:p w14:paraId="4026ECF5" w14:textId="77777777" w:rsidR="00A569DD" w:rsidRPr="008F5E6E" w:rsidRDefault="00A569DD" w:rsidP="001F4C5C">
            <w:pPr>
              <w:bidi/>
              <w:rPr>
                <w:noProof/>
                <w:lang w:bidi="he-IL"/>
              </w:rPr>
            </w:pPr>
          </w:p>
        </w:tc>
      </w:tr>
    </w:tbl>
    <w:tbl>
      <w:tblPr>
        <w:tblStyle w:val="afe"/>
        <w:bidiVisual/>
        <w:tblW w:w="10907" w:type="dxa"/>
        <w:tblInd w:w="-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  <w:gridCol w:w="1134"/>
        <w:gridCol w:w="1134"/>
        <w:gridCol w:w="1138"/>
      </w:tblGrid>
      <w:tr w:rsidR="00A569DD" w14:paraId="79E0E517" w14:textId="77777777" w:rsidTr="001F4C5C">
        <w:tc>
          <w:tcPr>
            <w:tcW w:w="7501" w:type="dxa"/>
            <w:shd w:val="clear" w:color="auto" w:fill="D6E3BC" w:themeFill="accent3" w:themeFillTint="66"/>
          </w:tcPr>
          <w:p w14:paraId="044BC3D0" w14:textId="77777777" w:rsidR="00A569DD" w:rsidRPr="00393C39" w:rsidRDefault="00A569DD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נושא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69A3A879" w14:textId="77777777" w:rsidR="00A569DD" w:rsidRPr="00393C39" w:rsidRDefault="00A569DD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נכון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468326B6" w14:textId="77777777" w:rsidR="00A569DD" w:rsidRPr="00393C39" w:rsidRDefault="00A569DD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חלקי</w:t>
            </w:r>
          </w:p>
        </w:tc>
        <w:tc>
          <w:tcPr>
            <w:tcW w:w="1138" w:type="dxa"/>
            <w:shd w:val="clear" w:color="auto" w:fill="D6E3BC" w:themeFill="accent3" w:themeFillTint="66"/>
          </w:tcPr>
          <w:p w14:paraId="3070FE84" w14:textId="77777777" w:rsidR="00A569DD" w:rsidRPr="00393C39" w:rsidRDefault="00A569DD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לא נכון</w:t>
            </w:r>
          </w:p>
        </w:tc>
      </w:tr>
      <w:tr w:rsidR="00A569DD" w14:paraId="4C029774" w14:textId="77777777" w:rsidTr="001F4C5C">
        <w:tc>
          <w:tcPr>
            <w:tcW w:w="7501" w:type="dxa"/>
            <w:shd w:val="clear" w:color="auto" w:fill="FFFFFF" w:themeFill="background1"/>
          </w:tcPr>
          <w:p w14:paraId="43C1AD13" w14:textId="77777777" w:rsidR="00A569DD" w:rsidRPr="00040DE8" w:rsidRDefault="00A569DD" w:rsidP="001F4C5C">
            <w:pPr>
              <w:bidi/>
              <w:rPr>
                <w:rFonts w:ascii="Segoe UI" w:hAnsi="Segoe UI" w:cs="Segoe UI"/>
                <w:sz w:val="24"/>
                <w:szCs w:val="24"/>
                <w:rtl/>
                <w:lang w:bidi="he-IL"/>
              </w:rPr>
            </w:pPr>
            <w:r w:rsidRPr="00040DE8">
              <w:rPr>
                <w:rFonts w:ascii="Segoe UI" w:hAnsi="Segoe UI" w:cs="Segoe UI" w:hint="cs"/>
                <w:b/>
                <w:bCs/>
                <w:sz w:val="24"/>
                <w:szCs w:val="24"/>
                <w:rtl/>
                <w:lang w:bidi="he-IL"/>
              </w:rPr>
              <w:t xml:space="preserve">זיהוי המצולע על ידי </w:t>
            </w:r>
            <w:r w:rsidRPr="00040DE8">
              <w:rPr>
                <w:rFonts w:ascii="Segoe UI" w:hAnsi="Segoe UI" w:cs="Segoe UI"/>
                <w:b/>
                <w:bCs/>
                <w:sz w:val="24"/>
                <w:szCs w:val="24"/>
                <w:rtl/>
                <w:lang w:bidi="he-IL"/>
              </w:rPr>
              <w:t xml:space="preserve">היכרות עם </w:t>
            </w:r>
            <w:r w:rsidRPr="00040DE8">
              <w:rPr>
                <w:rFonts w:ascii="Segoe UI" w:hAnsi="Segoe UI" w:cs="Segoe UI" w:hint="cs"/>
                <w:b/>
                <w:bCs/>
                <w:sz w:val="24"/>
                <w:szCs w:val="24"/>
                <w:rtl/>
                <w:lang w:bidi="he-IL"/>
              </w:rPr>
              <w:t xml:space="preserve">מאפייניו </w:t>
            </w:r>
            <w:r w:rsidRPr="00040DE8">
              <w:rPr>
                <w:rFonts w:ascii="Segoe UI" w:hAnsi="Segoe UI" w:cs="Segoe UI" w:hint="cs"/>
                <w:sz w:val="24"/>
                <w:szCs w:val="24"/>
                <w:rtl/>
                <w:lang w:bidi="he-IL"/>
              </w:rPr>
              <w:t>(</w:t>
            </w:r>
            <w:r w:rsidRPr="00040DE8"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 xml:space="preserve">התייחסות למאפיינים כמו </w:t>
            </w:r>
            <w:r w:rsidRPr="00040DE8"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  <w:t>צלעות</w:t>
            </w:r>
            <w:r w:rsidRPr="00040DE8"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 xml:space="preserve">, </w:t>
            </w:r>
            <w:r w:rsidRPr="00040DE8"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  <w:t>קווים ישרים</w:t>
            </w:r>
            <w:r w:rsidRPr="00040DE8"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 xml:space="preserve">, </w:t>
            </w:r>
            <w:r w:rsidRPr="00040DE8"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  <w:t>קו שבור</w:t>
            </w:r>
            <w:r w:rsidRPr="00040DE8"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 xml:space="preserve">, </w:t>
            </w:r>
            <w:r w:rsidRPr="00040DE8"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  <w:t>סגירו</w:t>
            </w:r>
            <w:r w:rsidRPr="00040DE8"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>ּ</w:t>
            </w:r>
            <w:r w:rsidRPr="00040DE8"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  <w:t>ת צורה</w:t>
            </w:r>
            <w:r w:rsidRPr="00040DE8"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 xml:space="preserve">, </w:t>
            </w:r>
            <w:r w:rsidRPr="00040DE8">
              <w:rPr>
                <w:rFonts w:ascii="Segoe UI Semilight" w:hAnsi="Segoe UI Semilight" w:cs="Segoe UI Semilight"/>
                <w:sz w:val="24"/>
                <w:szCs w:val="24"/>
                <w:rtl/>
                <w:lang w:bidi="he-IL"/>
              </w:rPr>
              <w:t>קודקודי המצולע</w:t>
            </w:r>
            <w:r w:rsidRPr="00040DE8">
              <w:rPr>
                <w:rFonts w:ascii="Segoe UI Semilight" w:hAnsi="Segoe UI Semilight" w:cs="Segoe UI Semilight" w:hint="cs"/>
                <w:sz w:val="24"/>
                <w:szCs w:val="24"/>
                <w:rtl/>
                <w:lang w:bidi="he-IL"/>
              </w:rPr>
              <w:t>).</w:t>
            </w:r>
          </w:p>
        </w:tc>
        <w:tc>
          <w:tcPr>
            <w:tcW w:w="1134" w:type="dxa"/>
            <w:shd w:val="clear" w:color="auto" w:fill="FFFFFF" w:themeFill="background1"/>
          </w:tcPr>
          <w:p w14:paraId="78198658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643D303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138" w:type="dxa"/>
            <w:shd w:val="clear" w:color="auto" w:fill="FFFFFF" w:themeFill="background1"/>
          </w:tcPr>
          <w:p w14:paraId="7302C313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32A16ACA" w14:textId="77777777" w:rsidTr="001F4C5C">
        <w:tc>
          <w:tcPr>
            <w:tcW w:w="10907" w:type="dxa"/>
            <w:gridSpan w:val="4"/>
            <w:shd w:val="clear" w:color="auto" w:fill="FFFFFF" w:themeFill="background1"/>
          </w:tcPr>
          <w:p w14:paraId="1A79182E" w14:textId="77777777" w:rsidR="00A569DD" w:rsidRPr="004F7D26" w:rsidRDefault="00A569DD" w:rsidP="001F4C5C">
            <w:pPr>
              <w:bidi/>
              <w:ind w:left="142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445C8485" w14:textId="77777777" w:rsidTr="001F4C5C">
        <w:tc>
          <w:tcPr>
            <w:tcW w:w="10907" w:type="dxa"/>
            <w:gridSpan w:val="4"/>
            <w:shd w:val="clear" w:color="auto" w:fill="FFFFFF" w:themeFill="background1"/>
          </w:tcPr>
          <w:p w14:paraId="758A8532" w14:textId="77777777" w:rsidR="00A569DD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הערות</w:t>
            </w:r>
            <w:r>
              <w:rPr>
                <w:rFonts w:ascii="Calibri Light" w:hAnsi="Calibri Light" w:cs="Calibri Light" w:hint="cs"/>
                <w:sz w:val="28"/>
                <w:szCs w:val="28"/>
                <w:rtl/>
                <w:lang w:bidi="he-IL"/>
              </w:rPr>
              <w:t>:</w:t>
            </w: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 xml:space="preserve"> 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</w:t>
            </w:r>
          </w:p>
          <w:p w14:paraId="5E24C9BF" w14:textId="77777777" w:rsidR="00A569DD" w:rsidRPr="00D10514" w:rsidRDefault="00A569DD" w:rsidP="001F4C5C">
            <w:pPr>
              <w:bidi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_________________________________________________________________________</w:t>
            </w:r>
          </w:p>
        </w:tc>
      </w:tr>
    </w:tbl>
    <w:p w14:paraId="2C54BDE1" w14:textId="77777777" w:rsidR="00A569DD" w:rsidRDefault="00A569DD" w:rsidP="00A569DD">
      <w:pPr>
        <w:jc w:val="right"/>
        <w:rPr>
          <w:rtl/>
        </w:rPr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E29CA65" wp14:editId="36AD3907">
                <wp:simplePos x="0" y="0"/>
                <wp:positionH relativeFrom="column">
                  <wp:posOffset>-330200</wp:posOffset>
                </wp:positionH>
                <wp:positionV relativeFrom="paragraph">
                  <wp:posOffset>207010</wp:posOffset>
                </wp:positionV>
                <wp:extent cx="6964045" cy="736600"/>
                <wp:effectExtent l="0" t="0" r="0" b="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045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646CC" w14:textId="77777777" w:rsidR="00E23278" w:rsidRPr="00A8648C" w:rsidRDefault="00E23278" w:rsidP="00A569DD">
                            <w:pPr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A8648C"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  <w:t>13</w:t>
                            </w:r>
                          </w:p>
                          <w:p w14:paraId="63A6B17C" w14:textId="77777777" w:rsidR="00E23278" w:rsidRPr="00B2733F" w:rsidRDefault="00E23278" w:rsidP="00A569DD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E29CA65" id="Rectangle 86" o:spid="_x0000_s1396" style="position:absolute;left:0;text-align:left;margin-left:-26pt;margin-top:16.3pt;width:548.35pt;height:58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" filled="f" stroked="f" strokeweight="2pt">
                <v:textbox>
                  <w:txbxContent>
                    <w:p w14:paraId="1A1646CC" w14:textId="77777777" w:rsidR="00E23278" w:rsidRPr="00A8648C" w:rsidRDefault="00E23278" w:rsidP="00A569DD">
                      <w:pPr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</w:pPr>
                      <w:r w:rsidRPr="00A8648C"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  <w:t>13</w:t>
                      </w:r>
                    </w:p>
                    <w:p w14:paraId="63A6B17C" w14:textId="77777777" w:rsidR="00E23278" w:rsidRPr="00B2733F" w:rsidRDefault="00E23278" w:rsidP="00A569DD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p w14:paraId="4A05393A" w14:textId="77777777" w:rsidR="00A569DD" w:rsidRDefault="00A569DD" w:rsidP="00A569DD">
      <w:pPr>
        <w:rPr>
          <w:rFonts w:ascii="Segoe UI Semilight" w:hAnsi="Segoe UI Semilight" w:cs="Segoe UI Semilight"/>
          <w:b/>
          <w:bCs/>
          <w:sz w:val="22"/>
          <w:szCs w:val="22"/>
          <w:rtl/>
          <w:lang w:bidi="he-IL"/>
        </w:rPr>
      </w:pPr>
      <w:r>
        <w:rPr>
          <w:rFonts w:ascii="Segoe UI Semilight" w:hAnsi="Segoe UI Semilight" w:cs="Segoe UI Semilight"/>
          <w:b/>
          <w:bCs/>
          <w:sz w:val="22"/>
          <w:szCs w:val="22"/>
          <w:rtl/>
          <w:lang w:bidi="he-IL"/>
        </w:rPr>
        <w:br w:type="page"/>
      </w:r>
    </w:p>
    <w:p w14:paraId="457153C4" w14:textId="11D049E3" w:rsidR="00A569DD" w:rsidRDefault="00A569DD" w:rsidP="00A569DD"/>
    <w:tbl>
      <w:tblPr>
        <w:tblStyle w:val="afe"/>
        <w:tblpPr w:leftFromText="180" w:rightFromText="180" w:vertAnchor="text" w:horzAnchor="margin" w:tblpXSpec="center" w:tblpY="135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A569DD" w:rsidRPr="00290E2D" w14:paraId="5AA95CD7" w14:textId="77777777" w:rsidTr="001F4C5C">
        <w:trPr>
          <w:trHeight w:val="389"/>
        </w:trPr>
        <w:tc>
          <w:tcPr>
            <w:tcW w:w="10768" w:type="dxa"/>
            <w:tcBorders>
              <w:top w:val="nil"/>
              <w:bottom w:val="single" w:sz="12" w:space="0" w:color="808080" w:themeColor="background1" w:themeShade="80"/>
            </w:tcBorders>
          </w:tcPr>
          <w:p w14:paraId="27A75D0C" w14:textId="39F17526" w:rsidR="00A569DD" w:rsidRPr="0060314E" w:rsidRDefault="00A569DD" w:rsidP="001F4C5C">
            <w:pPr>
              <w:bidi/>
              <w:rPr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מיון והיכרות עם מאפייני המצולע</w:t>
            </w:r>
          </w:p>
        </w:tc>
      </w:tr>
      <w:tr w:rsidR="00A569DD" w:rsidRPr="00290E2D" w14:paraId="6EFA1AD5" w14:textId="77777777" w:rsidTr="001F4C5C">
        <w:trPr>
          <w:trHeight w:val="389"/>
        </w:trPr>
        <w:tc>
          <w:tcPr>
            <w:tcW w:w="10768" w:type="dxa"/>
            <w:tcBorders>
              <w:top w:val="single" w:sz="12" w:space="0" w:color="808080" w:themeColor="background1" w:themeShade="80"/>
              <w:bottom w:val="nil"/>
            </w:tcBorders>
          </w:tcPr>
          <w:p w14:paraId="2E5B88E3" w14:textId="133B7C84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קלפים עם מצולעים</w:t>
            </w:r>
            <w:r w:rsidR="00FA56D0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(דף מצולעים לגזירה)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.</w:t>
            </w:r>
            <w:r w:rsidR="00FA56D0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</w:p>
          <w:p w14:paraId="089F2BB5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882F4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EDB48BB" wp14:editId="2E718C3F">
                      <wp:simplePos x="0" y="0"/>
                      <wp:positionH relativeFrom="page">
                        <wp:posOffset>49545</wp:posOffset>
                      </wp:positionH>
                      <wp:positionV relativeFrom="paragraph">
                        <wp:posOffset>78489</wp:posOffset>
                      </wp:positionV>
                      <wp:extent cx="6640195" cy="457200"/>
                      <wp:effectExtent l="0" t="0" r="27305" b="19050"/>
                      <wp:wrapNone/>
                      <wp:docPr id="15" name="Rounded 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019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83B6B6" w14:textId="77777777" w:rsidR="00E23278" w:rsidRPr="00EB2972" w:rsidRDefault="00E23278" w:rsidP="00A569DD">
                                  <w:pPr>
                                    <w:bidi/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EB2972">
                                    <w:rPr>
                                      <w:rFonts w:ascii="Segoe UI Semibold" w:hAnsi="Segoe UI Semibold" w:cs="Segoe UI Semibold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כעת אני אסדר על השולחן קלפים עם מצולעים. </w:t>
                                  </w:r>
                                </w:p>
                                <w:p w14:paraId="350527DA" w14:textId="77777777" w:rsidR="00E23278" w:rsidRDefault="00E23278" w:rsidP="00A569DD">
                                  <w:pPr>
                                    <w:jc w:val="center"/>
                                    <w:rPr>
                                      <w:lang w:bidi="he-I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3EDB48BB" id="_x0000_s1397" style="position:absolute;left:0;text-align:left;margin-left:3.9pt;margin-top:6.2pt;width:522.85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" fillcolor="#d8d8d8 [2732]" strokecolor="#f2f2f2 [3052]" strokeweight="2pt">
                      <v:textbox>
                        <w:txbxContent>
                          <w:p w14:paraId="0183B6B6" w14:textId="77777777" w:rsidR="00E23278" w:rsidRPr="00EB2972" w:rsidRDefault="00E23278" w:rsidP="00A569DD">
                            <w:pPr>
                              <w:bidi/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EB2972">
                              <w:rPr>
                                <w:rFonts w:ascii="Segoe UI Semibold" w:hAnsi="Segoe UI Semibold" w:cs="Segoe UI Semibold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כעת אני אסדר על השולחן קלפים עם מצולעים. </w:t>
                            </w:r>
                          </w:p>
                          <w:p w14:paraId="350527DA" w14:textId="77777777" w:rsidR="00E23278" w:rsidRDefault="00E23278" w:rsidP="00A569DD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</w:p>
          <w:p w14:paraId="5D5C7DEB" w14:textId="02A80808" w:rsidR="00A569DD" w:rsidRDefault="00A569DD" w:rsidP="001F4C5C">
            <w:pPr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40577EEE" w14:textId="77777777" w:rsidR="00A569DD" w:rsidRDefault="00A569DD" w:rsidP="001F4C5C">
            <w:pPr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77AD5323" w14:textId="53766AA2" w:rsidR="00A569DD" w:rsidRDefault="008E7EFC" w:rsidP="001F4C5C">
            <w:pPr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43392" behindDoc="0" locked="0" layoutInCell="1" allowOverlap="1" wp14:anchorId="036DE971" wp14:editId="7C05C4E8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65405</wp:posOffset>
                      </wp:positionV>
                      <wp:extent cx="2706370" cy="615950"/>
                      <wp:effectExtent l="0" t="0" r="0" b="0"/>
                      <wp:wrapNone/>
                      <wp:docPr id="78" name="Group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06370" cy="615950"/>
                                <a:chOff x="0" y="0"/>
                                <a:chExt cx="2820681" cy="640333"/>
                              </a:xfrm>
                            </wpg:grpSpPr>
                            <wpg:grpSp>
                              <wpg:cNvPr id="81" name="Group 81"/>
                              <wpg:cNvGrpSpPr/>
                              <wpg:grpSpPr>
                                <a:xfrm>
                                  <a:off x="1481167" y="8467"/>
                                  <a:ext cx="1339514" cy="631866"/>
                                  <a:chOff x="-161388" y="0"/>
                                  <a:chExt cx="1339514" cy="697451"/>
                                </a:xfrm>
                              </wpg:grpSpPr>
                              <wpg:grpSp>
                                <wpg:cNvPr id="93" name="Group 93"/>
                                <wpg:cNvGrpSpPr/>
                                <wpg:grpSpPr>
                                  <a:xfrm>
                                    <a:off x="110067" y="0"/>
                                    <a:ext cx="947842" cy="330200"/>
                                    <a:chOff x="0" y="0"/>
                                    <a:chExt cx="947842" cy="330200"/>
                                  </a:xfrm>
                                </wpg:grpSpPr>
                                <wps:wsp>
                                  <wps:cNvPr id="94" name="Rounded Rectangle 94"/>
                                  <wps:cNvSpPr/>
                                  <wps:spPr>
                                    <a:xfrm>
                                      <a:off x="618066" y="0"/>
                                      <a:ext cx="329776" cy="33020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5" name="Rounded Rectangle 95"/>
                                  <wps:cNvSpPr/>
                                  <wps:spPr>
                                    <a:xfrm>
                                      <a:off x="0" y="0"/>
                                      <a:ext cx="329776" cy="33020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96" name="Group 96"/>
                                <wpg:cNvGrpSpPr/>
                                <wpg:grpSpPr>
                                  <a:xfrm>
                                    <a:off x="-161388" y="333805"/>
                                    <a:ext cx="1339514" cy="363646"/>
                                    <a:chOff x="-161388" y="-89528"/>
                                    <a:chExt cx="1339514" cy="363646"/>
                                  </a:xfrm>
                                </wpg:grpSpPr>
                                <wps:wsp>
                                  <wps:cNvPr id="97" name="Rounded Rectangle 97"/>
                                  <wps:cNvSpPr/>
                                  <wps:spPr>
                                    <a:xfrm>
                                      <a:off x="576991" y="-89528"/>
                                      <a:ext cx="601135" cy="346921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3289C71E" w14:textId="77777777" w:rsidR="00E23278" w:rsidRPr="00170304" w:rsidRDefault="00E23278" w:rsidP="00A569DD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צבע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8" name="Rounded Rectangle 98"/>
                                  <wps:cNvSpPr/>
                                  <wps:spPr>
                                    <a:xfrm>
                                      <a:off x="-161388" y="-89526"/>
                                      <a:ext cx="862562" cy="363644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3A10FB1" w14:textId="77777777" w:rsidR="00E23278" w:rsidRPr="00170304" w:rsidRDefault="00E23278" w:rsidP="00A569DD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מצולעים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99" name="Group 99"/>
                              <wpg:cNvGrpSpPr/>
                              <wpg:grpSpPr>
                                <a:xfrm>
                                  <a:off x="0" y="0"/>
                                  <a:ext cx="1594485" cy="608420"/>
                                  <a:chOff x="0" y="0"/>
                                  <a:chExt cx="1594485" cy="608420"/>
                                </a:xfrm>
                              </wpg:grpSpPr>
                              <wps:wsp>
                                <wps:cNvPr id="101" name="Rounded Rectangle 101"/>
                                <wps:cNvSpPr/>
                                <wps:spPr>
                                  <a:xfrm>
                                    <a:off x="1151466" y="0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" name="Rounded Rectangle 102"/>
                                <wps:cNvSpPr/>
                                <wps:spPr>
                                  <a:xfrm>
                                    <a:off x="1020233" y="302597"/>
                                    <a:ext cx="574252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4FF488B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אחר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3" name="Straight Connector 103"/>
                                <wps:cNvCnPr/>
                                <wps:spPr>
                                  <a:xfrm flipH="1">
                                    <a:off x="0" y="304800"/>
                                    <a:ext cx="1083733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036DE971" id="Group 78" o:spid="_x0000_s1398" style="position:absolute;left:0;text-align:left;margin-left:45.65pt;margin-top:5.15pt;width:213.1pt;height:48.5pt;z-index:251643392;mso-width-relative:margin;mso-height-relative:margin" coordsize="28206,6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">
                      <v:group id="Group 81" o:spid="_x0000_s1399" style="position:absolute;left:14811;top:84;width:13395;height:6319" coordorigin="-1613" coordsize="13395,6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<v:group id="Group 93" o:spid="_x0000_s1400" style="position:absolute;left:1100;width:9479;height:3302" coordsize="9478,3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  <v:roundrect id="Rounded Rectangle 94" o:spid="_x0000_s1401" style="position:absolute;left:6180;width:329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" fillcolor="white [3201]" strokecolor="#a5a5a5 [2092]" strokeweight="2pt"/>
                          <v:roundrect id="Rounded Rectangle 95" o:spid="_x0000_s1402" style="position:absolute;width:3297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" fillcolor="white [3201]" strokecolor="#a5a5a5 [2092]" strokeweight="2pt"/>
                        </v:group>
                        <v:group id="Group 96" o:spid="_x0000_s1403" style="position:absolute;left:-1613;top:3338;width:13394;height:3636" coordorigin="-1613,-895" coordsize="13395,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  <v:roundrect id="Rounded Rectangle 97" o:spid="_x0000_s1404" style="position:absolute;left:5769;top:-895;width:6012;height:34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" filled="f" stroked="f" strokeweight="2pt">
                            <v:textbox>
                              <w:txbxContent>
                                <w:p w14:paraId="3289C71E" w14:textId="77777777" w:rsidR="00E23278" w:rsidRPr="00170304" w:rsidRDefault="00E23278" w:rsidP="00A569DD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>צבע</w:t>
                                  </w:r>
                                </w:p>
                              </w:txbxContent>
                            </v:textbox>
                          </v:roundrect>
                          <v:roundrect id="Rounded Rectangle 98" o:spid="_x0000_s1405" style="position:absolute;left:-1613;top:-895;width:8624;height:36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" filled="f" stroked="f" strokeweight="2pt">
                            <v:textbox>
                              <w:txbxContent>
                                <w:p w14:paraId="63A10FB1" w14:textId="77777777" w:rsidR="00E23278" w:rsidRPr="00170304" w:rsidRDefault="00E23278" w:rsidP="00A569DD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>מצולעים</w:t>
                                  </w:r>
                                </w:p>
                              </w:txbxContent>
                            </v:textbox>
                          </v:roundrect>
                        </v:group>
                      </v:group>
                      <v:group id="Group 99" o:spid="_x0000_s1406" style="position:absolute;width:15944;height:6084" coordsize="15944,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    <v:roundrect id="Rounded Rectangle 101" o:spid="_x0000_s1407" style="position:absolute;left:11514;width:3297;height:29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" fillcolor="white [3201]" strokecolor="#a5a5a5 [2092]" strokeweight="2pt"/>
                        <v:roundrect id="Rounded Rectangle 102" o:spid="_x0000_s1408" style="position:absolute;left:10202;top:3025;width:5742;height:30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" filled="f" stroked="f" strokeweight="2pt">
                          <v:textbox>
                            <w:txbxContent>
                              <w:p w14:paraId="24FF488B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אחר</w:t>
                                </w:r>
                              </w:p>
                            </w:txbxContent>
                          </v:textbox>
                        </v:roundrect>
                        <v:line id="Straight Connector 103" o:spid="_x0000_s1409" style="position:absolute;flip:x;visibility:visible;mso-wrap-style:square" from="0,3048" to="10837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" strokecolor="#7f7f7f [1612]"/>
                      </v:group>
                    </v:group>
                  </w:pict>
                </mc:Fallback>
              </mc:AlternateContent>
            </w:r>
            <w:r w:rsidR="00A569DD"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00D5A414" wp14:editId="2C8C6239">
                      <wp:simplePos x="0" y="0"/>
                      <wp:positionH relativeFrom="column">
                        <wp:posOffset>3390265</wp:posOffset>
                      </wp:positionH>
                      <wp:positionV relativeFrom="paragraph">
                        <wp:posOffset>31458</wp:posOffset>
                      </wp:positionV>
                      <wp:extent cx="3235383" cy="611957"/>
                      <wp:effectExtent l="0" t="0" r="22225" b="17145"/>
                      <wp:wrapNone/>
                      <wp:docPr id="105" name="Rounded 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5383" cy="611957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5718FE" w14:textId="77777777" w:rsidR="00E23278" w:rsidRPr="007F634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7F634F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מַיין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/י</w:t>
                                  </w:r>
                                  <w:r w:rsidRPr="007F634F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את הקלפים ב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כל</w:t>
                                  </w:r>
                                  <w:r w:rsidRPr="007F634F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דרך שתרצה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/שתרצי</w:t>
                                  </w:r>
                                  <w:r w:rsidRPr="007F634F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00D5A414" id="Rounded Rectangle 105" o:spid="_x0000_s1410" style="position:absolute;left:0;text-align:left;margin-left:266.95pt;margin-top:2.5pt;width:254.75pt;height:48.2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" fillcolor="#d8d8d8 [2732]" strokecolor="#f2f2f2 [3052]" strokeweight="2pt">
                      <v:textbox>
                        <w:txbxContent>
                          <w:p w14:paraId="455718FE" w14:textId="77777777" w:rsidR="00E23278" w:rsidRPr="007F634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F634F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מַיין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/י</w:t>
                            </w:r>
                            <w:r w:rsidRPr="007F634F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את הקלפים ב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כל</w:t>
                            </w:r>
                            <w:r w:rsidRPr="007F634F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דרך שתרצה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/שתרצי</w:t>
                            </w:r>
                            <w:r w:rsidRPr="007F634F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F5B6E62" w14:textId="3B9BB6C4" w:rsidR="00A569DD" w:rsidRPr="007F634F" w:rsidRDefault="00A569DD" w:rsidP="001F4C5C">
            <w:pPr>
              <w:bidi/>
              <w:rPr>
                <w:rFonts w:ascii="Segoe UI" w:hAnsi="Segoe UI" w:cs="Segoe UI"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01A68B6F" w14:textId="431942E0" w:rsidR="00A569DD" w:rsidRDefault="00A569DD" w:rsidP="001F4C5C">
            <w:pPr>
              <w:bidi/>
              <w:rPr>
                <w:rFonts w:ascii="Segoe UI" w:hAnsi="Segoe UI" w:cs="Segoe UI"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6D3FCF07" w14:textId="056DE8E7" w:rsidR="00A569DD" w:rsidRDefault="008E7EFC" w:rsidP="001F4C5C">
            <w:pPr>
              <w:bidi/>
              <w:rPr>
                <w:rFonts w:ascii="Segoe UI" w:hAnsi="Segoe UI" w:cs="Segoe UI"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67296" behindDoc="0" locked="0" layoutInCell="1" allowOverlap="1" wp14:anchorId="2E8E24CD" wp14:editId="150AEC1D">
                      <wp:simplePos x="0" y="0"/>
                      <wp:positionH relativeFrom="column">
                        <wp:posOffset>-817245</wp:posOffset>
                      </wp:positionH>
                      <wp:positionV relativeFrom="paragraph">
                        <wp:posOffset>182257</wp:posOffset>
                      </wp:positionV>
                      <wp:extent cx="4145280" cy="685800"/>
                      <wp:effectExtent l="0" t="0" r="0" b="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5280" cy="685800"/>
                                <a:chOff x="34329" y="0"/>
                                <a:chExt cx="4680084" cy="701799"/>
                              </a:xfrm>
                            </wpg:grpSpPr>
                            <wpg:grpSp>
                              <wpg:cNvPr id="8" name="Group 8"/>
                              <wpg:cNvGrpSpPr/>
                              <wpg:grpSpPr>
                                <a:xfrm>
                                  <a:off x="1081733" y="0"/>
                                  <a:ext cx="3632680" cy="701799"/>
                                  <a:chOff x="34329" y="0"/>
                                  <a:chExt cx="3632680" cy="701799"/>
                                </a:xfrm>
                              </wpg:grpSpPr>
                              <wpg:grpSp>
                                <wpg:cNvPr id="19" name="Group 19"/>
                                <wpg:cNvGrpSpPr/>
                                <wpg:grpSpPr>
                                  <a:xfrm>
                                    <a:off x="445972" y="0"/>
                                    <a:ext cx="3221037" cy="701799"/>
                                    <a:chOff x="-69418" y="0"/>
                                    <a:chExt cx="3221037" cy="701799"/>
                                  </a:xfrm>
                                </wpg:grpSpPr>
                                <wpg:grpSp>
                                  <wpg:cNvPr id="145" name="Group 145"/>
                                  <wpg:cNvGrpSpPr/>
                                  <wpg:grpSpPr>
                                    <a:xfrm>
                                      <a:off x="1190336" y="8313"/>
                                      <a:ext cx="1961283" cy="693486"/>
                                      <a:chOff x="929706" y="0"/>
                                      <a:chExt cx="1909521" cy="670480"/>
                                    </a:xfrm>
                                  </wpg:grpSpPr>
                                  <wpg:grpSp>
                                    <wpg:cNvPr id="146" name="Group 146"/>
                                    <wpg:cNvGrpSpPr/>
                                    <wpg:grpSpPr>
                                      <a:xfrm>
                                        <a:off x="1505518" y="8467"/>
                                        <a:ext cx="1333709" cy="645201"/>
                                        <a:chOff x="-137037" y="0"/>
                                        <a:chExt cx="1333709" cy="712172"/>
                                      </a:xfrm>
                                    </wpg:grpSpPr>
                                    <wpg:grpSp>
                                      <wpg:cNvPr id="154" name="Group 154"/>
                                      <wpg:cNvGrpSpPr/>
                                      <wpg:grpSpPr>
                                        <a:xfrm>
                                          <a:off x="110067" y="0"/>
                                          <a:ext cx="947842" cy="330200"/>
                                          <a:chOff x="0" y="0"/>
                                          <a:chExt cx="947842" cy="330200"/>
                                        </a:xfrm>
                                      </wpg:grpSpPr>
                                      <wps:wsp>
                                        <wps:cNvPr id="155" name="Rounded Rectangle 126"/>
                                        <wps:cNvSpPr/>
                                        <wps:spPr>
                                          <a:xfrm>
                                            <a:off x="618066" y="0"/>
                                            <a:ext cx="329776" cy="3302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1">
                                                <a:lumMod val="6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56" name="Rounded Rectangle 127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329776" cy="3302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1">
                                                <a:lumMod val="6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157" name="Group 157"/>
                                      <wpg:cNvGrpSpPr/>
                                      <wpg:grpSpPr>
                                        <a:xfrm>
                                          <a:off x="-137037" y="348528"/>
                                          <a:ext cx="1333709" cy="363644"/>
                                          <a:chOff x="-137037" y="-74805"/>
                                          <a:chExt cx="1333709" cy="363644"/>
                                        </a:xfrm>
                                      </wpg:grpSpPr>
                                      <wps:wsp>
                                        <wps:cNvPr id="158" name="Rounded Rectangle 130"/>
                                        <wps:cNvSpPr/>
                                        <wps:spPr>
                                          <a:xfrm>
                                            <a:off x="595537" y="-70126"/>
                                            <a:ext cx="601135" cy="346921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7C2E72FE" w14:textId="77777777" w:rsidR="008E7EFC" w:rsidRPr="00170304" w:rsidRDefault="008E7EFC" w:rsidP="008E7EFC">
                                              <w:pPr>
                                                <w:jc w:val="center"/>
                                                <w:rPr>
                                                  <w:rFonts w:ascii="Segoe UI Semilight" w:hAnsi="Segoe UI Semilight" w:cs="Segoe UI Semilight"/>
                                                  <w:lang w:bidi="he-IL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Segoe UI Semilight" w:hAnsi="Segoe UI Semilight" w:cs="Segoe UI Semilight" w:hint="cs"/>
                                                  <w:rtl/>
                                                  <w:lang w:bidi="he-IL"/>
                                                </w:rPr>
                                                <w:t>צבע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59" name="Rounded Rectangle 131"/>
                                        <wps:cNvSpPr/>
                                        <wps:spPr>
                                          <a:xfrm>
                                            <a:off x="-137037" y="-74805"/>
                                            <a:ext cx="862562" cy="363644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1CFE6EA4" w14:textId="77777777" w:rsidR="008E7EFC" w:rsidRPr="00170304" w:rsidRDefault="008E7EFC" w:rsidP="008E7EFC">
                                              <w:pPr>
                                                <w:jc w:val="center"/>
                                                <w:rPr>
                                                  <w:rFonts w:ascii="Segoe UI Semilight" w:hAnsi="Segoe UI Semilight" w:cs="Segoe UI Semilight"/>
                                                  <w:lang w:bidi="he-IL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Segoe UI Semilight" w:hAnsi="Segoe UI Semilight" w:cs="Segoe UI Semilight" w:hint="cs"/>
                                                  <w:rtl/>
                                                  <w:lang w:bidi="he-IL"/>
                                                </w:rPr>
                                                <w:t>משולשים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g:grpSp>
                                    <wpg:cNvPr id="165" name="Group 165"/>
                                    <wpg:cNvGrpSpPr/>
                                    <wpg:grpSpPr>
                                      <a:xfrm>
                                        <a:off x="929706" y="0"/>
                                        <a:ext cx="793474" cy="670480"/>
                                        <a:chOff x="929706" y="0"/>
                                        <a:chExt cx="793474" cy="670480"/>
                                      </a:xfrm>
                                    </wpg:grpSpPr>
                                    <wps:wsp>
                                      <wps:cNvPr id="166" name="Rounded Rectangle 133"/>
                                      <wps:cNvSpPr/>
                                      <wps:spPr>
                                        <a:xfrm>
                                          <a:off x="1151466" y="0"/>
                                          <a:ext cx="329701" cy="299051"/>
                                        </a:xfrm>
                                        <a:prstGeom prst="roundRect">
                                          <a:avLst/>
                                        </a:prstGeom>
                                        <a:ln>
                                          <a:solidFill>
                                            <a:schemeClr val="bg1">
                                              <a:lumMod val="65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7" name="Rounded Rectangle 134"/>
                                      <wps:cNvSpPr/>
                                      <wps:spPr>
                                        <a:xfrm>
                                          <a:off x="929706" y="288367"/>
                                          <a:ext cx="793474" cy="382113"/>
                                        </a:xfrm>
                                        <a:prstGeom prst="round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67E74080" w14:textId="77777777" w:rsidR="008E7EFC" w:rsidRPr="00170304" w:rsidRDefault="008E7EFC" w:rsidP="008E7EFC">
                                            <w:pPr>
                                              <w:jc w:val="center"/>
                                              <w:rPr>
                                                <w:rFonts w:ascii="Segoe UI Semilight" w:hAnsi="Segoe UI Semilight" w:cs="Segoe UI Semilight"/>
                                                <w:lang w:bidi="he-IL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Segoe UI Semilight" w:hAnsi="Segoe UI Semilight" w:cs="Segoe UI Semilight" w:hint="cs"/>
                                                <w:rtl/>
                                                <w:lang w:bidi="he-IL"/>
                                              </w:rPr>
                                              <w:t>מרובעים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68" name="Group 168"/>
                                  <wpg:cNvGrpSpPr/>
                                  <wpg:grpSpPr>
                                    <a:xfrm>
                                      <a:off x="-69418" y="0"/>
                                      <a:ext cx="1494454" cy="701201"/>
                                      <a:chOff x="-69418" y="0"/>
                                      <a:chExt cx="1494454" cy="701201"/>
                                    </a:xfrm>
                                  </wpg:grpSpPr>
                                  <wps:wsp>
                                    <wps:cNvPr id="169" name="Rounded Rectangle 88"/>
                                    <wps:cNvSpPr/>
                                    <wps:spPr>
                                      <a:xfrm>
                                        <a:off x="806334" y="8313"/>
                                        <a:ext cx="338587" cy="309312"/>
                                      </a:xfrm>
                                      <a:prstGeom prst="roundRect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0" name="Rounded Rectangle 90"/>
                                    <wps:cNvSpPr/>
                                    <wps:spPr>
                                      <a:xfrm>
                                        <a:off x="224443" y="0"/>
                                        <a:ext cx="338587" cy="309312"/>
                                      </a:xfrm>
                                      <a:prstGeom prst="roundRect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1" name="Rounded Rectangle 91"/>
                                    <wps:cNvSpPr/>
                                    <wps:spPr>
                                      <a:xfrm>
                                        <a:off x="542584" y="329952"/>
                                        <a:ext cx="882452" cy="346130"/>
                                      </a:xfrm>
                                      <a:prstGeom prst="round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2DA24DCF" w14:textId="77777777" w:rsidR="008E7EFC" w:rsidRPr="00170304" w:rsidRDefault="008E7EFC" w:rsidP="008E7EFC">
                                          <w:pPr>
                                            <w:jc w:val="center"/>
                                            <w:rPr>
                                              <w:rFonts w:ascii="Segoe UI Semilight" w:hAnsi="Segoe UI Semilight" w:cs="Segoe UI Semilight"/>
                                              <w:lang w:bidi="he-IL"/>
                                            </w:rPr>
                                          </w:pPr>
                                          <w:r>
                                            <w:rPr>
                                              <w:rFonts w:ascii="Segoe UI Semilight" w:hAnsi="Segoe UI Semilight" w:cs="Segoe UI Semilight" w:hint="cs"/>
                                              <w:rtl/>
                                              <w:lang w:bidi="he-IL"/>
                                            </w:rPr>
                                            <w:t>מחומשים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2" name="Rounded Rectangle 92"/>
                                    <wps:cNvSpPr/>
                                    <wps:spPr>
                                      <a:xfrm>
                                        <a:off x="-69418" y="287688"/>
                                        <a:ext cx="866283" cy="413513"/>
                                      </a:xfrm>
                                      <a:prstGeom prst="round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17A4C634" w14:textId="77777777" w:rsidR="008E7EFC" w:rsidRPr="00170304" w:rsidRDefault="008E7EFC" w:rsidP="008E7EFC">
                                          <w:pPr>
                                            <w:jc w:val="center"/>
                                            <w:rPr>
                                              <w:rFonts w:ascii="Segoe UI Semilight" w:hAnsi="Segoe UI Semilight" w:cs="Segoe UI Semilight"/>
                                              <w:lang w:bidi="he-IL"/>
                                            </w:rPr>
                                          </w:pPr>
                                          <w:r>
                                            <w:rPr>
                                              <w:rFonts w:ascii="Segoe UI Semilight" w:hAnsi="Segoe UI Semilight" w:cs="Segoe UI Semilight" w:hint="cs"/>
                                              <w:rtl/>
                                              <w:lang w:bidi="he-IL"/>
                                            </w:rPr>
                                            <w:t>משושים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73" name="Rounded Rectangle 1460"/>
                                <wps:cNvSpPr/>
                                <wps:spPr>
                                  <a:xfrm>
                                    <a:off x="159019" y="0"/>
                                    <a:ext cx="338455" cy="30861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4" name="Rounded Rectangle 1461"/>
                                <wps:cNvSpPr/>
                                <wps:spPr>
                                  <a:xfrm>
                                    <a:off x="34329" y="302728"/>
                                    <a:ext cx="589280" cy="316229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F29C8A9" w14:textId="77777777" w:rsidR="008E7EFC" w:rsidRPr="00170304" w:rsidRDefault="008E7EFC" w:rsidP="008E7EFC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אחר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75" name="Straight Connector 175"/>
                              <wps:cNvCnPr/>
                              <wps:spPr>
                                <a:xfrm flipH="1">
                                  <a:off x="34329" y="274320"/>
                                  <a:ext cx="1112521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2E8E24CD" id="Group 4" o:spid="_x0000_s1411" style="position:absolute;left:0;text-align:left;margin-left:-64.35pt;margin-top:14.35pt;width:326.4pt;height:54pt;z-index:251767296;mso-width-relative:margin;mso-height-relative:margin" coordorigin="343" coordsize="46800,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">
                      <v:group id="Group 8" o:spid="_x0000_s1412" style="position:absolute;left:10817;width:36327;height:7017" coordorigin="343" coordsize="36326,7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group id="Group 19" o:spid="_x0000_s1413" style="position:absolute;left:4459;width:32211;height:7017" coordorigin="-694" coordsize="32210,7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  <v:group id="Group 145" o:spid="_x0000_s1414" style="position:absolute;left:11903;top:83;width:19613;height:6934" coordorigin="9297" coordsize="19095,6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        <v:group id="Group 146" o:spid="_x0000_s1415" style="position:absolute;left:15055;top:84;width:13337;height:6452" coordorigin="-1370" coordsize="13337,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            <v:group id="Group 154" o:spid="_x0000_s1416" style="position:absolute;left:1100;width:9479;height:3302" coordsize="9478,3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              <v:roundrect id="Rounded Rectangle 126" o:spid="_x0000_s1417" style="position:absolute;left:6180;width:329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" fillcolor="white [3201]" strokecolor="#a5a5a5 [2092]" strokeweight="2pt"/>
                                <v:roundrect id="Rounded Rectangle 127" o:spid="_x0000_s1418" style="position:absolute;width:3297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" fillcolor="white [3201]" strokecolor="#a5a5a5 [2092]" strokeweight="2pt"/>
                              </v:group>
                              <v:group id="Group 157" o:spid="_x0000_s1419" style="position:absolute;left:-1370;top:3485;width:13336;height:3636" coordorigin="-1370,-748" coordsize="13337,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              <v:roundrect id="Rounded Rectangle 130" o:spid="_x0000_s1420" style="position:absolute;left:5955;top:-701;width:6011;height:34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" filled="f" stroked="f" strokeweight="2pt">
                                  <v:textbox>
                                    <w:txbxContent>
                                      <w:p w14:paraId="7C2E72FE" w14:textId="77777777" w:rsidR="008E7EFC" w:rsidRPr="00170304" w:rsidRDefault="008E7EFC" w:rsidP="008E7EFC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צבע</w:t>
                                        </w:r>
                                      </w:p>
                                    </w:txbxContent>
                                  </v:textbox>
                                </v:roundrect>
                                <v:roundrect id="Rounded Rectangle 131" o:spid="_x0000_s1421" style="position:absolute;left:-1370;top:-748;width:8625;height:36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" filled="f" stroked="f" strokeweight="2pt">
                                  <v:textbox>
                                    <w:txbxContent>
                                      <w:p w14:paraId="1CFE6EA4" w14:textId="77777777" w:rsidR="008E7EFC" w:rsidRPr="00170304" w:rsidRDefault="008E7EFC" w:rsidP="008E7EFC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משולשים</w:t>
                                        </w:r>
                                      </w:p>
                                    </w:txbxContent>
                                  </v:textbox>
                                </v:roundrect>
                              </v:group>
                            </v:group>
                            <v:group id="Group 165" o:spid="_x0000_s1422" style="position:absolute;left:9297;width:7934;height:6704" coordorigin="9297" coordsize="7934,6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            <v:roundrect id="Rounded Rectangle 133" o:spid="_x0000_s1423" style="position:absolute;left:11514;width:3297;height:29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" fillcolor="white [3201]" strokecolor="#a5a5a5 [2092]" strokeweight="2pt"/>
                              <v:roundrect id="Rounded Rectangle 134" o:spid="_x0000_s1424" style="position:absolute;left:9297;top:2883;width:7934;height:38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" filled="f" stroked="f" strokeweight="2pt">
                                <v:textbox>
                                  <w:txbxContent>
                                    <w:p w14:paraId="67E74080" w14:textId="77777777" w:rsidR="008E7EFC" w:rsidRPr="00170304" w:rsidRDefault="008E7EFC" w:rsidP="008E7EFC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מרובעים</w:t>
                                      </w:r>
                                    </w:p>
                                  </w:txbxContent>
                                </v:textbox>
                              </v:roundrect>
                            </v:group>
                          </v:group>
                          <v:group id="Group 168" o:spid="_x0000_s1425" style="position:absolute;left:-694;width:14944;height:7012" coordorigin="-694" coordsize="14944,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        <v:roundrect id="Rounded Rectangle 88" o:spid="_x0000_s1426" style="position:absolute;left:8063;top:83;width:3386;height:30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" fillcolor="white [3201]" strokecolor="#a5a5a5 [2092]" strokeweight="2pt"/>
                            <v:roundrect id="Rounded Rectangle 90" o:spid="_x0000_s1427" style="position:absolute;left:2244;width:3386;height:30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" fillcolor="white [3201]" strokecolor="#a5a5a5 [2092]" strokeweight="2pt"/>
                            <v:roundrect id="Rounded Rectangle 91" o:spid="_x0000_s1428" style="position:absolute;left:5425;top:3299;width:8825;height:34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" filled="f" stroked="f" strokeweight="2pt">
                              <v:textbox>
                                <w:txbxContent>
                                  <w:p w14:paraId="2DA24DCF" w14:textId="77777777" w:rsidR="008E7EFC" w:rsidRPr="00170304" w:rsidRDefault="008E7EFC" w:rsidP="008E7EFC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מחומשים</w:t>
                                    </w:r>
                                  </w:p>
                                </w:txbxContent>
                              </v:textbox>
                            </v:roundrect>
                            <v:roundrect id="Rounded Rectangle 92" o:spid="_x0000_s1429" style="position:absolute;left:-694;top:2876;width:8662;height:41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" filled="f" stroked="f" strokeweight="2pt">
                              <v:textbox>
                                <w:txbxContent>
                                  <w:p w14:paraId="17A4C634" w14:textId="77777777" w:rsidR="008E7EFC" w:rsidRPr="00170304" w:rsidRDefault="008E7EFC" w:rsidP="008E7EFC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משושים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</v:group>
                        <v:roundrect id="Rounded Rectangle 1460" o:spid="_x0000_s1430" style="position:absolute;left:1590;width:3384;height:30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" fillcolor="white [3201]" strokecolor="#a5a5a5 [2092]" strokeweight="2pt"/>
                        <v:roundrect id="Rounded Rectangle 1461" o:spid="_x0000_s1431" style="position:absolute;left:343;top:3027;width:5893;height:31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" filled="f" stroked="f" strokeweight="2pt">
                          <v:textbox>
                            <w:txbxContent>
                              <w:p w14:paraId="6F29C8A9" w14:textId="77777777" w:rsidR="008E7EFC" w:rsidRPr="00170304" w:rsidRDefault="008E7EFC" w:rsidP="008E7EFC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אחר</w:t>
                                </w:r>
                              </w:p>
                            </w:txbxContent>
                          </v:textbox>
                        </v:roundrect>
                      </v:group>
                      <v:line id="Straight Connector 175" o:spid="_x0000_s1432" style="position:absolute;flip:x;visibility:visible;mso-wrap-style:square" from="343,2743" to="11468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" strokecolor="#7f7f7f [1612]"/>
                    </v:group>
                  </w:pict>
                </mc:Fallback>
              </mc:AlternateContent>
            </w:r>
            <w:r w:rsidR="00A569DD">
              <w:rPr>
                <w:rFonts w:ascii="Segoe UI" w:hAnsi="Segoe UI" w:cs="Segoe UI"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6074164" wp14:editId="22BDDF46">
                      <wp:simplePos x="0" y="0"/>
                      <wp:positionH relativeFrom="column">
                        <wp:posOffset>3390265</wp:posOffset>
                      </wp:positionH>
                      <wp:positionV relativeFrom="paragraph">
                        <wp:posOffset>84163</wp:posOffset>
                      </wp:positionV>
                      <wp:extent cx="3228975" cy="611441"/>
                      <wp:effectExtent l="0" t="0" r="28575" b="17780"/>
                      <wp:wrapNone/>
                      <wp:docPr id="122" name="Rounded Rectangle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8975" cy="611441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23DC8F" w14:textId="77777777" w:rsidR="00E23278" w:rsidRPr="007F634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7F634F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מַיין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/י</w:t>
                                  </w:r>
                                  <w:r w:rsidRPr="007F634F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את הקלפים </w:t>
                                  </w:r>
                                  <w:r w:rsidRPr="0052044D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לפי משפחות של מצולעים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06074164" id="Rounded Rectangle 122" o:spid="_x0000_s1433" style="position:absolute;left:0;text-align:left;margin-left:266.95pt;margin-top:6.65pt;width:254.25pt;height:48.1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" fillcolor="#d8d8d8 [2732]" strokecolor="#f2f2f2 [3052]" strokeweight="2pt">
                      <v:textbox>
                        <w:txbxContent>
                          <w:p w14:paraId="2F23DC8F" w14:textId="77777777" w:rsidR="00E23278" w:rsidRPr="007F634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F634F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מַיין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/י</w:t>
                            </w:r>
                            <w:r w:rsidRPr="007F634F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את הקלפים </w:t>
                            </w:r>
                            <w:r w:rsidRPr="0052044D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לפי משפחות של מצולעים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3F6381B" w14:textId="3D79AF81" w:rsidR="00A569DD" w:rsidRPr="001577FC" w:rsidRDefault="00A569DD" w:rsidP="001F4C5C">
            <w:pPr>
              <w:bidi/>
              <w:rPr>
                <w:rFonts w:ascii="Segoe UI" w:hAnsi="Segoe UI" w:cs="Segoe UI"/>
                <w:noProof/>
                <w:color w:val="00B050"/>
                <w:sz w:val="26"/>
                <w:szCs w:val="26"/>
                <w:rtl/>
                <w:lang w:bidi="he-IL"/>
              </w:rPr>
            </w:pPr>
          </w:p>
          <w:p w14:paraId="57D32CDD" w14:textId="4CA58862" w:rsidR="00A569DD" w:rsidRDefault="00A569DD" w:rsidP="001F4C5C">
            <w:pPr>
              <w:bidi/>
              <w:rPr>
                <w:rFonts w:ascii="Segoe UI" w:hAnsi="Segoe UI" w:cs="Segoe UI"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5B6CF7F2" w14:textId="49135F74" w:rsidR="00A569DD" w:rsidRDefault="00A569DD" w:rsidP="001F4C5C">
            <w:pPr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7E70DAB3" w14:textId="351DC1F1" w:rsidR="00A569DD" w:rsidRDefault="007444C3" w:rsidP="001F4C5C">
            <w:pPr>
              <w:pStyle w:val="af"/>
              <w:numPr>
                <w:ilvl w:val="0"/>
                <w:numId w:val="43"/>
              </w:numPr>
              <w:bidi/>
              <w:spacing w:line="360" w:lineRule="auto"/>
              <w:ind w:left="499" w:hanging="357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noProof/>
                <w:sz w:val="16"/>
                <w:szCs w:val="1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94592" behindDoc="0" locked="0" layoutInCell="1" allowOverlap="1" wp14:anchorId="06A80020" wp14:editId="2BBA7BAD">
                      <wp:simplePos x="0" y="0"/>
                      <wp:positionH relativeFrom="column">
                        <wp:posOffset>-181610</wp:posOffset>
                      </wp:positionH>
                      <wp:positionV relativeFrom="paragraph">
                        <wp:posOffset>113030</wp:posOffset>
                      </wp:positionV>
                      <wp:extent cx="1288088" cy="1569867"/>
                      <wp:effectExtent l="0" t="0" r="7620" b="0"/>
                      <wp:wrapNone/>
                      <wp:docPr id="104" name="Group 1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8088" cy="1569867"/>
                                <a:chOff x="0" y="0"/>
                                <a:chExt cx="3967480" cy="4791710"/>
                              </a:xfrm>
                            </wpg:grpSpPr>
                            <wpg:grpSp>
                              <wpg:cNvPr id="109" name="Group 109"/>
                              <wpg:cNvGrpSpPr/>
                              <wpg:grpSpPr>
                                <a:xfrm>
                                  <a:off x="0" y="0"/>
                                  <a:ext cx="3967480" cy="4791710"/>
                                  <a:chOff x="0" y="0"/>
                                  <a:chExt cx="3967480" cy="4791710"/>
                                </a:xfrm>
                              </wpg:grpSpPr>
                              <wpg:grpSp>
                                <wpg:cNvPr id="110" name="Group 110"/>
                                <wpg:cNvGrpSpPr/>
                                <wpg:grpSpPr>
                                  <a:xfrm>
                                    <a:off x="0" y="0"/>
                                    <a:ext cx="3967480" cy="4791710"/>
                                    <a:chOff x="0" y="0"/>
                                    <a:chExt cx="3967480" cy="479171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11" name="Picture 111" descr="D:\WorkFiles\מתמטיקה\א\תשפג\תמונות\תמונות 2\מצולעים חלק ב.jfif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3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67480" cy="4791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112" name="Rectangle 112"/>
                                  <wps:cNvSpPr/>
                                  <wps:spPr>
                                    <a:xfrm>
                                      <a:off x="3095625" y="133350"/>
                                      <a:ext cx="171450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321457A" w14:textId="77777777" w:rsidR="00E23278" w:rsidRPr="00B84315" w:rsidRDefault="00E23278" w:rsidP="00A569DD">
                                        <w:pPr>
                                          <w:bidi/>
                                          <w:jc w:val="center"/>
                                          <w:rPr>
                                            <w:color w:val="000000" w:themeColor="text1"/>
                                            <w:lang w:bidi="he-IL"/>
                                          </w:rPr>
                                        </w:pPr>
                                        <w:r w:rsidRPr="00B84315">
                                          <w:rPr>
                                            <w:rFonts w:hint="cs"/>
                                            <w:color w:val="000000" w:themeColor="text1"/>
                                            <w:rtl/>
                                            <w:lang w:bidi="he-IL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3" name="Rectangle 113"/>
                                  <wps:cNvSpPr/>
                                  <wps:spPr>
                                    <a:xfrm>
                                      <a:off x="2143125" y="104775"/>
                                      <a:ext cx="171450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45EDEFC" w14:textId="77777777" w:rsidR="00E23278" w:rsidRPr="00B84315" w:rsidRDefault="00E23278" w:rsidP="00A569DD">
                                        <w:pPr>
                                          <w:bidi/>
                                          <w:jc w:val="center"/>
                                          <w:rPr>
                                            <w:color w:val="000000" w:themeColor="text1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rtl/>
                                            <w:lang w:bidi="he-IL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4" name="Rectangle 114"/>
                                  <wps:cNvSpPr/>
                                  <wps:spPr>
                                    <a:xfrm>
                                      <a:off x="1181100" y="123825"/>
                                      <a:ext cx="171450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0E8D153" w14:textId="77777777" w:rsidR="00E23278" w:rsidRPr="00B84315" w:rsidRDefault="00E23278" w:rsidP="00A569DD">
                                        <w:pPr>
                                          <w:bidi/>
                                          <w:jc w:val="center"/>
                                          <w:rPr>
                                            <w:color w:val="000000" w:themeColor="text1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rtl/>
                                            <w:lang w:bidi="he-IL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5" name="Rectangle 115"/>
                                  <wps:cNvSpPr/>
                                  <wps:spPr>
                                    <a:xfrm>
                                      <a:off x="209550" y="123825"/>
                                      <a:ext cx="171450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469D41A5" w14:textId="77777777" w:rsidR="00E23278" w:rsidRPr="00B84315" w:rsidRDefault="00E23278" w:rsidP="00A569DD">
                                        <w:pPr>
                                          <w:bidi/>
                                          <w:jc w:val="center"/>
                                          <w:rPr>
                                            <w:color w:val="000000" w:themeColor="text1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rtl/>
                                            <w:lang w:bidi="he-IL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16" name="Rectangle 116"/>
                                <wps:cNvSpPr/>
                                <wps:spPr>
                                  <a:xfrm>
                                    <a:off x="3124200" y="1781175"/>
                                    <a:ext cx="17145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28E978F" w14:textId="77777777" w:rsidR="00E23278" w:rsidRPr="00B84315" w:rsidRDefault="00E23278" w:rsidP="00A569DD">
                                      <w:pPr>
                                        <w:bidi/>
                                        <w:jc w:val="center"/>
                                        <w:rPr>
                                          <w:color w:val="000000" w:themeColor="text1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rtl/>
                                          <w:lang w:bidi="he-IL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7" name="Rectangle 117"/>
                                <wps:cNvSpPr/>
                                <wps:spPr>
                                  <a:xfrm>
                                    <a:off x="2143125" y="1781175"/>
                                    <a:ext cx="17145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95FA1AF" w14:textId="77777777" w:rsidR="00E23278" w:rsidRPr="00B84315" w:rsidRDefault="00E23278" w:rsidP="00A569DD">
                                      <w:pPr>
                                        <w:bidi/>
                                        <w:jc w:val="center"/>
                                        <w:rPr>
                                          <w:color w:val="000000" w:themeColor="text1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rtl/>
                                          <w:lang w:bidi="he-IL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8" name="Rectangle 118"/>
                                <wps:cNvSpPr/>
                                <wps:spPr>
                                  <a:xfrm>
                                    <a:off x="1171575" y="1781175"/>
                                    <a:ext cx="17145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680ED4E" w14:textId="77777777" w:rsidR="00E23278" w:rsidRPr="00B84315" w:rsidRDefault="00E23278" w:rsidP="00A569DD">
                                      <w:pPr>
                                        <w:bidi/>
                                        <w:jc w:val="center"/>
                                        <w:rPr>
                                          <w:color w:val="000000" w:themeColor="text1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color w:val="000000" w:themeColor="text1"/>
                                          <w:lang w:bidi="he-IL"/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9" name="Rectangle 119"/>
                                <wps:cNvSpPr/>
                                <wps:spPr>
                                  <a:xfrm>
                                    <a:off x="161925" y="1752600"/>
                                    <a:ext cx="171450" cy="238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5873D32" w14:textId="77777777" w:rsidR="00E23278" w:rsidRPr="00B84315" w:rsidRDefault="00E23278" w:rsidP="00A569DD">
                                      <w:pPr>
                                        <w:bidi/>
                                        <w:jc w:val="center"/>
                                        <w:rPr>
                                          <w:color w:val="000000" w:themeColor="text1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rtl/>
                                          <w:lang w:bidi="he-IL"/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21" name="Rectangle 121"/>
                              <wps:cNvSpPr/>
                              <wps:spPr>
                                <a:xfrm>
                                  <a:off x="3057525" y="3400425"/>
                                  <a:ext cx="17145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1F662E4" w14:textId="77777777" w:rsidR="00E23278" w:rsidRPr="00B84315" w:rsidRDefault="00E23278" w:rsidP="00A569DD">
                                    <w:pPr>
                                      <w:bidi/>
                                      <w:jc w:val="center"/>
                                      <w:rPr>
                                        <w:color w:val="000000" w:themeColor="text1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0000" w:themeColor="text1"/>
                                        <w:rtl/>
                                        <w:lang w:bidi="he-IL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2" name="Rectangle 1472"/>
                              <wps:cNvSpPr/>
                              <wps:spPr>
                                <a:xfrm>
                                  <a:off x="2124075" y="3409950"/>
                                  <a:ext cx="17145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2A5EE8E" w14:textId="77777777" w:rsidR="00E23278" w:rsidRPr="00B84315" w:rsidRDefault="00E23278" w:rsidP="00A569DD">
                                    <w:pPr>
                                      <w:bidi/>
                                      <w:jc w:val="center"/>
                                      <w:rPr>
                                        <w:color w:val="000000" w:themeColor="text1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0000" w:themeColor="text1"/>
                                        <w:rtl/>
                                        <w:lang w:bidi="he-IL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3" name="Rectangle 1473"/>
                              <wps:cNvSpPr/>
                              <wps:spPr>
                                <a:xfrm>
                                  <a:off x="152400" y="3409950"/>
                                  <a:ext cx="36195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DCBC941" w14:textId="77777777" w:rsidR="00E23278" w:rsidRPr="00B84315" w:rsidRDefault="00E23278" w:rsidP="00A569DD">
                                    <w:pPr>
                                      <w:bidi/>
                                      <w:jc w:val="center"/>
                                      <w:rPr>
                                        <w:color w:val="000000" w:themeColor="text1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lang w:bidi="he-IL"/>
                                      </w:rPr>
                                      <w:t>1111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4" name="Rectangle 1474"/>
                              <wps:cNvSpPr/>
                              <wps:spPr>
                                <a:xfrm>
                                  <a:off x="1057275" y="3409950"/>
                                  <a:ext cx="3810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AEC6DC8" w14:textId="77777777" w:rsidR="00E23278" w:rsidRPr="00B84315" w:rsidRDefault="00E23278" w:rsidP="00A569DD">
                                    <w:pPr>
                                      <w:bidi/>
                                      <w:jc w:val="center"/>
                                      <w:rPr>
                                        <w:color w:val="000000" w:themeColor="text1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0000" w:themeColor="text1"/>
                                        <w:rtl/>
                                        <w:lang w:bidi="he-IL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06A80020" id="Group 104" o:spid="_x0000_s1434" style="position:absolute;left:0;text-align:left;margin-left:-14.3pt;margin-top:8.9pt;width:101.4pt;height:123.6pt;z-index:251694592;mso-width-relative:margin;mso-height-relative:margin" coordsize="39674,47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">
                      <v:group id="Group 109" o:spid="_x0000_s1435" style="position:absolute;width:39674;height:47917" coordsize="39674,47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    <v:group id="Group 110" o:spid="_x0000_s1436" style="position:absolute;width:39674;height:47917" coordsize="39674,47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      <v:shape id="Picture 111" o:spid="_x0000_s1437" type="#_x0000_t75" style="position:absolute;width:39674;height:47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">
                            <v:imagedata r:id="rId94" o:title="מצולעים חלק ב" chromakey="white"/>
                          </v:shape>
                          <v:rect id="Rectangle 112" o:spid="_x0000_s1438" style="position:absolute;left:30956;top:1333;width:1714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" filled="f" stroked="f" strokeweight="2pt">
                            <v:textbox>
                              <w:txbxContent>
                                <w:p w14:paraId="6321457A" w14:textId="77777777" w:rsidR="00E23278" w:rsidRPr="00B84315" w:rsidRDefault="00E23278" w:rsidP="00A569DD">
                                  <w:pPr>
                                    <w:bidi/>
                                    <w:jc w:val="center"/>
                                    <w:rPr>
                                      <w:color w:val="000000" w:themeColor="text1"/>
                                      <w:lang w:bidi="he-IL"/>
                                    </w:rPr>
                                  </w:pPr>
                                  <w:r w:rsidRPr="00B84315">
                                    <w:rPr>
                                      <w:rFonts w:hint="cs"/>
                                      <w:color w:val="000000" w:themeColor="text1"/>
                                      <w:rtl/>
                                      <w:lang w:bidi="he-IL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rect>
                          <v:rect id="Rectangle 113" o:spid="_x0000_s1439" style="position:absolute;left:21431;top:1047;width:1714;height:2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" filled="f" stroked="f" strokeweight="2pt">
                            <v:textbox>
                              <w:txbxContent>
                                <w:p w14:paraId="745EDEFC" w14:textId="77777777" w:rsidR="00E23278" w:rsidRPr="00B84315" w:rsidRDefault="00E23278" w:rsidP="00A569DD">
                                  <w:pPr>
                                    <w:bidi/>
                                    <w:jc w:val="center"/>
                                    <w:rPr>
                                      <w:color w:val="000000" w:themeColor="text1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rtl/>
                                      <w:lang w:bidi="he-IL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rect>
                          <v:rect id="Rectangle 114" o:spid="_x0000_s1440" style="position:absolute;left:11811;top:1238;width:1714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" filled="f" stroked="f" strokeweight="2pt">
                            <v:textbox>
                              <w:txbxContent>
                                <w:p w14:paraId="10E8D153" w14:textId="77777777" w:rsidR="00E23278" w:rsidRPr="00B84315" w:rsidRDefault="00E23278" w:rsidP="00A569DD">
                                  <w:pPr>
                                    <w:bidi/>
                                    <w:jc w:val="center"/>
                                    <w:rPr>
                                      <w:color w:val="000000" w:themeColor="text1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rtl/>
                                      <w:lang w:bidi="he-IL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rect>
                          <v:rect id="Rectangle 115" o:spid="_x0000_s1441" style="position:absolute;left:2095;top:1238;width:1715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" filled="f" stroked="f" strokeweight="2pt">
                            <v:textbox>
                              <w:txbxContent>
                                <w:p w14:paraId="469D41A5" w14:textId="77777777" w:rsidR="00E23278" w:rsidRPr="00B84315" w:rsidRDefault="00E23278" w:rsidP="00A569DD">
                                  <w:pPr>
                                    <w:bidi/>
                                    <w:jc w:val="center"/>
                                    <w:rPr>
                                      <w:color w:val="000000" w:themeColor="text1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rtl/>
                                      <w:lang w:bidi="he-IL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rect>
                        </v:group>
                        <v:rect id="Rectangle 116" o:spid="_x0000_s1442" style="position:absolute;left:31242;top:17811;width:1714;height:2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" filled="f" stroked="f" strokeweight="2pt">
                          <v:textbox>
                            <w:txbxContent>
                              <w:p w14:paraId="128E978F" w14:textId="77777777" w:rsidR="00E23278" w:rsidRPr="00B84315" w:rsidRDefault="00E23278" w:rsidP="00A569DD">
                                <w:pPr>
                                  <w:bidi/>
                                  <w:jc w:val="center"/>
                                  <w:rPr>
                                    <w:color w:val="000000" w:themeColor="text1"/>
                                    <w:lang w:bidi="he-IL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rtl/>
                                    <w:lang w:bidi="he-IL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ect>
                        <v:rect id="Rectangle 117" o:spid="_x0000_s1443" style="position:absolute;left:21431;top:17811;width:1714;height:2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" filled="f" stroked="f" strokeweight="2pt">
                          <v:textbox>
                            <w:txbxContent>
                              <w:p w14:paraId="095FA1AF" w14:textId="77777777" w:rsidR="00E23278" w:rsidRPr="00B84315" w:rsidRDefault="00E23278" w:rsidP="00A569DD">
                                <w:pPr>
                                  <w:bidi/>
                                  <w:jc w:val="center"/>
                                  <w:rPr>
                                    <w:color w:val="000000" w:themeColor="text1"/>
                                    <w:lang w:bidi="he-IL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rtl/>
                                    <w:lang w:bidi="he-IL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rect>
                        <v:rect id="Rectangle 118" o:spid="_x0000_s1444" style="position:absolute;left:11715;top:17811;width:1715;height:2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" filled="f" stroked="f" strokeweight="2pt">
                          <v:textbox>
                            <w:txbxContent>
                              <w:p w14:paraId="5680ED4E" w14:textId="77777777" w:rsidR="00E23278" w:rsidRPr="00B84315" w:rsidRDefault="00E23278" w:rsidP="00A569DD">
                                <w:pPr>
                                  <w:bidi/>
                                  <w:jc w:val="center"/>
                                  <w:rPr>
                                    <w:color w:val="000000" w:themeColor="text1"/>
                                    <w:lang w:bidi="he-IL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bidi="he-IL"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rect>
                        <v:rect id="Rectangle 119" o:spid="_x0000_s1445" style="position:absolute;left:1619;top:17526;width:1714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" filled="f" stroked="f" strokeweight="2pt">
                          <v:textbox>
                            <w:txbxContent>
                              <w:p w14:paraId="05873D32" w14:textId="77777777" w:rsidR="00E23278" w:rsidRPr="00B84315" w:rsidRDefault="00E23278" w:rsidP="00A569DD">
                                <w:pPr>
                                  <w:bidi/>
                                  <w:jc w:val="center"/>
                                  <w:rPr>
                                    <w:color w:val="000000" w:themeColor="text1"/>
                                    <w:lang w:bidi="he-IL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rtl/>
                                    <w:lang w:bidi="he-IL"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rect>
                      </v:group>
                      <v:rect id="Rectangle 121" o:spid="_x0000_s1446" style="position:absolute;left:30575;top:34004;width:1714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" filled="f" stroked="f" strokeweight="2pt">
                        <v:textbox>
                          <w:txbxContent>
                            <w:p w14:paraId="21F662E4" w14:textId="77777777" w:rsidR="00E23278" w:rsidRPr="00B84315" w:rsidRDefault="00E23278" w:rsidP="00A569DD">
                              <w:pPr>
                                <w:bidi/>
                                <w:jc w:val="center"/>
                                <w:rPr>
                                  <w:color w:val="000000" w:themeColor="text1"/>
                                  <w:lang w:bidi="he-IL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rtl/>
                                  <w:lang w:bidi="he-IL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1472" o:spid="_x0000_s1447" style="position:absolute;left:21240;top:34099;width:1715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" filled="f" stroked="f" strokeweight="2pt">
                        <v:textbox>
                          <w:txbxContent>
                            <w:p w14:paraId="22A5EE8E" w14:textId="77777777" w:rsidR="00E23278" w:rsidRPr="00B84315" w:rsidRDefault="00E23278" w:rsidP="00A569DD">
                              <w:pPr>
                                <w:bidi/>
                                <w:jc w:val="center"/>
                                <w:rPr>
                                  <w:color w:val="000000" w:themeColor="text1"/>
                                  <w:lang w:bidi="he-IL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rtl/>
                                  <w:lang w:bidi="he-IL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  <v:rect id="Rectangle 1473" o:spid="_x0000_s1448" style="position:absolute;left:1524;top:34099;width:3619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" filled="f" stroked="f" strokeweight="2pt">
                        <v:textbox>
                          <w:txbxContent>
                            <w:p w14:paraId="4DCBC941" w14:textId="77777777" w:rsidR="00E23278" w:rsidRPr="00B84315" w:rsidRDefault="00E23278" w:rsidP="00A569DD">
                              <w:pPr>
                                <w:bidi/>
                                <w:jc w:val="center"/>
                                <w:rPr>
                                  <w:color w:val="000000" w:themeColor="text1"/>
                                  <w:lang w:bidi="he-IL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bidi="he-IL"/>
                                </w:rPr>
                                <w:t>1111</w:t>
                              </w:r>
                            </w:p>
                          </w:txbxContent>
                        </v:textbox>
                      </v:rect>
                      <v:rect id="Rectangle 1474" o:spid="_x0000_s1449" style="position:absolute;left:10572;top:34099;width:3810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" filled="f" stroked="f" strokeweight="2pt">
                        <v:textbox>
                          <w:txbxContent>
                            <w:p w14:paraId="4AEC6DC8" w14:textId="77777777" w:rsidR="00E23278" w:rsidRPr="00B84315" w:rsidRDefault="00E23278" w:rsidP="00A569DD">
                              <w:pPr>
                                <w:bidi/>
                                <w:jc w:val="center"/>
                                <w:rPr>
                                  <w:color w:val="000000" w:themeColor="text1"/>
                                  <w:lang w:bidi="he-IL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rtl/>
                                  <w:lang w:bidi="he-IL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A569DD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 xml:space="preserve">אם הילד </w:t>
            </w:r>
            <w:r w:rsidR="00A569DD" w:rsidRPr="002F1666"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לא</w:t>
            </w:r>
            <w:r w:rsidR="00A569DD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 xml:space="preserve"> מיין </w:t>
            </w:r>
            <w:r w:rsidR="008E7EFC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>נכון, או לא מיין את כל ה</w:t>
            </w:r>
            <w:r w:rsidR="00A569DD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 xml:space="preserve">מצולעים, </w:t>
            </w:r>
            <w:r w:rsidR="008E7EFC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 xml:space="preserve">ונשארו חלק ללא קבוצה, </w:t>
            </w:r>
            <w:r w:rsidR="00A569DD">
              <w:rPr>
                <w:rFonts w:ascii="Segoe UI" w:hAnsi="Segoe UI" w:cs="Segoe UI" w:hint="cs"/>
                <w:sz w:val="22"/>
                <w:szCs w:val="22"/>
                <w:rtl/>
                <w:lang w:bidi="he-IL"/>
              </w:rPr>
              <w:t>יש לשאול:</w:t>
            </w:r>
          </w:p>
          <w:p w14:paraId="4A82F26C" w14:textId="4F1A632F" w:rsidR="00A569DD" w:rsidRPr="002F1666" w:rsidRDefault="00A569DD" w:rsidP="001F4C5C">
            <w:pPr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4B6FF724" wp14:editId="386E71BA">
                      <wp:simplePos x="0" y="0"/>
                      <wp:positionH relativeFrom="column">
                        <wp:posOffset>3400829</wp:posOffset>
                      </wp:positionH>
                      <wp:positionV relativeFrom="paragraph">
                        <wp:posOffset>70428</wp:posOffset>
                      </wp:positionV>
                      <wp:extent cx="3219912" cy="556161"/>
                      <wp:effectExtent l="0" t="0" r="19050" b="15875"/>
                      <wp:wrapNone/>
                      <wp:docPr id="1459" name="Rounded Rectangle 1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9912" cy="556161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9913F9" w14:textId="55DFBCAC" w:rsidR="00E23278" w:rsidRPr="007F634F" w:rsidRDefault="008E7EFC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האם תוכל/י למיין שוב / גם את הנותרים</w:t>
                                  </w:r>
                                  <w:r w:rsidR="00E23278"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4B6FF724" id="Rounded Rectangle 1459" o:spid="_x0000_s1450" style="position:absolute;left:0;text-align:left;margin-left:267.8pt;margin-top:5.55pt;width:253.55pt;height:43.8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" fillcolor="#d8d8d8 [2732]" strokecolor="#f2f2f2 [3052]" strokeweight="2pt">
                      <v:textbox>
                        <w:txbxContent>
                          <w:p w14:paraId="059913F9" w14:textId="55DFBCAC" w:rsidR="00E23278" w:rsidRPr="007F634F" w:rsidRDefault="008E7EFC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האם תוכל/י למיין שוב / גם את הנותרים</w:t>
                            </w:r>
                            <w:r w:rsidR="00E23278"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C9AFA92" w14:textId="77777777" w:rsidR="00A569DD" w:rsidRDefault="00A569DD" w:rsidP="001F4C5C">
            <w:pPr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008B64A5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7EA0CADB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93568" behindDoc="0" locked="0" layoutInCell="1" allowOverlap="1" wp14:anchorId="56451BA4" wp14:editId="7AD373A0">
                      <wp:simplePos x="0" y="0"/>
                      <wp:positionH relativeFrom="column">
                        <wp:posOffset>2211705</wp:posOffset>
                      </wp:positionH>
                      <wp:positionV relativeFrom="paragraph">
                        <wp:posOffset>216535</wp:posOffset>
                      </wp:positionV>
                      <wp:extent cx="4348907" cy="659219"/>
                      <wp:effectExtent l="0" t="0" r="0" b="0"/>
                      <wp:wrapNone/>
                      <wp:docPr id="1471" name="Group 14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48907" cy="659219"/>
                                <a:chOff x="34329" y="0"/>
                                <a:chExt cx="4680084" cy="701799"/>
                              </a:xfrm>
                            </wpg:grpSpPr>
                            <wpg:grpSp>
                              <wpg:cNvPr id="1462" name="Group 1462"/>
                              <wpg:cNvGrpSpPr/>
                              <wpg:grpSpPr>
                                <a:xfrm>
                                  <a:off x="1081733" y="0"/>
                                  <a:ext cx="3632680" cy="701799"/>
                                  <a:chOff x="34329" y="0"/>
                                  <a:chExt cx="3632680" cy="701799"/>
                                </a:xfrm>
                              </wpg:grpSpPr>
                              <wpg:grpSp>
                                <wpg:cNvPr id="1441" name="Group 1441"/>
                                <wpg:cNvGrpSpPr/>
                                <wpg:grpSpPr>
                                  <a:xfrm>
                                    <a:off x="445972" y="0"/>
                                    <a:ext cx="3221037" cy="701799"/>
                                    <a:chOff x="-69418" y="0"/>
                                    <a:chExt cx="3221037" cy="701799"/>
                                  </a:xfrm>
                                </wpg:grpSpPr>
                                <wpg:grpSp>
                                  <wpg:cNvPr id="123" name="Group 123"/>
                                  <wpg:cNvGrpSpPr/>
                                  <wpg:grpSpPr>
                                    <a:xfrm>
                                      <a:off x="1190336" y="8313"/>
                                      <a:ext cx="1961283" cy="693486"/>
                                      <a:chOff x="929706" y="0"/>
                                      <a:chExt cx="1909521" cy="670480"/>
                                    </a:xfrm>
                                  </wpg:grpSpPr>
                                  <wpg:grpSp>
                                    <wpg:cNvPr id="124" name="Group 124"/>
                                    <wpg:cNvGrpSpPr/>
                                    <wpg:grpSpPr>
                                      <a:xfrm>
                                        <a:off x="1505518" y="8467"/>
                                        <a:ext cx="1333709" cy="645201"/>
                                        <a:chOff x="-137037" y="0"/>
                                        <a:chExt cx="1333709" cy="712172"/>
                                      </a:xfrm>
                                    </wpg:grpSpPr>
                                    <wpg:grpSp>
                                      <wpg:cNvPr id="125" name="Group 125"/>
                                      <wpg:cNvGrpSpPr/>
                                      <wpg:grpSpPr>
                                        <a:xfrm>
                                          <a:off x="110067" y="0"/>
                                          <a:ext cx="947842" cy="330200"/>
                                          <a:chOff x="0" y="0"/>
                                          <a:chExt cx="947842" cy="330200"/>
                                        </a:xfrm>
                                      </wpg:grpSpPr>
                                      <wps:wsp>
                                        <wps:cNvPr id="126" name="Rounded Rectangle 126"/>
                                        <wps:cNvSpPr/>
                                        <wps:spPr>
                                          <a:xfrm>
                                            <a:off x="618066" y="0"/>
                                            <a:ext cx="329776" cy="3302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1">
                                                <a:lumMod val="6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27" name="Rounded Rectangle 127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329776" cy="3302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1">
                                                <a:lumMod val="6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129" name="Group 129"/>
                                      <wpg:cNvGrpSpPr/>
                                      <wpg:grpSpPr>
                                        <a:xfrm>
                                          <a:off x="-137037" y="348528"/>
                                          <a:ext cx="1333709" cy="363644"/>
                                          <a:chOff x="-137037" y="-74805"/>
                                          <a:chExt cx="1333709" cy="363644"/>
                                        </a:xfrm>
                                      </wpg:grpSpPr>
                                      <wps:wsp>
                                        <wps:cNvPr id="130" name="Rounded Rectangle 130"/>
                                        <wps:cNvSpPr/>
                                        <wps:spPr>
                                          <a:xfrm>
                                            <a:off x="595537" y="-70126"/>
                                            <a:ext cx="601135" cy="346921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7B69C27F" w14:textId="77777777" w:rsidR="00E23278" w:rsidRPr="00170304" w:rsidRDefault="00E23278" w:rsidP="00A569DD">
                                              <w:pPr>
                                                <w:jc w:val="center"/>
                                                <w:rPr>
                                                  <w:rFonts w:ascii="Segoe UI Semilight" w:hAnsi="Segoe UI Semilight" w:cs="Segoe UI Semilight"/>
                                                  <w:lang w:bidi="he-IL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Segoe UI Semilight" w:hAnsi="Segoe UI Semilight" w:cs="Segoe UI Semilight" w:hint="cs"/>
                                                  <w:rtl/>
                                                  <w:lang w:bidi="he-IL"/>
                                                </w:rPr>
                                                <w:t>צבע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31" name="Rounded Rectangle 131"/>
                                        <wps:cNvSpPr/>
                                        <wps:spPr>
                                          <a:xfrm>
                                            <a:off x="-137037" y="-74805"/>
                                            <a:ext cx="862562" cy="363644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6EABDB4C" w14:textId="77777777" w:rsidR="00E23278" w:rsidRPr="00170304" w:rsidRDefault="00E23278" w:rsidP="00A569DD">
                                              <w:pPr>
                                                <w:jc w:val="center"/>
                                                <w:rPr>
                                                  <w:rFonts w:ascii="Segoe UI Semilight" w:hAnsi="Segoe UI Semilight" w:cs="Segoe UI Semilight"/>
                                                  <w:lang w:bidi="he-IL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Segoe UI Semilight" w:hAnsi="Segoe UI Semilight" w:cs="Segoe UI Semilight" w:hint="cs"/>
                                                  <w:rtl/>
                                                  <w:lang w:bidi="he-IL"/>
                                                </w:rPr>
                                                <w:t>משולשים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g:grpSp>
                                    <wpg:cNvPr id="132" name="Group 132"/>
                                    <wpg:cNvGrpSpPr/>
                                    <wpg:grpSpPr>
                                      <a:xfrm>
                                        <a:off x="929706" y="0"/>
                                        <a:ext cx="793474" cy="670480"/>
                                        <a:chOff x="929706" y="0"/>
                                        <a:chExt cx="793474" cy="670480"/>
                                      </a:xfrm>
                                    </wpg:grpSpPr>
                                    <wps:wsp>
                                      <wps:cNvPr id="133" name="Rounded Rectangle 133"/>
                                      <wps:cNvSpPr/>
                                      <wps:spPr>
                                        <a:xfrm>
                                          <a:off x="1151466" y="0"/>
                                          <a:ext cx="329701" cy="299051"/>
                                        </a:xfrm>
                                        <a:prstGeom prst="roundRect">
                                          <a:avLst/>
                                        </a:prstGeom>
                                        <a:ln>
                                          <a:solidFill>
                                            <a:schemeClr val="bg1">
                                              <a:lumMod val="65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34" name="Rounded Rectangle 134"/>
                                      <wps:cNvSpPr/>
                                      <wps:spPr>
                                        <a:xfrm>
                                          <a:off x="929706" y="288367"/>
                                          <a:ext cx="793474" cy="382113"/>
                                        </a:xfrm>
                                        <a:prstGeom prst="round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3CFBBFDD" w14:textId="77777777" w:rsidR="00E23278" w:rsidRPr="00170304" w:rsidRDefault="00E23278" w:rsidP="00A569DD">
                                            <w:pPr>
                                              <w:jc w:val="center"/>
                                              <w:rPr>
                                                <w:rFonts w:ascii="Segoe UI Semilight" w:hAnsi="Segoe UI Semilight" w:cs="Segoe UI Semilight"/>
                                                <w:lang w:bidi="he-IL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Segoe UI Semilight" w:hAnsi="Segoe UI Semilight" w:cs="Segoe UI Semilight" w:hint="cs"/>
                                                <w:rtl/>
                                                <w:lang w:bidi="he-IL"/>
                                              </w:rPr>
                                              <w:t>מרובעים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440" name="Group 1440"/>
                                  <wpg:cNvGrpSpPr/>
                                  <wpg:grpSpPr>
                                    <a:xfrm>
                                      <a:off x="-69418" y="0"/>
                                      <a:ext cx="1494454" cy="701201"/>
                                      <a:chOff x="-69418" y="0"/>
                                      <a:chExt cx="1494454" cy="701201"/>
                                    </a:xfrm>
                                  </wpg:grpSpPr>
                                  <wps:wsp>
                                    <wps:cNvPr id="88" name="Rounded Rectangle 88"/>
                                    <wps:cNvSpPr/>
                                    <wps:spPr>
                                      <a:xfrm>
                                        <a:off x="806334" y="8313"/>
                                        <a:ext cx="338587" cy="309312"/>
                                      </a:xfrm>
                                      <a:prstGeom prst="roundRect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0" name="Rounded Rectangle 90"/>
                                    <wps:cNvSpPr/>
                                    <wps:spPr>
                                      <a:xfrm>
                                        <a:off x="224443" y="0"/>
                                        <a:ext cx="338587" cy="309312"/>
                                      </a:xfrm>
                                      <a:prstGeom prst="roundRect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1" name="Rounded Rectangle 91"/>
                                    <wps:cNvSpPr/>
                                    <wps:spPr>
                                      <a:xfrm>
                                        <a:off x="542584" y="329952"/>
                                        <a:ext cx="882452" cy="346130"/>
                                      </a:xfrm>
                                      <a:prstGeom prst="round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0B7A5539" w14:textId="77777777" w:rsidR="00E23278" w:rsidRPr="00170304" w:rsidRDefault="00E23278" w:rsidP="00A569DD">
                                          <w:pPr>
                                            <w:jc w:val="center"/>
                                            <w:rPr>
                                              <w:rFonts w:ascii="Segoe UI Semilight" w:hAnsi="Segoe UI Semilight" w:cs="Segoe UI Semilight"/>
                                              <w:lang w:bidi="he-IL"/>
                                            </w:rPr>
                                          </w:pPr>
                                          <w:r>
                                            <w:rPr>
                                              <w:rFonts w:ascii="Segoe UI Semilight" w:hAnsi="Segoe UI Semilight" w:cs="Segoe UI Semilight" w:hint="cs"/>
                                              <w:rtl/>
                                              <w:lang w:bidi="he-IL"/>
                                            </w:rPr>
                                            <w:t>מחומשים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2" name="Rounded Rectangle 92"/>
                                    <wps:cNvSpPr/>
                                    <wps:spPr>
                                      <a:xfrm>
                                        <a:off x="-69418" y="287688"/>
                                        <a:ext cx="866283" cy="413513"/>
                                      </a:xfrm>
                                      <a:prstGeom prst="round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A1A653C" w14:textId="77777777" w:rsidR="00E23278" w:rsidRPr="00170304" w:rsidRDefault="00E23278" w:rsidP="00A569DD">
                                          <w:pPr>
                                            <w:jc w:val="center"/>
                                            <w:rPr>
                                              <w:rFonts w:ascii="Segoe UI Semilight" w:hAnsi="Segoe UI Semilight" w:cs="Segoe UI Semilight"/>
                                              <w:lang w:bidi="he-IL"/>
                                            </w:rPr>
                                          </w:pPr>
                                          <w:r>
                                            <w:rPr>
                                              <w:rFonts w:ascii="Segoe UI Semilight" w:hAnsi="Segoe UI Semilight" w:cs="Segoe UI Semilight" w:hint="cs"/>
                                              <w:rtl/>
                                              <w:lang w:bidi="he-IL"/>
                                            </w:rPr>
                                            <w:t>משושים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460" name="Rounded Rectangle 1460"/>
                                <wps:cNvSpPr/>
                                <wps:spPr>
                                  <a:xfrm>
                                    <a:off x="159019" y="0"/>
                                    <a:ext cx="338455" cy="30861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61" name="Rounded Rectangle 1461"/>
                                <wps:cNvSpPr/>
                                <wps:spPr>
                                  <a:xfrm>
                                    <a:off x="34329" y="302728"/>
                                    <a:ext cx="589280" cy="316229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61AA8F5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אחר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468" name="Straight Connector 1468"/>
                              <wps:cNvCnPr/>
                              <wps:spPr>
                                <a:xfrm flipH="1">
                                  <a:off x="34329" y="274320"/>
                                  <a:ext cx="1112521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56451BA4" id="Group 1471" o:spid="_x0000_s1451" style="position:absolute;left:0;text-align:left;margin-left:174.15pt;margin-top:17.05pt;width:342.45pt;height:51.9pt;z-index:251693568;mso-width-relative:margin;mso-height-relative:margin" coordorigin="343" coordsize="46800,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">
                      <v:group id="Group 1462" o:spid="_x0000_s1452" style="position:absolute;left:10817;width:36327;height:7017" coordorigin="343" coordsize="36326,7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Bs2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">
                        <v:group id="Group 1441" o:spid="_x0000_s1453" style="position:absolute;left:4459;width:32211;height:7017" coordorigin="-694" coordsize="32210,7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9kh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GsPfN+EEufwFAAD//wMAUEsBAi0AFAAGAAgAAAAhANvh9svuAAAAhQEAABMAAAAAAAAAAAAA&#10;AAAAAAAAAFtDb250ZW50X1R5cGVzXS54bWxQSwECLQAUAAYACAAAACEAWvQsW78AAAAVAQAACwAA&#10;AAAAAAAAAAAAAAAfAQAAX3JlbHMvLnJlbHNQSwECLQAUAAYACAAAACEAjTPZIcMAAADdAAAADwAA&#10;AAAAAAAAAAAAAAAHAgAAZHJzL2Rvd25yZXYueG1sUEsFBgAAAAADAAMAtwAAAPcCAAAAAA==&#10;">
                          <v:group id="Group 123" o:spid="_x0000_s1454" style="position:absolute;left:11903;top:83;width:19613;height:6934" coordorigin="9297" coordsize="19095,6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        <v:group id="Group 124" o:spid="_x0000_s1455" style="position:absolute;left:15055;top:84;width:13337;height:6452" coordorigin="-1370" coordsize="13337,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          <v:group id="Group 125" o:spid="_x0000_s1456" style="position:absolute;left:1100;width:9479;height:3302" coordsize="9478,3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          <v:roundrect id="Rounded Rectangle 126" o:spid="_x0000_s1457" style="position:absolute;left:6180;width:329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" fillcolor="white [3201]" strokecolor="#a5a5a5 [2092]" strokeweight="2pt"/>
                                <v:roundrect id="Rounded Rectangle 127" o:spid="_x0000_s1458" style="position:absolute;width:3297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" fillcolor="white [3201]" strokecolor="#a5a5a5 [2092]" strokeweight="2pt"/>
                              </v:group>
                              <v:group id="Group 129" o:spid="_x0000_s1459" style="position:absolute;left:-1370;top:3485;width:13336;height:3636" coordorigin="-1370,-748" coordsize="13337,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              <v:roundrect id="Rounded Rectangle 130" o:spid="_x0000_s1460" style="position:absolute;left:5955;top:-701;width:6011;height:34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" filled="f" stroked="f" strokeweight="2pt">
                                  <v:textbox>
                                    <w:txbxContent>
                                      <w:p w14:paraId="7B69C27F" w14:textId="77777777" w:rsidR="00E23278" w:rsidRPr="00170304" w:rsidRDefault="00E23278" w:rsidP="00A569DD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צבע</w:t>
                                        </w:r>
                                      </w:p>
                                    </w:txbxContent>
                                  </v:textbox>
                                </v:roundrect>
                                <v:roundrect id="Rounded Rectangle 131" o:spid="_x0000_s1461" style="position:absolute;left:-1370;top:-748;width:8625;height:36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" filled="f" stroked="f" strokeweight="2pt">
                                  <v:textbox>
                                    <w:txbxContent>
                                      <w:p w14:paraId="6EABDB4C" w14:textId="77777777" w:rsidR="00E23278" w:rsidRPr="00170304" w:rsidRDefault="00E23278" w:rsidP="00A569DD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משולשים</w:t>
                                        </w:r>
                                      </w:p>
                                    </w:txbxContent>
                                  </v:textbox>
                                </v:roundrect>
                              </v:group>
                            </v:group>
                            <v:group id="Group 132" o:spid="_x0000_s1462" style="position:absolute;left:9297;width:7934;height:6704" coordorigin="9297" coordsize="7934,6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        <v:roundrect id="Rounded Rectangle 133" o:spid="_x0000_s1463" style="position:absolute;left:11514;width:3297;height:29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" fillcolor="white [3201]" strokecolor="#a5a5a5 [2092]" strokeweight="2pt"/>
                              <v:roundrect id="Rounded Rectangle 134" o:spid="_x0000_s1464" style="position:absolute;left:9297;top:2883;width:7934;height:38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" filled="f" stroked="f" strokeweight="2pt">
                                <v:textbox>
                                  <w:txbxContent>
                                    <w:p w14:paraId="3CFBBFDD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מרובעים</w:t>
                                      </w:r>
                                    </w:p>
                                  </w:txbxContent>
                                </v:textbox>
                              </v:roundrect>
                            </v:group>
                          </v:group>
                          <v:group id="Group 1440" o:spid="_x0000_s1465" style="position:absolute;left:-694;width:14944;height:7012" coordorigin="-694" coordsize="14944,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">
                            <v:roundrect id="Rounded Rectangle 88" o:spid="_x0000_s1466" style="position:absolute;left:8063;top:83;width:3386;height:30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" fillcolor="white [3201]" strokecolor="#a5a5a5 [2092]" strokeweight="2pt"/>
                            <v:roundrect id="Rounded Rectangle 90" o:spid="_x0000_s1467" style="position:absolute;left:2244;width:3386;height:30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" fillcolor="white [3201]" strokecolor="#a5a5a5 [2092]" strokeweight="2pt"/>
                            <v:roundrect id="Rounded Rectangle 91" o:spid="_x0000_s1468" style="position:absolute;left:5425;top:3299;width:8825;height:34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" filled="f" stroked="f" strokeweight="2pt">
                              <v:textbox>
                                <w:txbxContent>
                                  <w:p w14:paraId="0B7A5539" w14:textId="77777777" w:rsidR="00E23278" w:rsidRPr="00170304" w:rsidRDefault="00E23278" w:rsidP="00A569DD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מחומשים</w:t>
                                    </w:r>
                                  </w:p>
                                </w:txbxContent>
                              </v:textbox>
                            </v:roundrect>
                            <v:roundrect id="Rounded Rectangle 92" o:spid="_x0000_s1469" style="position:absolute;left:-694;top:2876;width:8662;height:41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" filled="f" stroked="f" strokeweight="2pt">
                              <v:textbox>
                                <w:txbxContent>
                                  <w:p w14:paraId="5A1A653C" w14:textId="77777777" w:rsidR="00E23278" w:rsidRPr="00170304" w:rsidRDefault="00E23278" w:rsidP="00A569DD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משושים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</v:group>
                        <v:roundrect id="Rounded Rectangle 1460" o:spid="_x0000_s1470" style="position:absolute;left:1590;width:3384;height:30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" fillcolor="white [3201]" strokecolor="#a5a5a5 [2092]" strokeweight="2pt"/>
                        <v:roundrect id="Rounded Rectangle 1461" o:spid="_x0000_s1471" style="position:absolute;left:343;top:3027;width:5893;height:31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" filled="f" stroked="f" strokeweight="2pt">
                          <v:textbox>
                            <w:txbxContent>
                              <w:p w14:paraId="461AA8F5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אחר</w:t>
                                </w:r>
                              </w:p>
                            </w:txbxContent>
                          </v:textbox>
                        </v:roundrect>
                      </v:group>
                      <v:line id="Straight Connector 1468" o:spid="_x0000_s1472" style="position:absolute;flip:x;visibility:visible;mso-wrap-style:square" from="343,2743" to="11468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" strokecolor="#7f7f7f [1612]"/>
                    </v:group>
                  </w:pict>
                </mc:Fallback>
              </mc:AlternateContent>
            </w:r>
          </w:p>
          <w:p w14:paraId="7993273F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1D5592A7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76E7C065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33CCD795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E760B20" wp14:editId="6622DA29">
                      <wp:simplePos x="0" y="0"/>
                      <wp:positionH relativeFrom="column">
                        <wp:posOffset>3386455</wp:posOffset>
                      </wp:positionH>
                      <wp:positionV relativeFrom="paragraph">
                        <wp:posOffset>147955</wp:posOffset>
                      </wp:positionV>
                      <wp:extent cx="3199130" cy="473075"/>
                      <wp:effectExtent l="0" t="0" r="20320" b="22225"/>
                      <wp:wrapNone/>
                      <wp:docPr id="164" name="Rounded Rectangle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9130" cy="473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D53B8A" w14:textId="77777777" w:rsidR="00E23278" w:rsidRPr="007F634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בחר/י קלף אחד ובו ציור של </w:t>
                                  </w:r>
                                  <w:r w:rsidRPr="008E7EFC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מרובע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6E760B20" id="Rounded Rectangle 164" o:spid="_x0000_s1473" style="position:absolute;left:0;text-align:left;margin-left:266.65pt;margin-top:11.65pt;width:251.9pt;height:37.2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" fillcolor="#d8d8d8 [2732]" strokecolor="#f2f2f2 [3052]" strokeweight="2pt">
                      <v:textbox>
                        <w:txbxContent>
                          <w:p w14:paraId="66D53B8A" w14:textId="77777777" w:rsidR="00E23278" w:rsidRPr="007F634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בחר/י קלף אחד ובו ציור של </w:t>
                            </w:r>
                            <w:r w:rsidRPr="008E7EFC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מרובע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44416" behindDoc="0" locked="0" layoutInCell="1" allowOverlap="1" wp14:anchorId="260F6CC1" wp14:editId="44EB0689">
                      <wp:simplePos x="0" y="0"/>
                      <wp:positionH relativeFrom="column">
                        <wp:posOffset>26748</wp:posOffset>
                      </wp:positionH>
                      <wp:positionV relativeFrom="paragraph">
                        <wp:posOffset>113639</wp:posOffset>
                      </wp:positionV>
                      <wp:extent cx="2332355" cy="626745"/>
                      <wp:effectExtent l="0" t="0" r="0" b="0"/>
                      <wp:wrapNone/>
                      <wp:docPr id="246" name="Group 2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2355" cy="626745"/>
                                <a:chOff x="-49609" y="0"/>
                                <a:chExt cx="2332888" cy="626745"/>
                              </a:xfrm>
                            </wpg:grpSpPr>
                            <wpg:grpSp>
                              <wpg:cNvPr id="247" name="Group 247"/>
                              <wpg:cNvGrpSpPr/>
                              <wpg:grpSpPr>
                                <a:xfrm>
                                  <a:off x="1578429" y="0"/>
                                  <a:ext cx="704850" cy="626745"/>
                                  <a:chOff x="440139" y="-9449"/>
                                  <a:chExt cx="704997" cy="692337"/>
                                </a:xfrm>
                              </wpg:grpSpPr>
                              <wps:wsp>
                                <wps:cNvPr id="248" name="Rounded Rectangle 248"/>
                                <wps:cNvSpPr/>
                                <wps:spPr>
                                  <a:xfrm>
                                    <a:off x="572749" y="-9449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9" name="Rounded Rectangle 249"/>
                                <wps:cNvSpPr/>
                                <wps:spPr>
                                  <a:xfrm>
                                    <a:off x="440139" y="224561"/>
                                    <a:ext cx="704997" cy="458327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FF9F968" w14:textId="77777777" w:rsidR="00E23278" w:rsidRPr="00170304" w:rsidRDefault="00E23278" w:rsidP="00A569DD">
                                      <w:pPr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מרובע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50" name="Group 250"/>
                              <wpg:cNvGrpSpPr/>
                              <wpg:grpSpPr>
                                <a:xfrm>
                                  <a:off x="-49609" y="0"/>
                                  <a:ext cx="1591570" cy="565785"/>
                                  <a:chOff x="457927" y="-93"/>
                                  <a:chExt cx="1592110" cy="566689"/>
                                </a:xfrm>
                              </wpg:grpSpPr>
                              <wps:wsp>
                                <wps:cNvPr id="255" name="Rounded Rectangle 255"/>
                                <wps:cNvSpPr/>
                                <wps:spPr>
                                  <a:xfrm>
                                    <a:off x="1579392" y="-93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8" name="Rounded Rectangle 288"/>
                                <wps:cNvSpPr/>
                                <wps:spPr>
                                  <a:xfrm>
                                    <a:off x="1475785" y="260773"/>
                                    <a:ext cx="574252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89CE103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אחר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9" name="Straight Connector 289"/>
                                <wps:cNvCnPr/>
                                <wps:spPr>
                                  <a:xfrm flipH="1" flipV="1">
                                    <a:off x="457927" y="286178"/>
                                    <a:ext cx="1058793" cy="5843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260F6CC1" id="Group 246" o:spid="_x0000_s1474" style="position:absolute;left:0;text-align:left;margin-left:2.1pt;margin-top:8.95pt;width:183.65pt;height:49.35pt;z-index:251644416" coordorigin="-496" coordsize="23328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">
                      <v:group id="Group 247" o:spid="_x0000_s1475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      <v:roundrect id="Rounded Rectangle 248" o:spid="_x0000_s1476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" fillcolor="white [3201]" strokecolor="#00b050" strokeweight="2pt"/>
                        <v:roundrect id="Rounded Rectangle 249" o:spid="_x0000_s1477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" filled="f" stroked="f" strokeweight="2pt">
                          <v:textbox>
                            <w:txbxContent>
                              <w:p w14:paraId="1FF9F968" w14:textId="77777777" w:rsidR="00E23278" w:rsidRPr="00170304" w:rsidRDefault="00E23278" w:rsidP="00A569DD">
                                <w:pPr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מרובע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250" o:spid="_x0000_s1478" style="position:absolute;left:-496;width:15915;height:5657" coordorigin="4579" coordsize="15921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      <v:roundrect id="Rounded Rectangle 255" o:spid="_x0000_s1479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" fillcolor="white [3201]" strokecolor="#a5a5a5 [2092]" strokeweight="2pt"/>
                        <v:roundrect id="Rounded Rectangle 288" o:spid="_x0000_s1480" style="position:absolute;left:14757;top:2607;width:574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" filled="f" stroked="f" strokeweight="2pt">
                          <v:textbox>
                            <w:txbxContent>
                              <w:p w14:paraId="189CE103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אחר</w:t>
                                </w:r>
                              </w:p>
                            </w:txbxContent>
                          </v:textbox>
                        </v:roundrect>
                        <v:line id="Straight Connector 289" o:spid="_x0000_s1481" style="position:absolute;flip:x y;visibility:visible;mso-wrap-style:square" from="4579,2861" to="15167,2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" strokecolor="#7f7f7f [1612]"/>
                      </v:group>
                    </v:group>
                  </w:pict>
                </mc:Fallback>
              </mc:AlternateContent>
            </w:r>
          </w:p>
          <w:p w14:paraId="54773064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7B884E2E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372C4375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1BC4A20" wp14:editId="076690E3">
                      <wp:simplePos x="0" y="0"/>
                      <wp:positionH relativeFrom="column">
                        <wp:posOffset>3371850</wp:posOffset>
                      </wp:positionH>
                      <wp:positionV relativeFrom="paragraph">
                        <wp:posOffset>10503</wp:posOffset>
                      </wp:positionV>
                      <wp:extent cx="3205827" cy="383060"/>
                      <wp:effectExtent l="0" t="0" r="13970" b="17145"/>
                      <wp:wrapNone/>
                      <wp:docPr id="178" name="Rounded Rectangl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5827" cy="3830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080CA8" w14:textId="77777777" w:rsidR="00E23278" w:rsidRPr="007F634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כיצד ידעת לבחור את הצורה שבחרת?</w:t>
                                  </w:r>
                                  <w:r w:rsidRPr="000F01D5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01BC4A20" id="Rounded Rectangle 178" o:spid="_x0000_s1482" style="position:absolute;left:0;text-align:left;margin-left:265.5pt;margin-top:.85pt;width:252.45pt;height:30.15pt;z-index:2516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" fillcolor="#d8d8d8 [2732]" strokecolor="#f2f2f2 [3052]" strokeweight="2pt">
                      <v:textbox>
                        <w:txbxContent>
                          <w:p w14:paraId="66080CA8" w14:textId="77777777" w:rsidR="00E23278" w:rsidRPr="007F634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כיצד ידעת לבחור את הצורה שבחרת?</w:t>
                            </w:r>
                            <w:r w:rsidRPr="000F01D5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824A603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71019801" w14:textId="580AE817" w:rsidR="00A569DD" w:rsidRDefault="008E7EFC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2BAEA28" wp14:editId="6BD0A492">
                      <wp:simplePos x="0" y="0"/>
                      <wp:positionH relativeFrom="column">
                        <wp:posOffset>3361055</wp:posOffset>
                      </wp:positionH>
                      <wp:positionV relativeFrom="paragraph">
                        <wp:posOffset>97790</wp:posOffset>
                      </wp:positionV>
                      <wp:extent cx="3219450" cy="473075"/>
                      <wp:effectExtent l="0" t="0" r="19050" b="22225"/>
                      <wp:wrapNone/>
                      <wp:docPr id="142" name="Rounded Rectangle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9450" cy="473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83F4EA" w14:textId="77777777" w:rsidR="00E23278" w:rsidRPr="007F634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בחר/י קלף אחד ובו ציור של </w:t>
                                  </w:r>
                                  <w:r w:rsidRPr="008E7EFC"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משולש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72BAEA28" id="Rounded Rectangle 142" o:spid="_x0000_s1483" style="position:absolute;left:0;text-align:left;margin-left:264.65pt;margin-top:7.7pt;width:253.5pt;height:37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" fillcolor="#d8d8d8 [2732]" strokecolor="#f2f2f2 [3052]" strokeweight="2pt">
                      <v:textbox>
                        <w:txbxContent>
                          <w:p w14:paraId="1783F4EA" w14:textId="77777777" w:rsidR="00E23278" w:rsidRPr="007F634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בחר/י קלף אחד ובו ציור של </w:t>
                            </w:r>
                            <w:r w:rsidRPr="008E7EFC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משולש</w:t>
                            </w: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569DD"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95616" behindDoc="0" locked="0" layoutInCell="1" allowOverlap="1" wp14:anchorId="1C203241" wp14:editId="34BF7CA1">
                      <wp:simplePos x="0" y="0"/>
                      <wp:positionH relativeFrom="column">
                        <wp:posOffset>28217</wp:posOffset>
                      </wp:positionH>
                      <wp:positionV relativeFrom="paragraph">
                        <wp:posOffset>109838</wp:posOffset>
                      </wp:positionV>
                      <wp:extent cx="2332355" cy="626745"/>
                      <wp:effectExtent l="0" t="0" r="0" b="0"/>
                      <wp:wrapNone/>
                      <wp:docPr id="1476" name="Group 14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2355" cy="626745"/>
                                <a:chOff x="-49609" y="0"/>
                                <a:chExt cx="2332888" cy="626745"/>
                              </a:xfrm>
                            </wpg:grpSpPr>
                            <wpg:grpSp>
                              <wpg:cNvPr id="1477" name="Group 1477"/>
                              <wpg:cNvGrpSpPr/>
                              <wpg:grpSpPr>
                                <a:xfrm>
                                  <a:off x="1578429" y="0"/>
                                  <a:ext cx="704850" cy="626745"/>
                                  <a:chOff x="440139" y="-9449"/>
                                  <a:chExt cx="704997" cy="692337"/>
                                </a:xfrm>
                              </wpg:grpSpPr>
                              <wps:wsp>
                                <wps:cNvPr id="1478" name="Rounded Rectangle 1478"/>
                                <wps:cNvSpPr/>
                                <wps:spPr>
                                  <a:xfrm>
                                    <a:off x="572749" y="-9449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79" name="Rounded Rectangle 1479"/>
                                <wps:cNvSpPr/>
                                <wps:spPr>
                                  <a:xfrm>
                                    <a:off x="440139" y="224561"/>
                                    <a:ext cx="704997" cy="458327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23766D6" w14:textId="77777777" w:rsidR="00E23278" w:rsidRPr="00170304" w:rsidRDefault="00E23278" w:rsidP="00A569DD">
                                      <w:pPr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משולש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480" name="Group 1480"/>
                              <wpg:cNvGrpSpPr/>
                              <wpg:grpSpPr>
                                <a:xfrm>
                                  <a:off x="-49609" y="0"/>
                                  <a:ext cx="1591570" cy="565785"/>
                                  <a:chOff x="457927" y="-93"/>
                                  <a:chExt cx="1592110" cy="566689"/>
                                </a:xfrm>
                              </wpg:grpSpPr>
                              <wps:wsp>
                                <wps:cNvPr id="1481" name="Rounded Rectangle 1481"/>
                                <wps:cNvSpPr/>
                                <wps:spPr>
                                  <a:xfrm>
                                    <a:off x="1579392" y="-93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82" name="Rounded Rectangle 1482"/>
                                <wps:cNvSpPr/>
                                <wps:spPr>
                                  <a:xfrm>
                                    <a:off x="1475785" y="260773"/>
                                    <a:ext cx="574252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EC84CFA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אחר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86" name="Straight Connector 1486"/>
                                <wps:cNvCnPr/>
                                <wps:spPr>
                                  <a:xfrm flipH="1" flipV="1">
                                    <a:off x="457927" y="286178"/>
                                    <a:ext cx="1058793" cy="5843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1C203241" id="Group 1476" o:spid="_x0000_s1484" style="position:absolute;left:0;text-align:left;margin-left:2.2pt;margin-top:8.65pt;width:183.65pt;height:49.35pt;z-index:251695616" coordorigin="-496" coordsize="23328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">
                      <v:group id="Group 1477" o:spid="_x0000_s1485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">
                        <v:roundrect id="Rounded Rectangle 1478" o:spid="_x0000_s1486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" fillcolor="white [3201]" strokecolor="#00b050" strokeweight="2pt"/>
                        <v:roundrect id="Rounded Rectangle 1479" o:spid="_x0000_s1487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" filled="f" stroked="f" strokeweight="2pt">
                          <v:textbox>
                            <w:txbxContent>
                              <w:p w14:paraId="223766D6" w14:textId="77777777" w:rsidR="00E23278" w:rsidRPr="00170304" w:rsidRDefault="00E23278" w:rsidP="00A569DD">
                                <w:pPr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משולש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1480" o:spid="_x0000_s1488" style="position:absolute;left:-496;width:15915;height:5657" coordorigin="4579" coordsize="15921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">
                        <v:roundrect id="Rounded Rectangle 1481" o:spid="_x0000_s1489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" fillcolor="white [3201]" strokecolor="#a5a5a5 [2092]" strokeweight="2pt"/>
                        <v:roundrect id="Rounded Rectangle 1482" o:spid="_x0000_s1490" style="position:absolute;left:14757;top:2607;width:574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" filled="f" stroked="f" strokeweight="2pt">
                          <v:textbox>
                            <w:txbxContent>
                              <w:p w14:paraId="7EC84CFA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אחר</w:t>
                                </w:r>
                              </w:p>
                            </w:txbxContent>
                          </v:textbox>
                        </v:roundrect>
                        <v:line id="Straight Connector 1486" o:spid="_x0000_s1491" style="position:absolute;flip:x y;visibility:visible;mso-wrap-style:square" from="4579,2861" to="15167,2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" strokecolor="#7f7f7f [1612]"/>
                      </v:group>
                    </v:group>
                  </w:pict>
                </mc:Fallback>
              </mc:AlternateContent>
            </w:r>
          </w:p>
          <w:p w14:paraId="6531532D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3050C615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6C863B32" wp14:editId="01053D19">
                      <wp:simplePos x="0" y="0"/>
                      <wp:positionH relativeFrom="column">
                        <wp:posOffset>3370580</wp:posOffset>
                      </wp:positionH>
                      <wp:positionV relativeFrom="paragraph">
                        <wp:posOffset>178727</wp:posOffset>
                      </wp:positionV>
                      <wp:extent cx="3205827" cy="383060"/>
                      <wp:effectExtent l="0" t="0" r="13970" b="17145"/>
                      <wp:wrapNone/>
                      <wp:docPr id="605" name="Rounded Rectangle 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5827" cy="3830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CB7224" w14:textId="77777777" w:rsidR="00E23278" w:rsidRPr="007F634F" w:rsidRDefault="00E23278" w:rsidP="00A569DD">
                                  <w:pPr>
                                    <w:bidi/>
                                    <w:rPr>
                                      <w:rFonts w:ascii="Segoe UI" w:hAnsi="Segoe UI" w:cs="Segoe U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Segoe UI" w:hAnsi="Segoe UI" w:cs="Segoe UI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כיצד ידעת לבחור את הצורה שבחרת?</w:t>
                                  </w:r>
                                  <w:r w:rsidRPr="000F01D5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6C863B32" id="Rounded Rectangle 605" o:spid="_x0000_s1492" style="position:absolute;left:0;text-align:left;margin-left:265.4pt;margin-top:14.05pt;width:252.45pt;height:30.15pt;z-index:25173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" fillcolor="#d8d8d8 [2732]" strokecolor="#f2f2f2 [3052]" strokeweight="2pt">
                      <v:textbox>
                        <w:txbxContent>
                          <w:p w14:paraId="02CB7224" w14:textId="77777777" w:rsidR="00E23278" w:rsidRPr="007F634F" w:rsidRDefault="00E23278" w:rsidP="00A569DD">
                            <w:pPr>
                              <w:bidi/>
                              <w:rPr>
                                <w:rFonts w:ascii="Segoe UI" w:hAnsi="Segoe UI" w:cs="Segoe U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כיצד ידעת לבחור את הצורה שבחרת?</w:t>
                            </w:r>
                            <w:r w:rsidRPr="000F01D5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5CBDA37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187F2781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611B4A31" w14:textId="77777777" w:rsidR="00A569DD" w:rsidRPr="00CC1339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</w:tc>
      </w:tr>
    </w:tbl>
    <w:p w14:paraId="0BE43FD7" w14:textId="77777777" w:rsidR="00A569DD" w:rsidRPr="00EB2972" w:rsidRDefault="00A569DD" w:rsidP="00A569DD">
      <w:pPr>
        <w:tabs>
          <w:tab w:val="left" w:pos="1800"/>
        </w:tabs>
        <w:spacing w:after="160" w:line="259" w:lineRule="auto"/>
        <w:rPr>
          <w:b/>
          <w:bCs/>
          <w:color w:val="FFFFFF" w:themeColor="background1"/>
          <w:sz w:val="6"/>
          <w:szCs w:val="6"/>
          <w:lang w:bidi="he-IL"/>
        </w:rPr>
      </w:pPr>
    </w:p>
    <w:tbl>
      <w:tblPr>
        <w:tblStyle w:val="afe"/>
        <w:bidiVisual/>
        <w:tblW w:w="10907" w:type="dxa"/>
        <w:tblInd w:w="-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4"/>
        <w:gridCol w:w="851"/>
        <w:gridCol w:w="1134"/>
        <w:gridCol w:w="1138"/>
      </w:tblGrid>
      <w:tr w:rsidR="00A569DD" w14:paraId="4B74D0B3" w14:textId="77777777" w:rsidTr="001F4C5C">
        <w:tc>
          <w:tcPr>
            <w:tcW w:w="7784" w:type="dxa"/>
            <w:shd w:val="clear" w:color="auto" w:fill="D6E3BC" w:themeFill="accent3" w:themeFillTint="66"/>
          </w:tcPr>
          <w:p w14:paraId="4E71C24B" w14:textId="77777777" w:rsidR="00A569DD" w:rsidRPr="00393C39" w:rsidRDefault="00A569DD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נושא</w:t>
            </w:r>
          </w:p>
        </w:tc>
        <w:tc>
          <w:tcPr>
            <w:tcW w:w="851" w:type="dxa"/>
            <w:shd w:val="clear" w:color="auto" w:fill="D6E3BC" w:themeFill="accent3" w:themeFillTint="66"/>
          </w:tcPr>
          <w:p w14:paraId="7D379102" w14:textId="77777777" w:rsidR="00A569DD" w:rsidRPr="00393C39" w:rsidRDefault="00A569DD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נכון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57C2EACB" w14:textId="77777777" w:rsidR="00A569DD" w:rsidRPr="00393C39" w:rsidRDefault="00A569DD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חלקי</w:t>
            </w:r>
          </w:p>
        </w:tc>
        <w:tc>
          <w:tcPr>
            <w:tcW w:w="1138" w:type="dxa"/>
            <w:shd w:val="clear" w:color="auto" w:fill="D6E3BC" w:themeFill="accent3" w:themeFillTint="66"/>
          </w:tcPr>
          <w:p w14:paraId="6BB64B54" w14:textId="77777777" w:rsidR="00A569DD" w:rsidRPr="00393C39" w:rsidRDefault="00A569DD" w:rsidP="001F4C5C">
            <w:pPr>
              <w:pStyle w:val="af"/>
              <w:bidi/>
              <w:ind w:left="0"/>
              <w:jc w:val="center"/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</w:pPr>
            <w:r w:rsidRPr="00393C39">
              <w:rPr>
                <w:rFonts w:ascii="Calibri Light" w:hAnsi="Calibri Light" w:cs="Calibri Light"/>
                <w:b/>
                <w:bCs/>
                <w:sz w:val="26"/>
                <w:szCs w:val="26"/>
                <w:rtl/>
                <w:lang w:bidi="he-IL"/>
              </w:rPr>
              <w:t>לא נכון</w:t>
            </w:r>
          </w:p>
        </w:tc>
      </w:tr>
      <w:tr w:rsidR="00A569DD" w14:paraId="0DC56D9F" w14:textId="77777777" w:rsidTr="001F4C5C">
        <w:tc>
          <w:tcPr>
            <w:tcW w:w="7784" w:type="dxa"/>
            <w:shd w:val="clear" w:color="auto" w:fill="FFFFFF" w:themeFill="background1"/>
          </w:tcPr>
          <w:p w14:paraId="5B772E2E" w14:textId="77777777" w:rsidR="00A569DD" w:rsidRPr="009A0F2E" w:rsidRDefault="00A569DD" w:rsidP="001F4C5C">
            <w:pPr>
              <w:bidi/>
              <w:rPr>
                <w:rFonts w:ascii="Segoe UI" w:hAnsi="Segoe UI" w:cs="Segoe UI"/>
                <w:sz w:val="24"/>
                <w:szCs w:val="24"/>
                <w:rtl/>
                <w:lang w:bidi="he-IL"/>
              </w:rPr>
            </w:pPr>
            <w:r w:rsidRPr="009A0F2E">
              <w:rPr>
                <w:rFonts w:ascii="Segoe UI" w:hAnsi="Segoe UI" w:cs="Segoe UI" w:hint="cs"/>
                <w:sz w:val="24"/>
                <w:szCs w:val="24"/>
                <w:rtl/>
                <w:lang w:bidi="he-IL"/>
              </w:rPr>
              <w:t>מיון מצולעים לפי משפחות</w:t>
            </w:r>
          </w:p>
        </w:tc>
        <w:tc>
          <w:tcPr>
            <w:tcW w:w="851" w:type="dxa"/>
            <w:shd w:val="clear" w:color="auto" w:fill="FFFFFF" w:themeFill="background1"/>
          </w:tcPr>
          <w:p w14:paraId="06337BAC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01C2A9D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138" w:type="dxa"/>
            <w:shd w:val="clear" w:color="auto" w:fill="FFFFFF" w:themeFill="background1"/>
          </w:tcPr>
          <w:p w14:paraId="539B7431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2E8404E0" w14:textId="77777777" w:rsidTr="001F4C5C">
        <w:tc>
          <w:tcPr>
            <w:tcW w:w="7784" w:type="dxa"/>
            <w:shd w:val="clear" w:color="auto" w:fill="FFFFFF" w:themeFill="background1"/>
          </w:tcPr>
          <w:p w14:paraId="6A0B2B40" w14:textId="77777777" w:rsidR="00A569DD" w:rsidRPr="009A0F2E" w:rsidRDefault="00A569DD" w:rsidP="001F4C5C">
            <w:pPr>
              <w:bidi/>
              <w:rPr>
                <w:rFonts w:ascii="Segoe UI" w:hAnsi="Segoe UI" w:cs="Segoe UI"/>
                <w:sz w:val="24"/>
                <w:szCs w:val="24"/>
                <w:rtl/>
                <w:lang w:bidi="he-IL"/>
              </w:rPr>
            </w:pPr>
            <w:r w:rsidRPr="009A0F2E">
              <w:rPr>
                <w:rFonts w:ascii="Segoe UI" w:hAnsi="Segoe UI" w:cs="Segoe UI" w:hint="cs"/>
                <w:sz w:val="24"/>
                <w:szCs w:val="24"/>
                <w:rtl/>
                <w:lang w:bidi="he-IL"/>
              </w:rPr>
              <w:t xml:space="preserve">זיהוי המצולע על ידי </w:t>
            </w:r>
            <w:r w:rsidRPr="009A0F2E">
              <w:rPr>
                <w:rFonts w:ascii="Segoe UI" w:hAnsi="Segoe UI" w:cs="Segoe UI"/>
                <w:sz w:val="24"/>
                <w:szCs w:val="24"/>
                <w:rtl/>
                <w:lang w:bidi="he-IL"/>
              </w:rPr>
              <w:t xml:space="preserve">היכרות עם </w:t>
            </w:r>
            <w:r w:rsidRPr="009A0F2E">
              <w:rPr>
                <w:rFonts w:ascii="Segoe UI" w:hAnsi="Segoe UI" w:cs="Segoe UI" w:hint="cs"/>
                <w:sz w:val="24"/>
                <w:szCs w:val="24"/>
                <w:rtl/>
                <w:lang w:bidi="he-IL"/>
              </w:rPr>
              <w:t xml:space="preserve">מאפייניו </w:t>
            </w:r>
          </w:p>
          <w:p w14:paraId="498722D2" w14:textId="7AC9F05B" w:rsidR="00A569DD" w:rsidRPr="00745724" w:rsidRDefault="00A569DD" w:rsidP="001F4C5C">
            <w:pPr>
              <w:bidi/>
              <w:rPr>
                <w:rFonts w:ascii="Calibri Light" w:hAnsi="Calibri Light" w:cs="Calibri Light"/>
                <w:sz w:val="22"/>
                <w:szCs w:val="22"/>
                <w:rtl/>
                <w:lang w:bidi="he-IL"/>
              </w:rPr>
            </w:pPr>
            <w:r w:rsidRPr="00745724">
              <w:rPr>
                <w:rFonts w:ascii="Calibri Light" w:hAnsi="Calibri Light" w:cs="Calibri Light"/>
                <w:rtl/>
                <w:lang w:bidi="he-IL"/>
              </w:rPr>
              <w:t xml:space="preserve">(התייחסות למאפיינים כמו </w:t>
            </w:r>
            <w:r w:rsidR="008E7EFC">
              <w:rPr>
                <w:rFonts w:ascii="Calibri Light" w:hAnsi="Calibri Light" w:cs="Calibri Light" w:hint="cs"/>
                <w:rtl/>
                <w:lang w:bidi="he-IL"/>
              </w:rPr>
              <w:t xml:space="preserve">מספר </w:t>
            </w:r>
            <w:r w:rsidRPr="00745724">
              <w:rPr>
                <w:rFonts w:ascii="Calibri Light" w:hAnsi="Calibri Light" w:cs="Calibri Light"/>
                <w:rtl/>
                <w:lang w:bidi="he-IL"/>
              </w:rPr>
              <w:t xml:space="preserve">צלעות, </w:t>
            </w:r>
            <w:r w:rsidR="008E7EFC">
              <w:rPr>
                <w:rFonts w:ascii="Calibri Light" w:hAnsi="Calibri Light" w:cs="Calibri Light" w:hint="cs"/>
                <w:rtl/>
                <w:lang w:bidi="he-IL"/>
              </w:rPr>
              <w:t>או מספר</w:t>
            </w:r>
            <w:r w:rsidRPr="00745724">
              <w:rPr>
                <w:rFonts w:ascii="Calibri Light" w:hAnsi="Calibri Light" w:cs="Calibri Light"/>
                <w:rtl/>
                <w:lang w:bidi="he-IL"/>
              </w:rPr>
              <w:t xml:space="preserve"> קודקודי המצולע</w:t>
            </w:r>
            <w:r w:rsidR="008E7EFC">
              <w:rPr>
                <w:rFonts w:ascii="Calibri Light" w:hAnsi="Calibri Light" w:cs="Calibri Light" w:hint="cs"/>
                <w:rtl/>
                <w:lang w:bidi="he-IL"/>
              </w:rPr>
              <w:t xml:space="preserve">, או התייחסות למאפיינים לא </w:t>
            </w:r>
            <w:proofErr w:type="spellStart"/>
            <w:r w:rsidR="008E7EFC">
              <w:rPr>
                <w:rFonts w:ascii="Calibri Light" w:hAnsi="Calibri Light" w:cs="Calibri Light" w:hint="cs"/>
                <w:rtl/>
                <w:lang w:bidi="he-IL"/>
              </w:rPr>
              <w:t>רלוונטים</w:t>
            </w:r>
            <w:proofErr w:type="spellEnd"/>
            <w:r w:rsidR="008E7EFC">
              <w:rPr>
                <w:rFonts w:ascii="Calibri Light" w:hAnsi="Calibri Light" w:cs="Calibri Light" w:hint="cs"/>
                <w:rtl/>
                <w:lang w:bidi="he-IL"/>
              </w:rPr>
              <w:t>)</w:t>
            </w:r>
          </w:p>
        </w:tc>
        <w:tc>
          <w:tcPr>
            <w:tcW w:w="851" w:type="dxa"/>
            <w:shd w:val="clear" w:color="auto" w:fill="FFFFFF" w:themeFill="background1"/>
          </w:tcPr>
          <w:p w14:paraId="604FB3B2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CAD9299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138" w:type="dxa"/>
            <w:shd w:val="clear" w:color="auto" w:fill="FFFFFF" w:themeFill="background1"/>
          </w:tcPr>
          <w:p w14:paraId="59DDD6BD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3D4E0C92" w14:textId="77777777" w:rsidTr="001F4C5C">
        <w:tc>
          <w:tcPr>
            <w:tcW w:w="7784" w:type="dxa"/>
            <w:shd w:val="clear" w:color="auto" w:fill="FFFFFF" w:themeFill="background1"/>
          </w:tcPr>
          <w:p w14:paraId="19BBD4A7" w14:textId="77777777" w:rsidR="00A569DD" w:rsidRPr="0065406F" w:rsidRDefault="00A569DD" w:rsidP="001F4C5C">
            <w:pPr>
              <w:bidi/>
              <w:rPr>
                <w:rFonts w:ascii="Segoe UI" w:hAnsi="Segoe UI" w:cs="Segoe UI"/>
                <w:b/>
                <w:bCs/>
                <w:rtl/>
                <w:lang w:bidi="he-IL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5D9C4E3" w14:textId="77777777" w:rsidR="00A569DD" w:rsidRPr="00837642" w:rsidRDefault="00A569DD" w:rsidP="001F4C5C">
            <w:pPr>
              <w:pStyle w:val="af"/>
              <w:bidi/>
              <w:ind w:left="502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E63177A" w14:textId="77777777" w:rsidR="00A569DD" w:rsidRPr="005E3CDC" w:rsidRDefault="00A569DD" w:rsidP="001F4C5C">
            <w:pPr>
              <w:pStyle w:val="af"/>
              <w:bidi/>
              <w:ind w:left="502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138" w:type="dxa"/>
            <w:shd w:val="clear" w:color="auto" w:fill="FFFFFF" w:themeFill="background1"/>
          </w:tcPr>
          <w:p w14:paraId="5A886315" w14:textId="77777777" w:rsidR="00A569DD" w:rsidRPr="005E3CDC" w:rsidRDefault="00A569DD" w:rsidP="001F4C5C">
            <w:pPr>
              <w:pStyle w:val="af"/>
              <w:bidi/>
              <w:ind w:left="502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031937C4" w14:textId="77777777" w:rsidTr="001F4C5C">
        <w:tc>
          <w:tcPr>
            <w:tcW w:w="10907" w:type="dxa"/>
            <w:gridSpan w:val="4"/>
            <w:shd w:val="clear" w:color="auto" w:fill="FFFFFF" w:themeFill="background1"/>
          </w:tcPr>
          <w:p w14:paraId="7645251D" w14:textId="77777777" w:rsidR="00A569DD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הערות</w:t>
            </w:r>
            <w:r>
              <w:rPr>
                <w:rFonts w:ascii="Calibri Light" w:hAnsi="Calibri Light" w:cs="Calibri Light" w:hint="cs"/>
                <w:sz w:val="28"/>
                <w:szCs w:val="28"/>
                <w:rtl/>
                <w:lang w:bidi="he-IL"/>
              </w:rPr>
              <w:t>:</w:t>
            </w: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 xml:space="preserve"> 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</w:t>
            </w:r>
          </w:p>
          <w:p w14:paraId="55ADAED6" w14:textId="77777777" w:rsidR="00A569DD" w:rsidRPr="00D10514" w:rsidRDefault="00A569DD" w:rsidP="001F4C5C">
            <w:pPr>
              <w:bidi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_________________________________________________________________________</w:t>
            </w:r>
          </w:p>
        </w:tc>
      </w:tr>
    </w:tbl>
    <w:p w14:paraId="797CFC84" w14:textId="77777777" w:rsidR="00A569DD" w:rsidRDefault="00A569DD" w:rsidP="00A569DD">
      <w:pPr>
        <w:rPr>
          <w:b/>
          <w:bCs/>
          <w:color w:val="FFFFFF" w:themeColor="background1"/>
          <w:lang w:bidi="he-IL"/>
        </w:rPr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F176D9F" wp14:editId="41059E55">
                <wp:simplePos x="0" y="0"/>
                <wp:positionH relativeFrom="column">
                  <wp:posOffset>-376423</wp:posOffset>
                </wp:positionH>
                <wp:positionV relativeFrom="paragraph">
                  <wp:posOffset>33555</wp:posOffset>
                </wp:positionV>
                <wp:extent cx="6964045" cy="736600"/>
                <wp:effectExtent l="0" t="0" r="0" b="0"/>
                <wp:wrapNone/>
                <wp:docPr id="1489" name="Rectangle 1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045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862D7" w14:textId="77777777" w:rsidR="00E23278" w:rsidRPr="004C5757" w:rsidRDefault="00E23278" w:rsidP="00A569DD">
                            <w:pPr>
                              <w:jc w:val="right"/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4C5757"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  <w:t>14</w:t>
                            </w:r>
                          </w:p>
                          <w:p w14:paraId="3514837C" w14:textId="77777777" w:rsidR="00E23278" w:rsidRPr="00B2733F" w:rsidRDefault="00E23278" w:rsidP="00A569DD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F176D9F" id="Rectangle 1489" o:spid="_x0000_s1493" style="position:absolute;margin-left:-29.65pt;margin-top:2.65pt;width:548.35pt;height:58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" filled="f" stroked="f" strokeweight="2pt">
                <v:textbox>
                  <w:txbxContent>
                    <w:p w14:paraId="149862D7" w14:textId="77777777" w:rsidR="00E23278" w:rsidRPr="004C5757" w:rsidRDefault="00E23278" w:rsidP="00A569DD">
                      <w:pPr>
                        <w:jc w:val="right"/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</w:pPr>
                      <w:r w:rsidRPr="004C5757"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  <w:t>14</w:t>
                      </w:r>
                    </w:p>
                    <w:p w14:paraId="3514837C" w14:textId="77777777" w:rsidR="00E23278" w:rsidRPr="00B2733F" w:rsidRDefault="00E23278" w:rsidP="00A569DD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p w14:paraId="4AF05B80" w14:textId="77777777" w:rsidR="00A569DD" w:rsidRDefault="00A569DD" w:rsidP="00A569DD"/>
    <w:tbl>
      <w:tblPr>
        <w:tblStyle w:val="afe"/>
        <w:tblpPr w:leftFromText="180" w:rightFromText="180" w:vertAnchor="text" w:horzAnchor="margin" w:tblpXSpec="center" w:tblpY="135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A569DD" w:rsidRPr="00290E2D" w14:paraId="66E729DC" w14:textId="77777777" w:rsidTr="001F4C5C">
        <w:trPr>
          <w:trHeight w:val="389"/>
        </w:trPr>
        <w:tc>
          <w:tcPr>
            <w:tcW w:w="10768" w:type="dxa"/>
            <w:tcBorders>
              <w:top w:val="nil"/>
              <w:bottom w:val="single" w:sz="4" w:space="0" w:color="auto"/>
            </w:tcBorders>
          </w:tcPr>
          <w:p w14:paraId="01F31E89" w14:textId="77777777" w:rsidR="00A569DD" w:rsidRPr="00290E2D" w:rsidRDefault="00A569DD" w:rsidP="001F4C5C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rtl/>
                <w:lang w:bidi="he-IL"/>
              </w:rPr>
            </w:pPr>
            <w:r w:rsidRPr="008F5E6E">
              <w:rPr>
                <w:noProof/>
                <w:lang w:bidi="he-IL"/>
              </w:rPr>
              <w:drawing>
                <wp:anchor distT="0" distB="0" distL="114300" distR="114300" simplePos="0" relativeHeight="251650560" behindDoc="0" locked="0" layoutInCell="1" allowOverlap="1" wp14:anchorId="249A2A3C" wp14:editId="0F97E9D7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11430</wp:posOffset>
                  </wp:positionV>
                  <wp:extent cx="523875" cy="326390"/>
                  <wp:effectExtent l="0" t="0" r="9525" b="0"/>
                  <wp:wrapSquare wrapText="bothSides"/>
                  <wp:docPr id="177" name="Picture 177" descr="\\corpfsu\homedir$\TomG\מתמטיקה א\תמונות\תמונות 2\Shutterstock_1433528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orpfsu\homedir$\TomG\מתמטיקה א\תמונות\תמונות 2\Shutterstock_143352827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9" b="25460"/>
                          <a:stretch/>
                        </pic:blipFill>
                        <pic:spPr bwMode="auto"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משימה 5: דגמים חוזרים</w:t>
            </w:r>
          </w:p>
        </w:tc>
      </w:tr>
      <w:tr w:rsidR="00A569DD" w:rsidRPr="008F5E6E" w14:paraId="793604D3" w14:textId="77777777" w:rsidTr="001F4C5C">
        <w:trPr>
          <w:trHeight w:val="389"/>
        </w:trPr>
        <w:tc>
          <w:tcPr>
            <w:tcW w:w="10768" w:type="dxa"/>
            <w:tcBorders>
              <w:top w:val="single" w:sz="4" w:space="0" w:color="auto"/>
              <w:bottom w:val="nil"/>
            </w:tcBorders>
          </w:tcPr>
          <w:p w14:paraId="4D3DD0B0" w14:textId="74D13CDB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עמוד 7 בחוברת</w:t>
            </w:r>
            <w:r w:rsidR="007823A1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משימות 3-7 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לתלמידים. </w:t>
            </w:r>
          </w:p>
          <w:p w14:paraId="577BD2C4" w14:textId="77777777" w:rsidR="00A569DD" w:rsidRPr="00CC1339" w:rsidRDefault="00A569DD" w:rsidP="001F4C5C">
            <w:pPr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  <w:r w:rsidRPr="00882F4F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1D22D7F" wp14:editId="51F29C92">
                      <wp:simplePos x="0" y="0"/>
                      <wp:positionH relativeFrom="page">
                        <wp:posOffset>90805</wp:posOffset>
                      </wp:positionH>
                      <wp:positionV relativeFrom="paragraph">
                        <wp:posOffset>219075</wp:posOffset>
                      </wp:positionV>
                      <wp:extent cx="6640195" cy="467360"/>
                      <wp:effectExtent l="0" t="0" r="27305" b="27940"/>
                      <wp:wrapNone/>
                      <wp:docPr id="291" name="Rounded Rectangle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0195" cy="4673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07DAED" w14:textId="77777777" w:rsidR="00E23278" w:rsidRPr="00062CCF" w:rsidRDefault="00E23278" w:rsidP="00A569DD">
                                  <w:pPr>
                                    <w:jc w:val="right"/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 w:rsidRPr="00867904">
                                    <w:rPr>
                                      <w:rFonts w:ascii="Segoe UI Semibold" w:hAnsi="Segoe UI Semibold" w:cs="Segoe UI Semibold" w:hint="cs"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לפניכם דף עבודה. בכל שורה עליכם להשלים באמצעות ציור את הפריטים החסרים במשבצות הריקות</w:t>
                                  </w:r>
                                  <w:r>
                                    <w:rPr>
                                      <w:rFonts w:ascii="Segoe UI" w:hAnsi="Segoe UI" w:cs="Segoe U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11D22D7F" id="Rounded Rectangle 291" o:spid="_x0000_s1494" style="position:absolute;left:0;text-align:left;margin-left:7.15pt;margin-top:17.25pt;width:522.85pt;height:36.8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" fillcolor="#d8d8d8 [2732]" strokecolor="#f2f2f2 [3052]" strokeweight="2pt">
                      <v:textbox>
                        <w:txbxContent>
                          <w:p w14:paraId="2D07DAED" w14:textId="77777777" w:rsidR="00E23278" w:rsidRPr="00062CCF" w:rsidRDefault="00E23278" w:rsidP="00A569DD">
                            <w:pPr>
                              <w:jc w:val="right"/>
                              <w:rPr>
                                <w:rFonts w:ascii="Segoe UI" w:hAnsi="Segoe UI" w:cs="Segoe U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867904">
                              <w:rPr>
                                <w:rFonts w:ascii="Segoe UI Semibold" w:hAnsi="Segoe UI Semibold" w:cs="Segoe UI Semibold" w:hint="cs"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לפניכם דף עבודה. בכל שורה עליכם להשלים באמצעות ציור את הפריטים החסרים במשבצות הריקות</w:t>
                            </w: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.</w:t>
                            </w: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</w:p>
          <w:p w14:paraId="44519972" w14:textId="77777777" w:rsidR="00A569DD" w:rsidRDefault="00A569DD" w:rsidP="001F4C5C">
            <w:pPr>
              <w:bidi/>
              <w:rPr>
                <w:noProof/>
                <w:lang w:bidi="he-IL"/>
              </w:rPr>
            </w:pPr>
          </w:p>
          <w:p w14:paraId="09788801" w14:textId="77777777" w:rsidR="00A569DD" w:rsidRDefault="00A569DD" w:rsidP="001F4C5C">
            <w:pPr>
              <w:bidi/>
              <w:rPr>
                <w:noProof/>
                <w:lang w:bidi="he-IL"/>
              </w:rPr>
            </w:pPr>
          </w:p>
          <w:p w14:paraId="70063CD1" w14:textId="77777777" w:rsidR="00A569DD" w:rsidRPr="00877B0C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03808" behindDoc="0" locked="0" layoutInCell="1" allowOverlap="1" wp14:anchorId="69270BA2" wp14:editId="636D611B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184493</wp:posOffset>
                      </wp:positionV>
                      <wp:extent cx="4994275" cy="3743960"/>
                      <wp:effectExtent l="0" t="0" r="0" b="8890"/>
                      <wp:wrapNone/>
                      <wp:docPr id="339" name="Group 3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4275" cy="3743960"/>
                                <a:chOff x="0" y="0"/>
                                <a:chExt cx="4994275" cy="3743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2" name="Picture 3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94275" cy="37439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26" name="Rectangle 326"/>
                              <wps:cNvSpPr/>
                              <wps:spPr>
                                <a:xfrm>
                                  <a:off x="3275215" y="457200"/>
                                  <a:ext cx="224444" cy="2161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3175"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7" name="Rectangle 327"/>
                              <wps:cNvSpPr/>
                              <wps:spPr>
                                <a:xfrm>
                                  <a:off x="3665913" y="2227810"/>
                                  <a:ext cx="224444" cy="2161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3175"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8" name="Oval 328"/>
                              <wps:cNvSpPr/>
                              <wps:spPr>
                                <a:xfrm>
                                  <a:off x="3075710" y="2227810"/>
                                  <a:ext cx="207818" cy="21544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3175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0" name="Oval 330"/>
                              <wps:cNvSpPr/>
                              <wps:spPr>
                                <a:xfrm>
                                  <a:off x="2142648" y="3190050"/>
                                  <a:ext cx="207645" cy="21526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3175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1" name="Oval 331"/>
                              <wps:cNvSpPr/>
                              <wps:spPr>
                                <a:xfrm>
                                  <a:off x="2733869" y="3179701"/>
                                  <a:ext cx="207818" cy="21544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3175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2" name="Oval 332"/>
                              <wps:cNvSpPr/>
                              <wps:spPr>
                                <a:xfrm>
                                  <a:off x="3890357" y="457200"/>
                                  <a:ext cx="207818" cy="21544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3175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3" name="Oval 333"/>
                              <wps:cNvSpPr/>
                              <wps:spPr>
                                <a:xfrm>
                                  <a:off x="4530437" y="457200"/>
                                  <a:ext cx="207818" cy="21544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3175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4" name="Oval 334"/>
                              <wps:cNvSpPr/>
                              <wps:spPr>
                                <a:xfrm>
                                  <a:off x="3275215" y="1413163"/>
                                  <a:ext cx="207818" cy="21544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3175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5" name="Isosceles Triangle 335"/>
                              <wps:cNvSpPr/>
                              <wps:spPr>
                                <a:xfrm>
                                  <a:off x="2685011" y="1396538"/>
                                  <a:ext cx="249382" cy="219941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3175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31B8BF60" id="Group 339" o:spid="_x0000_s1026" style="position:absolute;left:0;text-align:left;margin-left:-4.55pt;margin-top:14.55pt;width:393.25pt;height:294.8pt;z-index:252187136" coordsize="49942,37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">
                      <v:shape id="Picture 322" o:spid="_x0000_s1027" type="#_x0000_t75" style="position:absolute;width:49942;height:37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">
                        <v:imagedata r:id="rId96" o:title=""/>
                        <v:path arrowok="t"/>
                      </v:shape>
                      <v:rect id="Rectangle 326" o:spid="_x0000_s1028" style="position:absolute;left:32752;top:4572;width:2244;height: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" fillcolor="#b8cce4 [1300]" strokecolor="#243f60 [1604]" strokeweight=".25pt"/>
                      <v:rect id="Rectangle 327" o:spid="_x0000_s1029" style="position:absolute;left:36659;top:22278;width:2244;height: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" fillcolor="#b8cce4 [1300]" strokecolor="#243f60 [1604]" strokeweight=".25pt"/>
                      <v:oval id="Oval 328" o:spid="_x0000_s1030" style="position:absolute;left:30757;top:22278;width:2078;height:2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" fillcolor="#b8cce4 [1300]" strokecolor="#243f60 [1604]" strokeweight=".25pt"/>
                      <v:oval id="Oval 330" o:spid="_x0000_s1031" style="position:absolute;left:21426;top:31900;width:2076;height:2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" fillcolor="#b8cce4 [1300]" strokecolor="#243f60 [1604]" strokeweight=".25pt"/>
                      <v:oval id="Oval 331" o:spid="_x0000_s1032" style="position:absolute;left:27338;top:31797;width:2078;height:2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" fillcolor="#b8cce4 [1300]" strokecolor="#243f60 [1604]" strokeweight=".25pt"/>
                      <v:oval id="Oval 332" o:spid="_x0000_s1033" style="position:absolute;left:38903;top:4572;width:2078;height:2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" fillcolor="#b8cce4 [1300]" strokecolor="#243f60 [1604]" strokeweight=".25pt"/>
                      <v:oval id="Oval 333" o:spid="_x0000_s1034" style="position:absolute;left:45304;top:4572;width:2078;height:2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" fillcolor="#b8cce4 [1300]" strokecolor="#243f60 [1604]" strokeweight=".25pt"/>
                      <v:oval id="Oval 334" o:spid="_x0000_s1035" style="position:absolute;left:32752;top:14131;width:2078;height:21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" fillcolor="#b8cce4 [1300]" strokecolor="#243f60 [1604]" strokeweight=".25pt"/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335" o:spid="_x0000_s1036" type="#_x0000_t5" style="position:absolute;left:26850;top:13965;width:2493;height:2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" fillcolor="#b8cce4 [1300]" strokecolor="#243f60 [1604]" strokeweight=".25pt"/>
                    </v:group>
                  </w:pict>
                </mc:Fallback>
              </mc:AlternateContent>
            </w:r>
          </w:p>
          <w:p w14:paraId="3A580F71" w14:textId="77777777" w:rsidR="00A569DD" w:rsidRDefault="00A569DD" w:rsidP="001F4C5C">
            <w:pPr>
              <w:pStyle w:val="af"/>
              <w:bidi/>
              <w:spacing w:line="360" w:lineRule="auto"/>
              <w:ind w:left="714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698688" behindDoc="0" locked="0" layoutInCell="1" allowOverlap="1" wp14:anchorId="16D0A56F" wp14:editId="7633415D">
                      <wp:simplePos x="0" y="0"/>
                      <wp:positionH relativeFrom="column">
                        <wp:posOffset>5444010</wp:posOffset>
                      </wp:positionH>
                      <wp:positionV relativeFrom="paragraph">
                        <wp:posOffset>272449</wp:posOffset>
                      </wp:positionV>
                      <wp:extent cx="1408382" cy="626745"/>
                      <wp:effectExtent l="0" t="0" r="0" b="0"/>
                      <wp:wrapNone/>
                      <wp:docPr id="292" name="Group 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8382" cy="626745"/>
                                <a:chOff x="874575" y="0"/>
                                <a:chExt cx="1408704" cy="626745"/>
                              </a:xfrm>
                            </wpg:grpSpPr>
                            <wpg:grpSp>
                              <wpg:cNvPr id="293" name="Group 293"/>
                              <wpg:cNvGrpSpPr/>
                              <wpg:grpSpPr>
                                <a:xfrm>
                                  <a:off x="1578429" y="0"/>
                                  <a:ext cx="704850" cy="626745"/>
                                  <a:chOff x="440139" y="-9449"/>
                                  <a:chExt cx="704997" cy="692337"/>
                                </a:xfrm>
                              </wpg:grpSpPr>
                              <wps:wsp>
                                <wps:cNvPr id="294" name="Rounded Rectangle 294"/>
                                <wps:cNvSpPr/>
                                <wps:spPr>
                                  <a:xfrm>
                                    <a:off x="572749" y="-9449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5" name="Rounded Rectangle 295"/>
                                <wps:cNvSpPr/>
                                <wps:spPr>
                                  <a:xfrm>
                                    <a:off x="440139" y="224561"/>
                                    <a:ext cx="704997" cy="458327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35FA1E1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 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96" name="Group 296"/>
                              <wpg:cNvGrpSpPr/>
                              <wpg:grpSpPr>
                                <a:xfrm>
                                  <a:off x="874575" y="0"/>
                                  <a:ext cx="667112" cy="565785"/>
                                  <a:chOff x="1382426" y="-93"/>
                                  <a:chExt cx="667339" cy="566689"/>
                                </a:xfrm>
                              </wpg:grpSpPr>
                              <wps:wsp>
                                <wps:cNvPr id="297" name="Rounded Rectangle 297"/>
                                <wps:cNvSpPr/>
                                <wps:spPr>
                                  <a:xfrm>
                                    <a:off x="1579392" y="-93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8" name="Rounded Rectangle 298"/>
                                <wps:cNvSpPr/>
                                <wps:spPr>
                                  <a:xfrm>
                                    <a:off x="1382426" y="260773"/>
                                    <a:ext cx="667339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6CD6FC0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16D0A56F" id="Group 292" o:spid="_x0000_s1495" style="position:absolute;left:0;text-align:left;margin-left:428.65pt;margin-top:21.45pt;width:110.9pt;height:49.35pt;z-index:251698688;mso-width-relative:margin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">
                      <v:group id="Group 293" o:spid="_x0000_s1496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      <v:roundrect id="Rounded Rectangle 294" o:spid="_x0000_s1497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" fillcolor="white [3201]" strokecolor="#a5a5a5 [2092]" strokeweight="2pt"/>
                        <v:roundrect id="Rounded Rectangle 295" o:spid="_x0000_s1498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" filled="f" stroked="f" strokeweight="2pt">
                          <v:textbox>
                            <w:txbxContent>
                              <w:p w14:paraId="735FA1E1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296" o:spid="_x0000_s1499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      <v:roundrect id="Rounded Rectangle 297" o:spid="_x0000_s1500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" fillcolor="white [3201]" strokecolor="#a5a5a5 [2092]" strokeweight="2pt"/>
                        <v:roundrect id="Rounded Rectangle 298" o:spid="_x0000_s1501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" filled="f" stroked="f" strokeweight="2pt">
                          <v:textbox>
                            <w:txbxContent>
                              <w:p w14:paraId="36CD6FC0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</w:p>
          <w:p w14:paraId="5F554315" w14:textId="77777777" w:rsidR="00A569DD" w:rsidRDefault="00A569DD" w:rsidP="001F4C5C">
            <w:pPr>
              <w:pStyle w:val="af"/>
              <w:bidi/>
              <w:spacing w:line="360" w:lineRule="auto"/>
              <w:ind w:left="714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64FB5F15" w14:textId="77777777" w:rsidR="00A569DD" w:rsidRDefault="00A569DD" w:rsidP="001F4C5C">
            <w:pPr>
              <w:pStyle w:val="af"/>
              <w:bidi/>
              <w:spacing w:line="360" w:lineRule="auto"/>
              <w:ind w:left="714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1A7B9C65" w14:textId="77777777" w:rsidR="00A569DD" w:rsidRDefault="00A569DD" w:rsidP="001F4C5C">
            <w:pPr>
              <w:pStyle w:val="af"/>
              <w:bidi/>
              <w:spacing w:line="360" w:lineRule="auto"/>
              <w:ind w:left="714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132B9A86" w14:textId="77777777" w:rsidR="00A569DD" w:rsidRDefault="00A569DD" w:rsidP="001F4C5C">
            <w:pPr>
              <w:pStyle w:val="af"/>
              <w:bidi/>
              <w:spacing w:line="360" w:lineRule="auto"/>
              <w:ind w:left="714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0AD3B344" w14:textId="77777777" w:rsidR="00A569DD" w:rsidRDefault="00A569DD" w:rsidP="001F4C5C">
            <w:pPr>
              <w:pStyle w:val="af"/>
              <w:bidi/>
              <w:spacing w:line="360" w:lineRule="auto"/>
              <w:ind w:left="714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7690EE19" w14:textId="77777777" w:rsidR="00A569DD" w:rsidRDefault="00A569DD" w:rsidP="001F4C5C">
            <w:pPr>
              <w:pStyle w:val="af"/>
              <w:bidi/>
              <w:spacing w:line="360" w:lineRule="auto"/>
              <w:ind w:left="714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310B3057" w14:textId="77777777" w:rsidR="00A569DD" w:rsidRDefault="00A569DD" w:rsidP="001F4C5C">
            <w:pPr>
              <w:pStyle w:val="af"/>
              <w:bidi/>
              <w:spacing w:line="360" w:lineRule="auto"/>
              <w:ind w:left="714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00736" behindDoc="0" locked="0" layoutInCell="1" allowOverlap="1" wp14:anchorId="610AD600" wp14:editId="275F96F4">
                      <wp:simplePos x="0" y="0"/>
                      <wp:positionH relativeFrom="column">
                        <wp:posOffset>5446395</wp:posOffset>
                      </wp:positionH>
                      <wp:positionV relativeFrom="paragraph">
                        <wp:posOffset>79461</wp:posOffset>
                      </wp:positionV>
                      <wp:extent cx="1408382" cy="626745"/>
                      <wp:effectExtent l="0" t="0" r="0" b="0"/>
                      <wp:wrapNone/>
                      <wp:docPr id="265" name="Group 2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8382" cy="626745"/>
                                <a:chOff x="874575" y="0"/>
                                <a:chExt cx="1408704" cy="626745"/>
                              </a:xfrm>
                            </wpg:grpSpPr>
                            <wpg:grpSp>
                              <wpg:cNvPr id="266" name="Group 266"/>
                              <wpg:cNvGrpSpPr/>
                              <wpg:grpSpPr>
                                <a:xfrm>
                                  <a:off x="1578429" y="0"/>
                                  <a:ext cx="704850" cy="626745"/>
                                  <a:chOff x="440139" y="-9449"/>
                                  <a:chExt cx="704997" cy="692337"/>
                                </a:xfrm>
                              </wpg:grpSpPr>
                              <wps:wsp>
                                <wps:cNvPr id="267" name="Rounded Rectangle 267"/>
                                <wps:cNvSpPr/>
                                <wps:spPr>
                                  <a:xfrm>
                                    <a:off x="572749" y="-9449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8" name="Rounded Rectangle 268"/>
                                <wps:cNvSpPr/>
                                <wps:spPr>
                                  <a:xfrm>
                                    <a:off x="440139" y="224561"/>
                                    <a:ext cx="704997" cy="458327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8F90997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 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69" name="Group 269"/>
                              <wpg:cNvGrpSpPr/>
                              <wpg:grpSpPr>
                                <a:xfrm>
                                  <a:off x="874575" y="0"/>
                                  <a:ext cx="667112" cy="565785"/>
                                  <a:chOff x="1382426" y="-93"/>
                                  <a:chExt cx="667339" cy="566689"/>
                                </a:xfrm>
                              </wpg:grpSpPr>
                              <wps:wsp>
                                <wps:cNvPr id="270" name="Rounded Rectangle 270"/>
                                <wps:cNvSpPr/>
                                <wps:spPr>
                                  <a:xfrm>
                                    <a:off x="1579392" y="-93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1" name="Rounded Rectangle 271"/>
                                <wps:cNvSpPr/>
                                <wps:spPr>
                                  <a:xfrm>
                                    <a:off x="1382426" y="260773"/>
                                    <a:ext cx="667339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8656312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610AD600" id="Group 265" o:spid="_x0000_s1502" style="position:absolute;left:0;text-align:left;margin-left:428.85pt;margin-top:6.25pt;width:110.9pt;height:49.35pt;z-index:251700736;mso-width-relative:margin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">
                      <v:group id="Group 266" o:spid="_x0000_s1503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    <v:roundrect id="Rounded Rectangle 267" o:spid="_x0000_s1504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" fillcolor="white [3201]" strokecolor="#a5a5a5 [2092]" strokeweight="2pt"/>
                        <v:roundrect id="Rounded Rectangle 268" o:spid="_x0000_s1505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" filled="f" stroked="f" strokeweight="2pt">
                          <v:textbox>
                            <w:txbxContent>
                              <w:p w14:paraId="28F90997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269" o:spid="_x0000_s1506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    <v:roundrect id="Rounded Rectangle 270" o:spid="_x0000_s1507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" fillcolor="white [3201]" strokecolor="#a5a5a5 [2092]" strokeweight="2pt"/>
                        <v:roundrect id="Rounded Rectangle 271" o:spid="_x0000_s1508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" filled="f" stroked="f" strokeweight="2pt">
                          <v:textbox>
                            <w:txbxContent>
                              <w:p w14:paraId="78656312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</w:p>
          <w:p w14:paraId="154A4BCE" w14:textId="77777777" w:rsidR="00A569DD" w:rsidRDefault="00A569DD" w:rsidP="001F4C5C">
            <w:pPr>
              <w:pStyle w:val="af"/>
              <w:bidi/>
              <w:spacing w:line="360" w:lineRule="auto"/>
              <w:ind w:left="714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5E4ADB47" w14:textId="77777777" w:rsidR="00A569DD" w:rsidRDefault="00A569DD" w:rsidP="001F4C5C">
            <w:pPr>
              <w:pStyle w:val="af"/>
              <w:bidi/>
              <w:spacing w:line="360" w:lineRule="auto"/>
              <w:ind w:left="714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78CB0A88" w14:textId="77777777" w:rsidR="00A569DD" w:rsidRDefault="00A569DD" w:rsidP="001F4C5C">
            <w:pPr>
              <w:pStyle w:val="af"/>
              <w:bidi/>
              <w:spacing w:line="360" w:lineRule="auto"/>
              <w:ind w:left="714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205FF826" w14:textId="77777777" w:rsidR="00A569DD" w:rsidRDefault="00A569DD" w:rsidP="001F4C5C">
            <w:pPr>
              <w:pStyle w:val="af"/>
              <w:bidi/>
              <w:spacing w:line="360" w:lineRule="auto"/>
              <w:ind w:left="714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1CBF7D48" w14:textId="77777777" w:rsidR="00A569DD" w:rsidRPr="00877B0C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</w:p>
        </w:tc>
      </w:tr>
      <w:tr w:rsidR="00A569DD" w:rsidRPr="00CC1339" w14:paraId="33DB2F13" w14:textId="77777777" w:rsidTr="001F4C5C">
        <w:trPr>
          <w:trHeight w:val="389"/>
        </w:trPr>
        <w:tc>
          <w:tcPr>
            <w:tcW w:w="10768" w:type="dxa"/>
            <w:tcBorders>
              <w:top w:val="nil"/>
              <w:bottom w:val="nil"/>
            </w:tcBorders>
          </w:tcPr>
          <w:p w14:paraId="28641268" w14:textId="77777777" w:rsidR="00A569DD" w:rsidRDefault="00A569DD" w:rsidP="001F4C5C">
            <w:pPr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01760" behindDoc="0" locked="0" layoutInCell="1" allowOverlap="1" wp14:anchorId="362B7B23" wp14:editId="192EE662">
                      <wp:simplePos x="0" y="0"/>
                      <wp:positionH relativeFrom="column">
                        <wp:posOffset>5445125</wp:posOffset>
                      </wp:positionH>
                      <wp:positionV relativeFrom="paragraph">
                        <wp:posOffset>-601225</wp:posOffset>
                      </wp:positionV>
                      <wp:extent cx="1408382" cy="626745"/>
                      <wp:effectExtent l="0" t="0" r="0" b="0"/>
                      <wp:wrapNone/>
                      <wp:docPr id="272" name="Group 2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8382" cy="626745"/>
                                <a:chOff x="874575" y="0"/>
                                <a:chExt cx="1408704" cy="626745"/>
                              </a:xfrm>
                            </wpg:grpSpPr>
                            <wpg:grpSp>
                              <wpg:cNvPr id="273" name="Group 273"/>
                              <wpg:cNvGrpSpPr/>
                              <wpg:grpSpPr>
                                <a:xfrm>
                                  <a:off x="1578429" y="0"/>
                                  <a:ext cx="704850" cy="626745"/>
                                  <a:chOff x="440139" y="-9449"/>
                                  <a:chExt cx="704997" cy="692337"/>
                                </a:xfrm>
                              </wpg:grpSpPr>
                              <wps:wsp>
                                <wps:cNvPr id="274" name="Rounded Rectangle 274"/>
                                <wps:cNvSpPr/>
                                <wps:spPr>
                                  <a:xfrm>
                                    <a:off x="572749" y="-9449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5" name="Rounded Rectangle 275"/>
                                <wps:cNvSpPr/>
                                <wps:spPr>
                                  <a:xfrm>
                                    <a:off x="440139" y="224561"/>
                                    <a:ext cx="704997" cy="458327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117C580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 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76" name="Group 276"/>
                              <wpg:cNvGrpSpPr/>
                              <wpg:grpSpPr>
                                <a:xfrm>
                                  <a:off x="874575" y="0"/>
                                  <a:ext cx="667112" cy="565785"/>
                                  <a:chOff x="1382426" y="-93"/>
                                  <a:chExt cx="667339" cy="566689"/>
                                </a:xfrm>
                              </wpg:grpSpPr>
                              <wps:wsp>
                                <wps:cNvPr id="277" name="Rounded Rectangle 277"/>
                                <wps:cNvSpPr/>
                                <wps:spPr>
                                  <a:xfrm>
                                    <a:off x="1579392" y="-93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8" name="Rounded Rectangle 278"/>
                                <wps:cNvSpPr/>
                                <wps:spPr>
                                  <a:xfrm>
                                    <a:off x="1382426" y="260773"/>
                                    <a:ext cx="667339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586C424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362B7B23" id="Group 272" o:spid="_x0000_s1509" style="position:absolute;left:0;text-align:left;margin-left:428.75pt;margin-top:-47.35pt;width:110.9pt;height:49.35pt;z-index:251701760;mso-width-relative:margin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">
                      <v:group id="Group 273" o:spid="_x0000_s1510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      <v:roundrect id="Rounded Rectangle 274" o:spid="_x0000_s1511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" fillcolor="white [3201]" strokecolor="#a5a5a5 [2092]" strokeweight="2pt"/>
                        <v:roundrect id="Rounded Rectangle 275" o:spid="_x0000_s1512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" filled="f" stroked="f" strokeweight="2pt">
                          <v:textbox>
                            <w:txbxContent>
                              <w:p w14:paraId="0117C580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276" o:spid="_x0000_s1513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<v:roundrect id="Rounded Rectangle 277" o:spid="_x0000_s1514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" fillcolor="white [3201]" strokecolor="#a5a5a5 [2092]" strokeweight="2pt"/>
                        <v:roundrect id="Rounded Rectangle 278" o:spid="_x0000_s1515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" filled="f" stroked="f" strokeweight="2pt">
                          <v:textbox>
                            <w:txbxContent>
                              <w:p w14:paraId="1586C424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3C20C18" wp14:editId="37490BFA">
                      <wp:simplePos x="0" y="0"/>
                      <wp:positionH relativeFrom="column">
                        <wp:posOffset>3586325</wp:posOffset>
                      </wp:positionH>
                      <wp:positionV relativeFrom="paragraph">
                        <wp:posOffset>131342</wp:posOffset>
                      </wp:positionV>
                      <wp:extent cx="3145295" cy="426203"/>
                      <wp:effectExtent l="0" t="0" r="17145" b="12065"/>
                      <wp:wrapNone/>
                      <wp:docPr id="299" name="Rounded Rectangle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5295" cy="426203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E0CD23" w14:textId="77777777" w:rsidR="00E23278" w:rsidRPr="003B2CEE" w:rsidRDefault="00E23278" w:rsidP="00A569DD">
                                  <w:pPr>
                                    <w:bidi/>
                                    <w:rPr>
                                      <w:rFonts w:ascii="Segoe UI Semilight" w:hAnsi="Segoe UI Semilight" w:cs="Segoe UI Semilight"/>
                                      <w:noProof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 w:rsidRPr="003B2CEE">
                                    <w:rPr>
                                      <w:rFonts w:ascii="Segoe UI Semilight" w:hAnsi="Segoe UI Semilight" w:cs="Segoe UI Semilight" w:hint="cs"/>
                                      <w:noProof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כיצד ידעת להשלים את דגם מספר 4?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03C20C18" id="Rounded Rectangle 299" o:spid="_x0000_s1516" style="position:absolute;left:0;text-align:left;margin-left:282.4pt;margin-top:10.35pt;width:247.65pt;height:33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" fillcolor="#d8d8d8 [2732]" strokecolor="#f2f2f2 [3052]" strokeweight="2pt">
                      <v:textbox>
                        <w:txbxContent>
                          <w:p w14:paraId="43E0CD23" w14:textId="77777777" w:rsidR="00E23278" w:rsidRPr="003B2CEE" w:rsidRDefault="00E23278" w:rsidP="00A569DD">
                            <w:pPr>
                              <w:bidi/>
                              <w:rPr>
                                <w:rFonts w:ascii="Segoe UI Semilight" w:hAnsi="Segoe UI Semilight" w:cs="Segoe UI Semilight"/>
                                <w:noProof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3B2CEE">
                              <w:rPr>
                                <w:rFonts w:ascii="Segoe UI Semilight" w:hAnsi="Segoe UI Semilight" w:cs="Segoe UI Semilight" w:hint="cs"/>
                                <w:noProof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כיצד ידעת להשלים את דגם מספר 4?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222EE15" w14:textId="77777777" w:rsidR="00A569DD" w:rsidRPr="007F634F" w:rsidRDefault="00A569DD" w:rsidP="001F4C5C">
            <w:pPr>
              <w:bidi/>
              <w:rPr>
                <w:rFonts w:ascii="Segoe UI" w:hAnsi="Segoe UI" w:cs="Segoe UI"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31146E5A" w14:textId="77777777" w:rsidR="00A569DD" w:rsidRDefault="00A569DD" w:rsidP="001F4C5C">
            <w:pPr>
              <w:bidi/>
              <w:rPr>
                <w:rFonts w:ascii="Segoe UI" w:hAnsi="Segoe UI" w:cs="Segoe UI"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05EC92ED" wp14:editId="085D4F83">
                      <wp:simplePos x="0" y="0"/>
                      <wp:positionH relativeFrom="column">
                        <wp:posOffset>470844</wp:posOffset>
                      </wp:positionH>
                      <wp:positionV relativeFrom="paragraph">
                        <wp:posOffset>80926</wp:posOffset>
                      </wp:positionV>
                      <wp:extent cx="3076472" cy="0"/>
                      <wp:effectExtent l="0" t="0" r="10160" b="19050"/>
                      <wp:wrapNone/>
                      <wp:docPr id="300" name="Straight Connector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76472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12D1E53C" id="Straight Connector 300" o:spid="_x0000_s1026" style="position:absolute;left:0;text-align:left;flip:x;z-index:25218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05pt,6.35pt" to="279.3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" strokecolor="#a5a5a5 [2092]"/>
                  </w:pict>
                </mc:Fallback>
              </mc:AlternateContent>
            </w: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FCF7C48" wp14:editId="7EC01852">
                      <wp:simplePos x="0" y="0"/>
                      <wp:positionH relativeFrom="column">
                        <wp:posOffset>3576955</wp:posOffset>
                      </wp:positionH>
                      <wp:positionV relativeFrom="paragraph">
                        <wp:posOffset>223177</wp:posOffset>
                      </wp:positionV>
                      <wp:extent cx="3141151" cy="426203"/>
                      <wp:effectExtent l="0" t="0" r="21590" b="1206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1151" cy="426203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BF67FF" w14:textId="77777777" w:rsidR="00E23278" w:rsidRPr="005A5498" w:rsidRDefault="00E23278" w:rsidP="00A569DD">
                                  <w:pPr>
                                    <w:bidi/>
                                    <w:rPr>
                                      <w:rFonts w:ascii="Segoe UI Semilight" w:hAnsi="Segoe UI Semilight" w:cs="Segoe UI Semilight"/>
                                      <w:noProof/>
                                      <w:color w:val="000000" w:themeColor="text1"/>
                                      <w:sz w:val="22"/>
                                      <w:szCs w:val="22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noProof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>מהי היחידה החוזרת בדגם 3?</w:t>
                                  </w:r>
                                  <w:r w:rsidRPr="005A5498">
                                    <w:rPr>
                                      <w:rFonts w:ascii="Segoe UI" w:hAnsi="Segoe UI" w:cs="Segoe UI" w:hint="cs"/>
                                      <w:color w:val="A6A6A6" w:themeColor="background1" w:themeShade="A6"/>
                                      <w:sz w:val="22"/>
                                      <w:szCs w:val="22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5FCF7C48" id="Rounded Rectangle 17" o:spid="_x0000_s1517" style="position:absolute;left:0;text-align:left;margin-left:281.65pt;margin-top:17.55pt;width:247.35pt;height:33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" fillcolor="#d8d8d8 [2732]" strokecolor="#f2f2f2 [3052]" strokeweight="2pt">
                      <v:textbox>
                        <w:txbxContent>
                          <w:p w14:paraId="58BF67FF" w14:textId="77777777" w:rsidR="00E23278" w:rsidRPr="005A5498" w:rsidRDefault="00E23278" w:rsidP="00A569DD">
                            <w:pPr>
                              <w:bidi/>
                              <w:rPr>
                                <w:rFonts w:ascii="Segoe UI Semilight" w:hAnsi="Segoe UI Semilight" w:cs="Segoe UI Semilight"/>
                                <w:noProof/>
                                <w:color w:val="000000" w:themeColor="text1"/>
                                <w:sz w:val="22"/>
                                <w:szCs w:val="22"/>
                                <w:lang w:bidi="he-IL"/>
                              </w:rPr>
                            </w:pPr>
                            <w:r>
                              <w:rPr>
                                <w:rFonts w:ascii="Segoe UI Semilight" w:hAnsi="Segoe UI Semilight" w:cs="Segoe UI Semilight" w:hint="cs"/>
                                <w:noProof/>
                                <w:color w:val="000000" w:themeColor="text1"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מהי היחידה החוזרת בדגם 3?</w:t>
                            </w:r>
                            <w:r w:rsidRPr="005A5498">
                              <w:rPr>
                                <w:rFonts w:ascii="Segoe UI" w:hAnsi="Segoe UI" w:cs="Segoe UI" w:hint="cs"/>
                                <w:color w:val="A6A6A6" w:themeColor="background1" w:themeShade="A6"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7DA3A8C" w14:textId="77777777" w:rsidR="00A569DD" w:rsidRDefault="00A569DD" w:rsidP="001F4C5C">
            <w:pPr>
              <w:bidi/>
              <w:rPr>
                <w:rFonts w:ascii="Segoe UI" w:hAnsi="Segoe UI" w:cs="Segoe UI"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0A05147C" w14:textId="77777777" w:rsidR="00A569DD" w:rsidRDefault="00A569DD" w:rsidP="001F4C5C">
            <w:pPr>
              <w:bidi/>
              <w:rPr>
                <w:rFonts w:ascii="Segoe UI" w:hAnsi="Segoe UI" w:cs="Segoe UI"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624451BD" wp14:editId="2A7209C9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162087</wp:posOffset>
                      </wp:positionV>
                      <wp:extent cx="3076472" cy="0"/>
                      <wp:effectExtent l="0" t="0" r="10160" b="19050"/>
                      <wp:wrapNone/>
                      <wp:docPr id="279" name="Straight Connector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76472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57FB6E17" id="Straight Connector 279" o:spid="_x0000_s1026" style="position:absolute;left:0;text-align:left;flip:x;z-index:25218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45pt,12.75pt" to="278.7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" strokecolor="#a5a5a5 [2092]"/>
                  </w:pict>
                </mc:Fallback>
              </mc:AlternateContent>
            </w:r>
          </w:p>
          <w:p w14:paraId="7FEF83D4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22A1515B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21BAD4EB" w14:textId="77777777" w:rsidR="00A569DD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  <w:p w14:paraId="17871271" w14:textId="77777777" w:rsidR="00A569DD" w:rsidRPr="00CC1339" w:rsidRDefault="00A569DD" w:rsidP="001F4C5C">
            <w:pPr>
              <w:tabs>
                <w:tab w:val="left" w:pos="4582"/>
              </w:tabs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</w:p>
        </w:tc>
      </w:tr>
    </w:tbl>
    <w:p w14:paraId="7AA9C451" w14:textId="77777777" w:rsidR="00A569DD" w:rsidRPr="00E96FE4" w:rsidRDefault="00A569DD" w:rsidP="00A569DD">
      <w:pPr>
        <w:rPr>
          <w:sz w:val="6"/>
          <w:szCs w:val="6"/>
          <w:rtl/>
        </w:rPr>
      </w:pPr>
      <w:r>
        <w:rPr>
          <w:rFonts w:ascii="Segoe UI" w:hAnsi="Segoe UI" w:cs="Segoe UI"/>
          <w:b/>
          <w:bCs/>
          <w:noProof/>
          <w:color w:val="000000" w:themeColor="text1"/>
          <w:sz w:val="26"/>
          <w:szCs w:val="26"/>
          <w:rtl/>
          <w:lang w:bidi="he-IL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1C471296" wp14:editId="73EE3191">
                <wp:simplePos x="0" y="0"/>
                <wp:positionH relativeFrom="column">
                  <wp:posOffset>5251184</wp:posOffset>
                </wp:positionH>
                <wp:positionV relativeFrom="paragraph">
                  <wp:posOffset>2651279</wp:posOffset>
                </wp:positionV>
                <wp:extent cx="1408382" cy="626745"/>
                <wp:effectExtent l="0" t="0" r="0" b="0"/>
                <wp:wrapNone/>
                <wp:docPr id="258" name="Group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382" cy="626745"/>
                          <a:chOff x="874575" y="0"/>
                          <a:chExt cx="1408704" cy="626745"/>
                        </a:xfrm>
                      </wpg:grpSpPr>
                      <wpg:grpSp>
                        <wpg:cNvPr id="259" name="Group 259"/>
                        <wpg:cNvGrpSpPr/>
                        <wpg:grpSpPr>
                          <a:xfrm>
                            <a:off x="1578429" y="0"/>
                            <a:ext cx="704850" cy="626745"/>
                            <a:chOff x="440139" y="-9449"/>
                            <a:chExt cx="704997" cy="692337"/>
                          </a:xfrm>
                        </wpg:grpSpPr>
                        <wps:wsp>
                          <wps:cNvPr id="260" name="Rounded Rectangle 260"/>
                          <wps:cNvSpPr/>
                          <wps:spPr>
                            <a:xfrm>
                              <a:off x="572749" y="-9449"/>
                              <a:ext cx="329776" cy="3302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1" name="Rounded Rectangle 261"/>
                          <wps:cNvSpPr/>
                          <wps:spPr>
                            <a:xfrm>
                              <a:off x="440139" y="224561"/>
                              <a:ext cx="704997" cy="45832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8452D2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2" name="Group 262"/>
                        <wpg:cNvGrpSpPr/>
                        <wpg:grpSpPr>
                          <a:xfrm>
                            <a:off x="874575" y="0"/>
                            <a:ext cx="667112" cy="565785"/>
                            <a:chOff x="1382426" y="-93"/>
                            <a:chExt cx="667339" cy="566689"/>
                          </a:xfrm>
                        </wpg:grpSpPr>
                        <wps:wsp>
                          <wps:cNvPr id="263" name="Rounded Rectangle 263"/>
                          <wps:cNvSpPr/>
                          <wps:spPr>
                            <a:xfrm>
                              <a:off x="1579392" y="-93"/>
                              <a:ext cx="329701" cy="299051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4" name="Rounded Rectangle 264"/>
                          <wps:cNvSpPr/>
                          <wps:spPr>
                            <a:xfrm>
                              <a:off x="1382426" y="260773"/>
                              <a:ext cx="667339" cy="305823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A62592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C471296" id="Group 258" o:spid="_x0000_s1518" style="position:absolute;margin-left:413.5pt;margin-top:208.75pt;width:110.9pt;height:49.35pt;z-index:251699712;mso-width-relative:margin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">
                <v:group id="Group 259" o:spid="_x0000_s1519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roundrect id="Rounded Rectangle 260" o:spid="_x0000_s1520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" fillcolor="white [3201]" strokecolor="#a5a5a5 [2092]" strokeweight="2pt"/>
                  <v:roundrect id="Rounded Rectangle 261" o:spid="_x0000_s1521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" filled="f" stroked="f" strokeweight="2pt">
                    <v:textbox>
                      <w:txbxContent>
                        <w:p w14:paraId="668452D2" w14:textId="77777777" w:rsidR="00E23278" w:rsidRPr="00170304" w:rsidRDefault="00E23278" w:rsidP="00A569DD">
                          <w:pPr>
                            <w:jc w:val="center"/>
                            <w:rPr>
                              <w:rFonts w:ascii="Segoe UI Semilight" w:hAnsi="Segoe UI Semilight" w:cs="Segoe UI Semilight"/>
                              <w:lang w:bidi="he-IL"/>
                            </w:rPr>
                          </w:pPr>
                          <w:r>
                            <w:rPr>
                              <w:rFonts w:ascii="Segoe UI Semilight" w:hAnsi="Segoe UI Semilight" w:cs="Segoe UI Semilight" w:hint="cs"/>
                              <w:rtl/>
                              <w:lang w:bidi="he-IL"/>
                            </w:rPr>
                            <w:t xml:space="preserve">  נכון</w:t>
                          </w:r>
                        </w:p>
                      </w:txbxContent>
                    </v:textbox>
                  </v:roundrect>
                </v:group>
                <v:group id="Group 262" o:spid="_x0000_s1522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roundrect id="Rounded Rectangle 263" o:spid="_x0000_s1523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" fillcolor="white [3201]" strokecolor="#a5a5a5 [2092]" strokeweight="2pt"/>
                  <v:roundrect id="Rounded Rectangle 264" o:spid="_x0000_s1524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" filled="f" stroked="f" strokeweight="2pt">
                    <v:textbox>
                      <w:txbxContent>
                        <w:p w14:paraId="6BA62592" w14:textId="77777777" w:rsidR="00E23278" w:rsidRPr="00170304" w:rsidRDefault="00E23278" w:rsidP="00A569DD">
                          <w:pPr>
                            <w:jc w:val="center"/>
                            <w:rPr>
                              <w:rFonts w:ascii="Segoe UI Semilight" w:hAnsi="Segoe UI Semilight" w:cs="Segoe UI Semilight"/>
                              <w:lang w:bidi="he-IL"/>
                            </w:rPr>
                          </w:pPr>
                          <w:r>
                            <w:rPr>
                              <w:rFonts w:ascii="Segoe UI Semilight" w:hAnsi="Segoe UI Semilight" w:cs="Segoe UI Semilight" w:hint="cs"/>
                              <w:rtl/>
                              <w:lang w:bidi="he-IL"/>
                            </w:rPr>
                            <w:t>לא נכון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tbl>
      <w:tblPr>
        <w:tblStyle w:val="afe"/>
        <w:bidiVisual/>
        <w:tblW w:w="10907" w:type="dxa"/>
        <w:tblInd w:w="-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6217"/>
        <w:gridCol w:w="1102"/>
        <w:gridCol w:w="1396"/>
        <w:gridCol w:w="1252"/>
      </w:tblGrid>
      <w:tr w:rsidR="00A569DD" w14:paraId="6298E6E2" w14:textId="77777777" w:rsidTr="001F4C5C">
        <w:tc>
          <w:tcPr>
            <w:tcW w:w="7055" w:type="dxa"/>
            <w:gridSpan w:val="2"/>
            <w:shd w:val="clear" w:color="auto" w:fill="D6E3BC" w:themeFill="accent3" w:themeFillTint="66"/>
          </w:tcPr>
          <w:p w14:paraId="5DDD3E27" w14:textId="77777777" w:rsidR="00A569DD" w:rsidRPr="002C53A7" w:rsidRDefault="00A569DD" w:rsidP="001F4C5C">
            <w:pPr>
              <w:pStyle w:val="af"/>
              <w:bidi/>
              <w:ind w:left="0"/>
              <w:jc w:val="center"/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</w:pPr>
            <w:r w:rsidRPr="002C53A7"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  <w:t>נושא</w:t>
            </w:r>
          </w:p>
        </w:tc>
        <w:tc>
          <w:tcPr>
            <w:tcW w:w="1102" w:type="dxa"/>
            <w:shd w:val="clear" w:color="auto" w:fill="D6E3BC" w:themeFill="accent3" w:themeFillTint="66"/>
          </w:tcPr>
          <w:p w14:paraId="0BA63936" w14:textId="77777777" w:rsidR="00A569DD" w:rsidRPr="002C53A7" w:rsidRDefault="00A569DD" w:rsidP="001F4C5C">
            <w:pPr>
              <w:pStyle w:val="af"/>
              <w:bidi/>
              <w:ind w:left="0"/>
              <w:jc w:val="center"/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</w:pPr>
            <w:r w:rsidRPr="002C53A7"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  <w:t>נכון</w:t>
            </w:r>
          </w:p>
        </w:tc>
        <w:tc>
          <w:tcPr>
            <w:tcW w:w="1422" w:type="dxa"/>
            <w:shd w:val="clear" w:color="auto" w:fill="D6E3BC" w:themeFill="accent3" w:themeFillTint="66"/>
          </w:tcPr>
          <w:p w14:paraId="02ED7455" w14:textId="77777777" w:rsidR="00A569DD" w:rsidRPr="002C53A7" w:rsidRDefault="00A569DD" w:rsidP="001F4C5C">
            <w:pPr>
              <w:pStyle w:val="af"/>
              <w:bidi/>
              <w:ind w:left="0"/>
              <w:jc w:val="center"/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</w:pPr>
            <w:r w:rsidRPr="002C53A7"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  <w:t>חלקי</w:t>
            </w:r>
          </w:p>
        </w:tc>
        <w:tc>
          <w:tcPr>
            <w:tcW w:w="1328" w:type="dxa"/>
            <w:shd w:val="clear" w:color="auto" w:fill="D6E3BC" w:themeFill="accent3" w:themeFillTint="66"/>
          </w:tcPr>
          <w:p w14:paraId="6A949EB1" w14:textId="77777777" w:rsidR="00A569DD" w:rsidRPr="002C53A7" w:rsidRDefault="00A569DD" w:rsidP="001F4C5C">
            <w:pPr>
              <w:pStyle w:val="af"/>
              <w:bidi/>
              <w:ind w:left="0"/>
              <w:jc w:val="center"/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</w:pPr>
            <w:r w:rsidRPr="002C53A7"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  <w:t>לא נכון</w:t>
            </w:r>
          </w:p>
        </w:tc>
      </w:tr>
      <w:tr w:rsidR="00A569DD" w14:paraId="303850CE" w14:textId="77777777" w:rsidTr="001F4C5C">
        <w:tc>
          <w:tcPr>
            <w:tcW w:w="7055" w:type="dxa"/>
            <w:gridSpan w:val="2"/>
            <w:shd w:val="clear" w:color="auto" w:fill="FFFFFF" w:themeFill="background1"/>
          </w:tcPr>
          <w:p w14:paraId="1EDE633D" w14:textId="77777777" w:rsidR="00A569DD" w:rsidRPr="007D704F" w:rsidRDefault="00A569DD" w:rsidP="001F4C5C">
            <w:pPr>
              <w:bidi/>
              <w:rPr>
                <w:rFonts w:ascii="Segoe UI" w:hAnsi="Segoe UI" w:cs="Segoe UI"/>
                <w:sz w:val="24"/>
                <w:szCs w:val="24"/>
                <w:rtl/>
                <w:lang w:bidi="he-IL"/>
              </w:rPr>
            </w:pPr>
            <w:r w:rsidRPr="007D704F">
              <w:rPr>
                <w:rFonts w:ascii="Segoe UI" w:hAnsi="Segoe UI" w:cs="Segoe UI" w:hint="cs"/>
                <w:sz w:val="24"/>
                <w:szCs w:val="24"/>
                <w:rtl/>
                <w:lang w:bidi="he-IL"/>
              </w:rPr>
              <w:t>השלמה נכונה של דגמים חוזרים</w:t>
            </w:r>
          </w:p>
        </w:tc>
        <w:tc>
          <w:tcPr>
            <w:tcW w:w="1102" w:type="dxa"/>
            <w:shd w:val="clear" w:color="auto" w:fill="FFFFFF" w:themeFill="background1"/>
          </w:tcPr>
          <w:p w14:paraId="5491EDA8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14:paraId="7D571F58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328" w:type="dxa"/>
            <w:shd w:val="clear" w:color="auto" w:fill="FFFFFF" w:themeFill="background1"/>
          </w:tcPr>
          <w:p w14:paraId="125A6098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54AA8E09" w14:textId="77777777" w:rsidTr="001F4C5C">
        <w:tc>
          <w:tcPr>
            <w:tcW w:w="7055" w:type="dxa"/>
            <w:gridSpan w:val="2"/>
            <w:shd w:val="clear" w:color="auto" w:fill="FFFFFF" w:themeFill="background1"/>
          </w:tcPr>
          <w:p w14:paraId="7B80C167" w14:textId="77777777" w:rsidR="00A569DD" w:rsidRPr="007D704F" w:rsidRDefault="00A569DD" w:rsidP="001F4C5C">
            <w:pPr>
              <w:bidi/>
              <w:rPr>
                <w:rFonts w:ascii="Calibri Light" w:hAnsi="Calibri Light" w:cs="Calibri Light"/>
                <w:sz w:val="24"/>
                <w:szCs w:val="24"/>
                <w:rtl/>
                <w:lang w:bidi="he-IL"/>
              </w:rPr>
            </w:pPr>
            <w:r w:rsidRPr="007D704F">
              <w:rPr>
                <w:rFonts w:ascii="Segoe UI" w:hAnsi="Segoe UI" w:cs="Segoe UI" w:hint="cs"/>
                <w:sz w:val="24"/>
                <w:szCs w:val="24"/>
                <w:rtl/>
                <w:lang w:bidi="he-IL"/>
              </w:rPr>
              <w:t xml:space="preserve">יכולת לזהות ולתאר את היחידה החוזרת </w:t>
            </w:r>
          </w:p>
        </w:tc>
        <w:tc>
          <w:tcPr>
            <w:tcW w:w="1102" w:type="dxa"/>
            <w:shd w:val="clear" w:color="auto" w:fill="FFFFFF" w:themeFill="background1"/>
          </w:tcPr>
          <w:p w14:paraId="15889311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14:paraId="337EB663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328" w:type="dxa"/>
            <w:shd w:val="clear" w:color="auto" w:fill="FFFFFF" w:themeFill="background1"/>
          </w:tcPr>
          <w:p w14:paraId="1F27CB2F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4E1D3BF5" w14:textId="77777777" w:rsidTr="001F4C5C">
        <w:tc>
          <w:tcPr>
            <w:tcW w:w="7055" w:type="dxa"/>
            <w:gridSpan w:val="2"/>
            <w:shd w:val="clear" w:color="auto" w:fill="FFFFFF" w:themeFill="background1"/>
          </w:tcPr>
          <w:p w14:paraId="2E17BF72" w14:textId="77777777" w:rsidR="00A569DD" w:rsidRPr="0065406F" w:rsidRDefault="00A569DD" w:rsidP="001F4C5C">
            <w:pPr>
              <w:bidi/>
              <w:rPr>
                <w:rFonts w:ascii="Segoe UI" w:hAnsi="Segoe UI" w:cs="Segoe UI"/>
                <w:b/>
                <w:bCs/>
                <w:rtl/>
                <w:lang w:bidi="he-IL"/>
              </w:rPr>
            </w:pPr>
          </w:p>
        </w:tc>
        <w:tc>
          <w:tcPr>
            <w:tcW w:w="1102" w:type="dxa"/>
            <w:shd w:val="clear" w:color="auto" w:fill="FFFFFF" w:themeFill="background1"/>
          </w:tcPr>
          <w:p w14:paraId="60183986" w14:textId="77777777" w:rsidR="00A569DD" w:rsidRPr="00837642" w:rsidRDefault="00A569DD" w:rsidP="001F4C5C">
            <w:pPr>
              <w:pStyle w:val="af"/>
              <w:bidi/>
              <w:ind w:left="502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14:paraId="1C63C3F7" w14:textId="77777777" w:rsidR="00A569DD" w:rsidRPr="005E3CDC" w:rsidRDefault="00A569DD" w:rsidP="001F4C5C">
            <w:pPr>
              <w:pStyle w:val="af"/>
              <w:bidi/>
              <w:ind w:left="502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328" w:type="dxa"/>
            <w:shd w:val="clear" w:color="auto" w:fill="FFFFFF" w:themeFill="background1"/>
          </w:tcPr>
          <w:p w14:paraId="3A619EFE" w14:textId="77777777" w:rsidR="00A569DD" w:rsidRPr="005E3CDC" w:rsidRDefault="00A569DD" w:rsidP="001F4C5C">
            <w:pPr>
              <w:pStyle w:val="af"/>
              <w:bidi/>
              <w:ind w:left="502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049C131E" w14:textId="77777777" w:rsidTr="001F4C5C">
        <w:tc>
          <w:tcPr>
            <w:tcW w:w="838" w:type="dxa"/>
            <w:shd w:val="clear" w:color="auto" w:fill="FFFFFF" w:themeFill="background1"/>
          </w:tcPr>
          <w:p w14:paraId="5291FCFF" w14:textId="77777777" w:rsidR="00A569DD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הערות</w:t>
            </w:r>
            <w:r>
              <w:rPr>
                <w:rFonts w:ascii="Calibri Light" w:hAnsi="Calibri Light" w:cs="Calibri Light" w:hint="cs"/>
                <w:sz w:val="28"/>
                <w:szCs w:val="28"/>
                <w:rtl/>
                <w:lang w:bidi="he-IL"/>
              </w:rPr>
              <w:t>:</w:t>
            </w: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 xml:space="preserve"> </w:t>
            </w:r>
          </w:p>
        </w:tc>
        <w:tc>
          <w:tcPr>
            <w:tcW w:w="10069" w:type="dxa"/>
            <w:gridSpan w:val="4"/>
            <w:shd w:val="clear" w:color="auto" w:fill="FFFFFF" w:themeFill="background1"/>
          </w:tcPr>
          <w:p w14:paraId="45A3980E" w14:textId="77777777" w:rsidR="00A569DD" w:rsidRDefault="00A569DD" w:rsidP="001F4C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  <w:p w14:paraId="300D2DA0" w14:textId="77777777" w:rsidR="00A569DD" w:rsidRPr="00D10514" w:rsidRDefault="00A569DD" w:rsidP="001F4C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</w:tc>
      </w:tr>
    </w:tbl>
    <w:p w14:paraId="72961E04" w14:textId="77777777" w:rsidR="00A569DD" w:rsidRDefault="00A569DD" w:rsidP="00A569DD">
      <w:pPr>
        <w:rPr>
          <w:rtl/>
        </w:rPr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E983EE5" wp14:editId="13F087CE">
                <wp:simplePos x="0" y="0"/>
                <wp:positionH relativeFrom="column">
                  <wp:posOffset>-299720</wp:posOffset>
                </wp:positionH>
                <wp:positionV relativeFrom="paragraph">
                  <wp:posOffset>143493</wp:posOffset>
                </wp:positionV>
                <wp:extent cx="6964326" cy="736600"/>
                <wp:effectExtent l="0" t="0" r="0" b="0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326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D0022" w14:textId="77777777" w:rsidR="00E23278" w:rsidRPr="004C5757" w:rsidRDefault="00E23278" w:rsidP="00A569DD">
                            <w:pPr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4C5757"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  <w:t>15</w:t>
                            </w:r>
                          </w:p>
                          <w:p w14:paraId="66EB0B4A" w14:textId="77777777" w:rsidR="00E23278" w:rsidRPr="00B2733F" w:rsidRDefault="00E23278" w:rsidP="00A569DD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E983EE5" id="Rectangle 342" o:spid="_x0000_s1525" style="position:absolute;margin-left:-23.6pt;margin-top:11.3pt;width:548.35pt;height:58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" filled="f" stroked="f" strokeweight="2pt">
                <v:textbox>
                  <w:txbxContent>
                    <w:p w14:paraId="6BAD0022" w14:textId="77777777" w:rsidR="00E23278" w:rsidRPr="004C5757" w:rsidRDefault="00E23278" w:rsidP="00A569DD">
                      <w:pPr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</w:pPr>
                      <w:r w:rsidRPr="004C5757"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  <w:t>15</w:t>
                      </w:r>
                    </w:p>
                    <w:p w14:paraId="66EB0B4A" w14:textId="77777777" w:rsidR="00E23278" w:rsidRPr="00B2733F" w:rsidRDefault="00E23278" w:rsidP="00A569DD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p w14:paraId="040A8188" w14:textId="77777777" w:rsidR="00A569DD" w:rsidRDefault="00A569DD" w:rsidP="00A569DD">
      <w:pPr>
        <w:bidi/>
        <w:rPr>
          <w:rtl/>
        </w:rPr>
      </w:pPr>
    </w:p>
    <w:p w14:paraId="2217FE79" w14:textId="77777777" w:rsidR="00A569DD" w:rsidRDefault="00A569DD" w:rsidP="00A569DD">
      <w:pPr>
        <w:rPr>
          <w:rtl/>
        </w:rPr>
      </w:pPr>
    </w:p>
    <w:p w14:paraId="0D8A270D" w14:textId="77777777" w:rsidR="00A569DD" w:rsidRDefault="00A569DD" w:rsidP="00A569DD">
      <w:pPr>
        <w:rPr>
          <w:rtl/>
        </w:rPr>
      </w:pPr>
    </w:p>
    <w:p w14:paraId="0808CEF4" w14:textId="77777777" w:rsidR="00A569DD" w:rsidRDefault="00A569DD" w:rsidP="00A569DD">
      <w:pPr>
        <w:rPr>
          <w:rtl/>
        </w:rPr>
      </w:pPr>
    </w:p>
    <w:p w14:paraId="54F82714" w14:textId="77777777" w:rsidR="00A569DD" w:rsidRDefault="00A569DD" w:rsidP="00A569DD">
      <w:pPr>
        <w:rPr>
          <w:rtl/>
        </w:rPr>
      </w:pPr>
    </w:p>
    <w:p w14:paraId="4F000C32" w14:textId="77777777" w:rsidR="00A569DD" w:rsidRDefault="00A569DD" w:rsidP="00A569DD">
      <w:pPr>
        <w:rPr>
          <w:rtl/>
        </w:rPr>
      </w:pPr>
    </w:p>
    <w:p w14:paraId="4FE0C383" w14:textId="77777777" w:rsidR="00A569DD" w:rsidRDefault="00A569DD" w:rsidP="00A569DD">
      <w:pPr>
        <w:rPr>
          <w:rtl/>
        </w:rPr>
      </w:pPr>
    </w:p>
    <w:p w14:paraId="7CB96143" w14:textId="77777777" w:rsidR="00A569DD" w:rsidRDefault="00A569DD" w:rsidP="00A569DD">
      <w:pPr>
        <w:rPr>
          <w:rtl/>
        </w:rPr>
      </w:pPr>
    </w:p>
    <w:p w14:paraId="6ED53E06" w14:textId="77777777" w:rsidR="00A569DD" w:rsidRDefault="00A569DD" w:rsidP="00A569DD">
      <w:pPr>
        <w:rPr>
          <w:rtl/>
        </w:rPr>
      </w:pPr>
    </w:p>
    <w:p w14:paraId="05B96199" w14:textId="77777777" w:rsidR="00A569DD" w:rsidRDefault="00A569DD" w:rsidP="00A569DD">
      <w:pPr>
        <w:rPr>
          <w:rtl/>
        </w:rPr>
      </w:pPr>
    </w:p>
    <w:p w14:paraId="33E1CFF9" w14:textId="77777777" w:rsidR="00A569DD" w:rsidRDefault="00A569DD" w:rsidP="00A569DD">
      <w:pPr>
        <w:rPr>
          <w:rtl/>
        </w:rPr>
      </w:pPr>
    </w:p>
    <w:p w14:paraId="78F44F6E" w14:textId="77777777" w:rsidR="00A569DD" w:rsidRDefault="00A569DD" w:rsidP="00A569DD">
      <w:pPr>
        <w:rPr>
          <w:rtl/>
        </w:rPr>
      </w:pPr>
    </w:p>
    <w:p w14:paraId="4F983635" w14:textId="77777777" w:rsidR="00A569DD" w:rsidRDefault="00A569DD" w:rsidP="00A569DD">
      <w:pPr>
        <w:rPr>
          <w:rtl/>
        </w:rPr>
      </w:pPr>
    </w:p>
    <w:p w14:paraId="1D6463DA" w14:textId="77777777" w:rsidR="00A569DD" w:rsidRDefault="00A569DD" w:rsidP="00A569DD">
      <w:pPr>
        <w:rPr>
          <w:rtl/>
        </w:rPr>
      </w:pPr>
    </w:p>
    <w:p w14:paraId="2F575872" w14:textId="77777777" w:rsidR="00A569DD" w:rsidRDefault="00A569DD" w:rsidP="00A569DD">
      <w:pPr>
        <w:rPr>
          <w:rtl/>
        </w:rPr>
      </w:pPr>
    </w:p>
    <w:p w14:paraId="44E8D45F" w14:textId="77777777" w:rsidR="00A569DD" w:rsidRDefault="00A569DD" w:rsidP="00A569DD">
      <w:pPr>
        <w:rPr>
          <w:rtl/>
        </w:rPr>
      </w:pPr>
    </w:p>
    <w:p w14:paraId="33281AE0" w14:textId="77777777" w:rsidR="00A569DD" w:rsidRDefault="00A569DD" w:rsidP="00A569DD">
      <w:pPr>
        <w:rPr>
          <w:rtl/>
        </w:rPr>
      </w:pPr>
    </w:p>
    <w:p w14:paraId="249BDF77" w14:textId="77777777" w:rsidR="00A569DD" w:rsidRDefault="00A569DD" w:rsidP="00A569DD">
      <w:pPr>
        <w:rPr>
          <w:rtl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5C3FAAC7" wp14:editId="0D96B4B1">
                <wp:simplePos x="0" y="0"/>
                <wp:positionH relativeFrom="margin">
                  <wp:posOffset>1077595</wp:posOffset>
                </wp:positionH>
                <wp:positionV relativeFrom="paragraph">
                  <wp:posOffset>128270</wp:posOffset>
                </wp:positionV>
                <wp:extent cx="4286250" cy="4191000"/>
                <wp:effectExtent l="76200" t="57150" r="57150" b="9525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41910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prstDash val="dash"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43377" w14:textId="77777777" w:rsidR="00E23278" w:rsidRDefault="00E23278" w:rsidP="00A569DD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sz w:val="72"/>
                                <w:szCs w:val="7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sz w:val="72"/>
                                <w:szCs w:val="72"/>
                                <w:rtl/>
                                <w:lang w:bidi="he-IL"/>
                              </w:rPr>
                              <w:t>משימות</w:t>
                            </w:r>
                            <w:r>
                              <w:rPr>
                                <w:rFonts w:ascii="Segoe UI" w:hAnsi="Segoe UI" w:cs="Segoe UI"/>
                                <w:sz w:val="72"/>
                                <w:szCs w:val="72"/>
                                <w:lang w:bidi="he-IL"/>
                              </w:rPr>
                              <w:t xml:space="preserve"> 7-6 </w:t>
                            </w:r>
                            <w:r>
                              <w:rPr>
                                <w:rFonts w:ascii="Segoe UI" w:hAnsi="Segoe UI" w:cs="Segoe UI" w:hint="cs"/>
                                <w:sz w:val="72"/>
                                <w:szCs w:val="72"/>
                                <w:rtl/>
                                <w:lang w:bidi="he-IL"/>
                              </w:rPr>
                              <w:t xml:space="preserve"> </w:t>
                            </w:r>
                          </w:p>
                          <w:p w14:paraId="7DC70643" w14:textId="77777777" w:rsidR="00E23278" w:rsidRPr="00A96E82" w:rsidRDefault="00E23278" w:rsidP="00A569DD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sz w:val="72"/>
                                <w:szCs w:val="7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sz w:val="72"/>
                                <w:szCs w:val="72"/>
                                <w:rtl/>
                                <w:lang w:bidi="he-IL"/>
                              </w:rPr>
                              <w:t>סוף שנה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5C3FAAC7" id="Oval 31" o:spid="_x0000_s1526" style="position:absolute;margin-left:84.85pt;margin-top:10.1pt;width:337.5pt;height:330pt;z-index:251624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" fillcolor="#d99594 [1941]" strokecolor="white [3201]" strokeweight="3pt">
                <v:stroke dashstyle="dash"/>
                <v:shadow on="t" color="black" opacity="24903f" origin=",.5" offset="0,.55556mm"/>
                <v:textbox>
                  <w:txbxContent>
                    <w:p w14:paraId="0ED43377" w14:textId="77777777" w:rsidR="00E23278" w:rsidRDefault="00E23278" w:rsidP="00A569DD">
                      <w:pPr>
                        <w:bidi/>
                        <w:jc w:val="center"/>
                        <w:rPr>
                          <w:rFonts w:ascii="Segoe UI" w:hAnsi="Segoe UI" w:cs="Segoe UI"/>
                          <w:sz w:val="72"/>
                          <w:szCs w:val="72"/>
                          <w:rtl/>
                          <w:lang w:bidi="he-IL"/>
                        </w:rPr>
                      </w:pPr>
                      <w:r>
                        <w:rPr>
                          <w:rFonts w:ascii="Segoe UI" w:hAnsi="Segoe UI" w:cs="Segoe UI" w:hint="cs"/>
                          <w:sz w:val="72"/>
                          <w:szCs w:val="72"/>
                          <w:rtl/>
                          <w:lang w:bidi="he-IL"/>
                        </w:rPr>
                        <w:t>משימות</w:t>
                      </w:r>
                      <w:r>
                        <w:rPr>
                          <w:rFonts w:ascii="Segoe UI" w:hAnsi="Segoe UI" w:cs="Segoe UI"/>
                          <w:sz w:val="72"/>
                          <w:szCs w:val="72"/>
                          <w:lang w:bidi="he-IL"/>
                        </w:rPr>
                        <w:t xml:space="preserve"> 7-6 </w:t>
                      </w:r>
                      <w:r>
                        <w:rPr>
                          <w:rFonts w:ascii="Segoe UI" w:hAnsi="Segoe UI" w:cs="Segoe UI" w:hint="cs"/>
                          <w:sz w:val="72"/>
                          <w:szCs w:val="72"/>
                          <w:rtl/>
                          <w:lang w:bidi="he-IL"/>
                        </w:rPr>
                        <w:t xml:space="preserve"> </w:t>
                      </w:r>
                    </w:p>
                    <w:p w14:paraId="7DC70643" w14:textId="77777777" w:rsidR="00E23278" w:rsidRPr="00A96E82" w:rsidRDefault="00E23278" w:rsidP="00A569DD">
                      <w:pPr>
                        <w:bidi/>
                        <w:jc w:val="center"/>
                        <w:rPr>
                          <w:rFonts w:ascii="Segoe UI" w:hAnsi="Segoe UI" w:cs="Segoe UI"/>
                          <w:sz w:val="72"/>
                          <w:szCs w:val="72"/>
                          <w:rtl/>
                          <w:lang w:bidi="he-IL"/>
                        </w:rPr>
                      </w:pPr>
                      <w:r>
                        <w:rPr>
                          <w:rFonts w:ascii="Segoe UI" w:hAnsi="Segoe UI" w:cs="Segoe UI" w:hint="cs"/>
                          <w:sz w:val="72"/>
                          <w:szCs w:val="72"/>
                          <w:rtl/>
                          <w:lang w:bidi="he-IL"/>
                        </w:rPr>
                        <w:t>סוף שנה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AD894C7" w14:textId="77777777" w:rsidR="00A569DD" w:rsidRDefault="00A569DD" w:rsidP="00A569DD">
      <w:pPr>
        <w:rPr>
          <w:rtl/>
        </w:rPr>
      </w:pPr>
    </w:p>
    <w:p w14:paraId="31D040C7" w14:textId="77777777" w:rsidR="00A569DD" w:rsidRDefault="00A569DD" w:rsidP="00A569DD">
      <w:pPr>
        <w:rPr>
          <w:rtl/>
        </w:rPr>
      </w:pPr>
    </w:p>
    <w:p w14:paraId="1D51EBC3" w14:textId="77777777" w:rsidR="00A569DD" w:rsidRDefault="00A569DD" w:rsidP="00A569DD">
      <w:pPr>
        <w:rPr>
          <w:rtl/>
        </w:rPr>
      </w:pPr>
    </w:p>
    <w:p w14:paraId="6ACE46AB" w14:textId="77777777" w:rsidR="00A569DD" w:rsidRDefault="00A569DD" w:rsidP="00A569DD"/>
    <w:p w14:paraId="0679FC1F" w14:textId="77777777" w:rsidR="00A569DD" w:rsidRDefault="00A569DD" w:rsidP="00A569DD">
      <w:pPr>
        <w:jc w:val="right"/>
      </w:pPr>
    </w:p>
    <w:p w14:paraId="10C9D741" w14:textId="77777777" w:rsidR="00A569DD" w:rsidRDefault="00A569DD" w:rsidP="00A569DD">
      <w:pPr>
        <w:jc w:val="right"/>
        <w:rPr>
          <w:rtl/>
        </w:rPr>
      </w:pPr>
    </w:p>
    <w:p w14:paraId="2A538F9D" w14:textId="77777777" w:rsidR="00A569DD" w:rsidRDefault="00A569DD" w:rsidP="00A569DD">
      <w:pPr>
        <w:jc w:val="right"/>
      </w:pPr>
    </w:p>
    <w:p w14:paraId="62B939F2" w14:textId="77777777" w:rsidR="00A569DD" w:rsidRDefault="00A569DD" w:rsidP="00A569DD">
      <w:pPr>
        <w:jc w:val="right"/>
      </w:pPr>
    </w:p>
    <w:p w14:paraId="76F0F6CA" w14:textId="77777777" w:rsidR="00A569DD" w:rsidRDefault="00A569DD" w:rsidP="00A569DD">
      <w:pPr>
        <w:jc w:val="right"/>
      </w:pPr>
    </w:p>
    <w:p w14:paraId="1538A995" w14:textId="77777777" w:rsidR="00A569DD" w:rsidRDefault="00A569DD" w:rsidP="00A569DD">
      <w:pPr>
        <w:jc w:val="right"/>
      </w:pPr>
    </w:p>
    <w:p w14:paraId="39CE78E5" w14:textId="77777777" w:rsidR="00A569DD" w:rsidRDefault="00A569DD" w:rsidP="00A569DD">
      <w:pPr>
        <w:rPr>
          <w:rtl/>
          <w:lang w:bidi="he-IL"/>
        </w:rPr>
      </w:pPr>
    </w:p>
    <w:p w14:paraId="4100B2C5" w14:textId="77777777" w:rsidR="00A569DD" w:rsidRDefault="00A569DD" w:rsidP="00A569DD">
      <w:pPr>
        <w:jc w:val="right"/>
      </w:pPr>
    </w:p>
    <w:p w14:paraId="52D717A4" w14:textId="77777777" w:rsidR="00A569DD" w:rsidRDefault="00A569DD" w:rsidP="00A569DD"/>
    <w:p w14:paraId="20B2D3E2" w14:textId="77777777" w:rsidR="00A569DD" w:rsidRDefault="00A569DD" w:rsidP="00A569DD">
      <w:pPr>
        <w:jc w:val="right"/>
        <w:rPr>
          <w:rtl/>
        </w:rPr>
      </w:pPr>
    </w:p>
    <w:p w14:paraId="07774EC3" w14:textId="77777777" w:rsidR="00A569DD" w:rsidRDefault="00A569DD" w:rsidP="00A569DD">
      <w:pPr>
        <w:jc w:val="right"/>
        <w:rPr>
          <w:rtl/>
        </w:rPr>
      </w:pPr>
    </w:p>
    <w:p w14:paraId="07153129" w14:textId="77777777" w:rsidR="00A569DD" w:rsidRDefault="00A569DD" w:rsidP="00A569DD">
      <w:pPr>
        <w:jc w:val="right"/>
        <w:rPr>
          <w:rtl/>
        </w:rPr>
      </w:pPr>
    </w:p>
    <w:p w14:paraId="530BACB6" w14:textId="77777777" w:rsidR="00A569DD" w:rsidRDefault="00A569DD" w:rsidP="00A569DD">
      <w:pPr>
        <w:jc w:val="right"/>
        <w:rPr>
          <w:rtl/>
        </w:rPr>
      </w:pPr>
    </w:p>
    <w:p w14:paraId="01EDB284" w14:textId="77777777" w:rsidR="00A569DD" w:rsidRDefault="00A569DD" w:rsidP="00A569DD">
      <w:pPr>
        <w:rPr>
          <w:lang w:bidi="ar-DZ"/>
        </w:rPr>
      </w:pPr>
    </w:p>
    <w:p w14:paraId="16E610C0" w14:textId="77777777" w:rsidR="00A569DD" w:rsidRDefault="00A569DD" w:rsidP="00A569DD">
      <w:pPr>
        <w:rPr>
          <w:lang w:bidi="ar-DZ"/>
        </w:rPr>
      </w:pPr>
    </w:p>
    <w:p w14:paraId="131D6255" w14:textId="77777777" w:rsidR="00A569DD" w:rsidRDefault="00A569DD" w:rsidP="00A569DD">
      <w:pPr>
        <w:rPr>
          <w:lang w:bidi="ar-DZ"/>
        </w:rPr>
      </w:pPr>
    </w:p>
    <w:p w14:paraId="6952136B" w14:textId="77777777" w:rsidR="00A569DD" w:rsidRPr="0087080D" w:rsidRDefault="00A569DD" w:rsidP="00A569DD">
      <w:pPr>
        <w:spacing w:after="160" w:line="259" w:lineRule="auto"/>
        <w:rPr>
          <w:rtl/>
          <w:lang w:bidi="ar-DZ"/>
        </w:rPr>
      </w:pPr>
    </w:p>
    <w:p w14:paraId="0CBFE716" w14:textId="77777777" w:rsidR="00A569DD" w:rsidRDefault="00A569DD" w:rsidP="00A569DD">
      <w:pPr>
        <w:tabs>
          <w:tab w:val="left" w:pos="4562"/>
        </w:tabs>
        <w:jc w:val="right"/>
        <w:rPr>
          <w:lang w:bidi="ar-DZ"/>
        </w:rPr>
      </w:pPr>
    </w:p>
    <w:p w14:paraId="3910EA18" w14:textId="77777777" w:rsidR="00A569DD" w:rsidRDefault="00A569DD" w:rsidP="00A569DD">
      <w:pPr>
        <w:tabs>
          <w:tab w:val="left" w:pos="4562"/>
        </w:tabs>
        <w:jc w:val="center"/>
        <w:rPr>
          <w:lang w:bidi="ar-DZ"/>
        </w:rPr>
      </w:pPr>
    </w:p>
    <w:p w14:paraId="58F16FE9" w14:textId="77777777" w:rsidR="00A569DD" w:rsidRDefault="00A569DD" w:rsidP="00A569DD">
      <w:pPr>
        <w:tabs>
          <w:tab w:val="left" w:pos="4562"/>
        </w:tabs>
        <w:jc w:val="right"/>
        <w:rPr>
          <w:rtl/>
          <w:lang w:bidi="ar-DZ"/>
        </w:rPr>
      </w:pPr>
    </w:p>
    <w:p w14:paraId="415F2BA4" w14:textId="77777777" w:rsidR="00A569DD" w:rsidRPr="00A72A7E" w:rsidRDefault="00A569DD" w:rsidP="00A569DD">
      <w:pPr>
        <w:rPr>
          <w:rtl/>
          <w:lang w:bidi="ar-DZ"/>
        </w:rPr>
      </w:pPr>
    </w:p>
    <w:p w14:paraId="7B19FEED" w14:textId="77777777" w:rsidR="00A569DD" w:rsidRPr="00A72A7E" w:rsidRDefault="00A569DD" w:rsidP="00A569DD">
      <w:pPr>
        <w:rPr>
          <w:rtl/>
          <w:lang w:bidi="ar-DZ"/>
        </w:rPr>
      </w:pPr>
    </w:p>
    <w:p w14:paraId="2F55CDD3" w14:textId="77777777" w:rsidR="00A569DD" w:rsidRPr="00A72A7E" w:rsidRDefault="00A569DD" w:rsidP="00A569DD">
      <w:pPr>
        <w:rPr>
          <w:rtl/>
          <w:lang w:bidi="ar-DZ"/>
        </w:rPr>
      </w:pPr>
    </w:p>
    <w:p w14:paraId="09C5D7B8" w14:textId="77777777" w:rsidR="00A569DD" w:rsidRPr="00A72A7E" w:rsidRDefault="00A569DD" w:rsidP="00A569DD">
      <w:pPr>
        <w:rPr>
          <w:rtl/>
          <w:lang w:bidi="ar-DZ"/>
        </w:rPr>
      </w:pPr>
    </w:p>
    <w:p w14:paraId="05F16CF0" w14:textId="77777777" w:rsidR="00A569DD" w:rsidRPr="00A72A7E" w:rsidRDefault="00A569DD" w:rsidP="00A569DD">
      <w:pPr>
        <w:rPr>
          <w:rtl/>
          <w:lang w:bidi="ar-DZ"/>
        </w:rPr>
      </w:pPr>
    </w:p>
    <w:p w14:paraId="19ECE46B" w14:textId="77777777" w:rsidR="00A569DD" w:rsidRPr="00A72A7E" w:rsidRDefault="00A569DD" w:rsidP="00A569DD">
      <w:pPr>
        <w:rPr>
          <w:rtl/>
          <w:lang w:bidi="ar-DZ"/>
        </w:rPr>
      </w:pPr>
    </w:p>
    <w:p w14:paraId="30039D50" w14:textId="77777777" w:rsidR="00A569DD" w:rsidRPr="00A72A7E" w:rsidRDefault="00A569DD" w:rsidP="00A569DD">
      <w:pPr>
        <w:rPr>
          <w:rtl/>
          <w:lang w:bidi="ar-DZ"/>
        </w:rPr>
      </w:pPr>
    </w:p>
    <w:p w14:paraId="15B6C1A2" w14:textId="77777777" w:rsidR="00A569DD" w:rsidRPr="00A72A7E" w:rsidRDefault="00A569DD" w:rsidP="00A569DD">
      <w:pPr>
        <w:rPr>
          <w:rtl/>
          <w:lang w:bidi="ar-DZ"/>
        </w:rPr>
      </w:pPr>
    </w:p>
    <w:p w14:paraId="1F2F26D7" w14:textId="77777777" w:rsidR="00A569DD" w:rsidRPr="00A72A7E" w:rsidRDefault="00A569DD" w:rsidP="00A569DD">
      <w:pPr>
        <w:rPr>
          <w:rtl/>
          <w:lang w:bidi="ar-DZ"/>
        </w:rPr>
      </w:pPr>
    </w:p>
    <w:p w14:paraId="6EF1C86A" w14:textId="77777777" w:rsidR="00A569DD" w:rsidRPr="00A72A7E" w:rsidRDefault="00A569DD" w:rsidP="00A569DD">
      <w:pPr>
        <w:rPr>
          <w:rtl/>
          <w:lang w:bidi="ar-DZ"/>
        </w:rPr>
      </w:pPr>
    </w:p>
    <w:p w14:paraId="4CA28132" w14:textId="77777777" w:rsidR="00A569DD" w:rsidRPr="00A72A7E" w:rsidRDefault="00A569DD" w:rsidP="00A569DD">
      <w:pPr>
        <w:rPr>
          <w:rtl/>
          <w:lang w:bidi="ar-DZ"/>
        </w:rPr>
      </w:pPr>
    </w:p>
    <w:p w14:paraId="11432A37" w14:textId="77777777" w:rsidR="00A569DD" w:rsidRPr="00A72A7E" w:rsidRDefault="00A569DD" w:rsidP="00A569DD">
      <w:pPr>
        <w:rPr>
          <w:rtl/>
          <w:lang w:bidi="ar-DZ"/>
        </w:rPr>
      </w:pPr>
    </w:p>
    <w:p w14:paraId="58B74BA8" w14:textId="77777777" w:rsidR="00A569DD" w:rsidRPr="00A72A7E" w:rsidRDefault="00A569DD" w:rsidP="00A569DD">
      <w:pPr>
        <w:rPr>
          <w:rtl/>
          <w:lang w:bidi="ar-DZ"/>
        </w:rPr>
      </w:pPr>
    </w:p>
    <w:p w14:paraId="0ADE5768" w14:textId="77777777" w:rsidR="00A569DD" w:rsidRPr="00A72A7E" w:rsidRDefault="00A569DD" w:rsidP="00A569DD">
      <w:pPr>
        <w:rPr>
          <w:rtl/>
          <w:lang w:bidi="ar-DZ"/>
        </w:rPr>
      </w:pPr>
    </w:p>
    <w:p w14:paraId="0ECBEF6D" w14:textId="77777777" w:rsidR="00A569DD" w:rsidRPr="00A72A7E" w:rsidRDefault="00A569DD" w:rsidP="00A569DD">
      <w:pPr>
        <w:rPr>
          <w:rtl/>
          <w:lang w:bidi="ar-DZ"/>
        </w:rPr>
      </w:pPr>
    </w:p>
    <w:p w14:paraId="40ACD661" w14:textId="77777777" w:rsidR="00A569DD" w:rsidRDefault="00A569DD" w:rsidP="00A569DD">
      <w:pPr>
        <w:rPr>
          <w:rtl/>
          <w:lang w:bidi="ar-DZ"/>
        </w:rPr>
      </w:pPr>
    </w:p>
    <w:p w14:paraId="41A92067" w14:textId="77777777" w:rsidR="00A569DD" w:rsidRPr="00A72A7E" w:rsidRDefault="00A569DD" w:rsidP="00A569DD">
      <w:pPr>
        <w:rPr>
          <w:lang w:bidi="ar-DZ"/>
        </w:rPr>
      </w:pPr>
    </w:p>
    <w:tbl>
      <w:tblPr>
        <w:tblStyle w:val="afe"/>
        <w:tblpPr w:leftFromText="180" w:rightFromText="180" w:vertAnchor="text" w:horzAnchor="margin" w:tblpXSpec="center" w:tblpY="135"/>
        <w:tblW w:w="10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521"/>
        <w:gridCol w:w="1134"/>
      </w:tblGrid>
      <w:tr w:rsidR="00A569DD" w:rsidRPr="00290E2D" w14:paraId="727D908F" w14:textId="77777777" w:rsidTr="001F4C5C">
        <w:trPr>
          <w:trHeight w:val="389"/>
        </w:trPr>
        <w:tc>
          <w:tcPr>
            <w:tcW w:w="10349" w:type="dxa"/>
            <w:gridSpan w:val="3"/>
            <w:tcBorders>
              <w:top w:val="nil"/>
              <w:bottom w:val="single" w:sz="12" w:space="0" w:color="808080" w:themeColor="background1" w:themeShade="80"/>
            </w:tcBorders>
          </w:tcPr>
          <w:p w14:paraId="104CEF1B" w14:textId="77777777" w:rsidR="00A569DD" w:rsidRPr="008F5E6E" w:rsidRDefault="00A569DD" w:rsidP="001F4C5C">
            <w:pPr>
              <w:bidi/>
              <w:rPr>
                <w:noProof/>
                <w:lang w:bidi="he-IL"/>
              </w:rPr>
            </w:pPr>
            <w:r w:rsidRPr="008F5E6E">
              <w:rPr>
                <w:noProof/>
                <w:lang w:bidi="he-IL"/>
              </w:rPr>
              <w:lastRenderedPageBreak/>
              <w:drawing>
                <wp:anchor distT="0" distB="0" distL="114300" distR="114300" simplePos="0" relativeHeight="251716096" behindDoc="0" locked="0" layoutInCell="1" allowOverlap="1" wp14:anchorId="17F9ED97" wp14:editId="699EAF62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11430</wp:posOffset>
                  </wp:positionV>
                  <wp:extent cx="523875" cy="326390"/>
                  <wp:effectExtent l="0" t="0" r="9525" b="0"/>
                  <wp:wrapSquare wrapText="bothSides"/>
                  <wp:docPr id="1185" name="Picture 1185" descr="\\corpfsu\homedir$\TomG\מתמטיקה א\תמונות\תמונות 2\Shutterstock_1433528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orpfsu\homedir$\TomG\מתמטיקה א\תמונות\תמונות 2\Shutterstock_143352827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9" b="25460"/>
                          <a:stretch/>
                        </pic:blipFill>
                        <pic:spPr bwMode="auto"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משימה 6: מדידת אורך </w:t>
            </w:r>
            <w:r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–</w:t>
            </w:r>
            <w:r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 דף עבודה </w:t>
            </w:r>
          </w:p>
        </w:tc>
      </w:tr>
      <w:tr w:rsidR="00A569DD" w:rsidRPr="00290E2D" w14:paraId="188FC9C8" w14:textId="77777777" w:rsidTr="001F4C5C">
        <w:trPr>
          <w:trHeight w:val="389"/>
        </w:trPr>
        <w:tc>
          <w:tcPr>
            <w:tcW w:w="10349" w:type="dxa"/>
            <w:gridSpan w:val="3"/>
            <w:tcBorders>
              <w:top w:val="single" w:sz="12" w:space="0" w:color="808080" w:themeColor="background1" w:themeShade="80"/>
              <w:bottom w:val="nil"/>
            </w:tcBorders>
          </w:tcPr>
          <w:p w14:paraId="561FAF2A" w14:textId="77777777" w:rsidR="00A569DD" w:rsidRPr="00A678CB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A678CB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עמוד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ים</w:t>
            </w:r>
            <w:r w:rsidRPr="00A678CB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9-8 בחוברת לתלמידים.</w:t>
            </w:r>
          </w:p>
        </w:tc>
      </w:tr>
      <w:tr w:rsidR="00A569DD" w:rsidRPr="00290E2D" w14:paraId="38354CC1" w14:textId="77777777" w:rsidTr="001F4C5C">
        <w:trPr>
          <w:trHeight w:val="389"/>
        </w:trPr>
        <w:tc>
          <w:tcPr>
            <w:tcW w:w="2694" w:type="dxa"/>
            <w:tcBorders>
              <w:top w:val="nil"/>
              <w:left w:val="nil"/>
              <w:bottom w:val="dotted" w:sz="4" w:space="0" w:color="A6A6A6" w:themeColor="background1" w:themeShade="A6"/>
              <w:right w:val="nil"/>
            </w:tcBorders>
          </w:tcPr>
          <w:p w14:paraId="5F3CCA3B" w14:textId="77777777" w:rsidR="00A569DD" w:rsidRPr="00A678CB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dotted" w:sz="4" w:space="0" w:color="A6A6A6" w:themeColor="background1" w:themeShade="A6"/>
              <w:right w:val="nil"/>
            </w:tcBorders>
          </w:tcPr>
          <w:p w14:paraId="3A272BB3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0BC44BF2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04A23532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4C2148"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05856" behindDoc="0" locked="0" layoutInCell="1" allowOverlap="1" wp14:anchorId="60252157" wp14:editId="07BB2E94">
                      <wp:simplePos x="0" y="0"/>
                      <wp:positionH relativeFrom="column">
                        <wp:posOffset>1687771</wp:posOffset>
                      </wp:positionH>
                      <wp:positionV relativeFrom="paragraph">
                        <wp:posOffset>16259</wp:posOffset>
                      </wp:positionV>
                      <wp:extent cx="2314798" cy="712899"/>
                      <wp:effectExtent l="19050" t="0" r="28575" b="11430"/>
                      <wp:wrapNone/>
                      <wp:docPr id="284" name="Group 2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4798" cy="712899"/>
                                <a:chOff x="138501" y="0"/>
                                <a:chExt cx="3056578" cy="6438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4" name="Shape 3" descr="Pencil,pen,color,red,write - free image from needpix.com"/>
                                <pic:cNvPicPr/>
                              </pic:nvPicPr>
                              <pic:blipFill rotWithShape="1">
                                <a:blip r:embed="rId97">
                                  <a:alphaModFix/>
                                </a:blip>
                                <a:srcRect t="40469" b="44154"/>
                                <a:stretch/>
                              </pic:blipFill>
                              <pic:spPr>
                                <a:xfrm>
                                  <a:off x="518160" y="0"/>
                                  <a:ext cx="2606040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" name="Picture 3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335" t="59867" r="7" b="9084"/>
                                <a:stretch/>
                              </pic:blipFill>
                              <pic:spPr bwMode="auto">
                                <a:xfrm>
                                  <a:off x="138501" y="346423"/>
                                  <a:ext cx="3056578" cy="2974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00B050"/>
                                  </a:solidFill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77F8AE80" id="Group 284" o:spid="_x0000_s1026" style="position:absolute;left:0;text-align:left;margin-left:132.9pt;margin-top:1.3pt;width:182.25pt;height:56.15pt;z-index:252189184;mso-width-relative:margin;mso-height-relative:margin" coordorigin="1385" coordsize="30565,6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">
                      <v:shape id="Shape 3" o:spid="_x0000_s1027" type="#_x0000_t75" alt="Pencil,pen,color,red,write - free image from needpix.com" style="position:absolute;left:5181;width:26061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">
                        <v:imagedata r:id="rId99" o:title="Pencil,pen,color,red,write - free image from needpix" croptop="26522f" cropbottom="28937f"/>
                      </v:shape>
                      <v:shape id="Picture 317" o:spid="_x0000_s1028" type="#_x0000_t75" style="position:absolute;left:1385;top:3464;width:30565;height: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" stroked="t" strokecolor="#00b050">
                        <v:imagedata r:id="rId100" o:title="" croptop="39234f" cropbottom="5953f" cropleft="2841f" cropright="5f"/>
                        <v:path arrowok="t"/>
                      </v:shape>
                    </v:group>
                  </w:pict>
                </mc:Fallback>
              </mc:AlternateContent>
            </w:r>
          </w:p>
          <w:p w14:paraId="5DDF6E11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5F8E7723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777D684E" w14:textId="77777777" w:rsidR="00A569DD" w:rsidRPr="00A678CB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6A6A6" w:themeColor="background1" w:themeShade="A6"/>
              <w:right w:val="nil"/>
            </w:tcBorders>
          </w:tcPr>
          <w:p w14:paraId="21177C70" w14:textId="77777777" w:rsidR="00A569DD" w:rsidRPr="00CA1644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262626" w:themeColor="text1" w:themeTint="D9"/>
                <w:rtl/>
                <w:lang w:bidi="he-IL"/>
              </w:rPr>
            </w:pPr>
            <w:r w:rsidRPr="00CA1644">
              <w:rPr>
                <w:rFonts w:ascii="Segoe UI Semilight" w:hAnsi="Segoe UI Semilight" w:cs="Segoe UI Semilight"/>
                <w:b/>
                <w:bCs/>
                <w:noProof/>
                <w:color w:val="262626" w:themeColor="text1" w:themeTint="D9"/>
                <w:sz w:val="28"/>
                <w:szCs w:val="28"/>
                <w:rtl/>
                <w:lang w:bidi="he-IL"/>
              </w:rPr>
              <w:t>סעיף א</w:t>
            </w:r>
            <w:r w:rsidRPr="00CA1644">
              <w:rPr>
                <w:rFonts w:ascii="Segoe UI Semibold" w:hAnsi="Segoe UI Semibold" w:cs="Segoe UI Semibold"/>
                <w:noProof/>
                <w:color w:val="262626" w:themeColor="text1" w:themeTint="D9"/>
                <w:rtl/>
                <w:lang w:bidi="he-IL"/>
              </w:rPr>
              <w:t xml:space="preserve"> </w:t>
            </w:r>
          </w:p>
          <w:p w14:paraId="1D0D9128" w14:textId="77777777" w:rsidR="00A569DD" w:rsidRDefault="00A569DD" w:rsidP="001F4C5C">
            <w:pPr>
              <w:bidi/>
              <w:rPr>
                <w:rFonts w:ascii="Segoe UI Semilight" w:hAnsi="Segoe UI Semilight" w:cs="Segoe UI Semilight"/>
                <w:b/>
                <w:bCs/>
                <w:noProof/>
                <w:color w:val="808080" w:themeColor="background1" w:themeShade="80"/>
                <w:sz w:val="32"/>
                <w:szCs w:val="32"/>
                <w:rtl/>
                <w:lang w:bidi="he-IL"/>
              </w:rPr>
            </w:pPr>
          </w:p>
          <w:p w14:paraId="2C867569" w14:textId="77777777" w:rsidR="00A569DD" w:rsidRPr="00CF3B51" w:rsidRDefault="00A569DD" w:rsidP="001F4C5C">
            <w:pPr>
              <w:bidi/>
              <w:rPr>
                <w:rFonts w:ascii="Segoe UI Semilight" w:hAnsi="Segoe UI Semilight" w:cs="Segoe UI Semilight"/>
                <w:b/>
                <w:bCs/>
                <w:noProof/>
                <w:color w:val="000000" w:themeColor="text1"/>
                <w:sz w:val="24"/>
                <w:szCs w:val="24"/>
                <w:rtl/>
                <w:lang w:bidi="he-IL"/>
              </w:rPr>
            </w:pPr>
            <w:r w:rsidRPr="00CF3B51">
              <w:rPr>
                <w:rFonts w:ascii="Segoe UI Semilight" w:hAnsi="Segoe UI Semilight" w:cs="Segoe UI Semilight" w:hint="cs"/>
                <w:b/>
                <w:bCs/>
                <w:noProof/>
                <w:color w:val="000000" w:themeColor="text1"/>
                <w:sz w:val="28"/>
                <w:szCs w:val="28"/>
                <w:rtl/>
                <w:lang w:bidi="he-IL"/>
              </w:rPr>
              <w:t>1.</w:t>
            </w:r>
          </w:p>
          <w:p w14:paraId="3D531ABB" w14:textId="77777777" w:rsidR="00A569DD" w:rsidRPr="00BD7358" w:rsidRDefault="00A569DD" w:rsidP="001F4C5C">
            <w:pPr>
              <w:bidi/>
              <w:rPr>
                <w:rFonts w:ascii="Segoe UI Semilight" w:hAnsi="Segoe UI Semilight" w:cs="Segoe UI Semilight"/>
                <w:b/>
                <w:bCs/>
                <w:noProof/>
                <w:color w:val="808080" w:themeColor="background1" w:themeShade="80"/>
                <w:sz w:val="32"/>
                <w:szCs w:val="32"/>
                <w:rtl/>
                <w:lang w:bidi="he-IL"/>
              </w:rPr>
            </w:pPr>
          </w:p>
        </w:tc>
      </w:tr>
      <w:tr w:rsidR="00A569DD" w:rsidRPr="00290E2D" w14:paraId="2811CB34" w14:textId="77777777" w:rsidTr="001F4C5C">
        <w:trPr>
          <w:trHeight w:val="389"/>
        </w:trPr>
        <w:tc>
          <w:tcPr>
            <w:tcW w:w="269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6FCE5344" w14:textId="77777777" w:rsidR="00A569DD" w:rsidRPr="00A678CB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09952" behindDoc="0" locked="0" layoutInCell="1" allowOverlap="1" wp14:anchorId="5583CFFE" wp14:editId="32F68D6D">
                      <wp:simplePos x="0" y="0"/>
                      <wp:positionH relativeFrom="column">
                        <wp:posOffset>132056</wp:posOffset>
                      </wp:positionH>
                      <wp:positionV relativeFrom="paragraph">
                        <wp:posOffset>311150</wp:posOffset>
                      </wp:positionV>
                      <wp:extent cx="1408382" cy="626745"/>
                      <wp:effectExtent l="0" t="0" r="0" b="0"/>
                      <wp:wrapNone/>
                      <wp:docPr id="504" name="Group 5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8382" cy="626745"/>
                                <a:chOff x="874575" y="0"/>
                                <a:chExt cx="1408704" cy="626745"/>
                              </a:xfrm>
                            </wpg:grpSpPr>
                            <wpg:grpSp>
                              <wpg:cNvPr id="505" name="Group 505"/>
                              <wpg:cNvGrpSpPr/>
                              <wpg:grpSpPr>
                                <a:xfrm>
                                  <a:off x="1578429" y="0"/>
                                  <a:ext cx="704850" cy="626745"/>
                                  <a:chOff x="440139" y="-9449"/>
                                  <a:chExt cx="704997" cy="692337"/>
                                </a:xfrm>
                              </wpg:grpSpPr>
                              <wps:wsp>
                                <wps:cNvPr id="506" name="Rounded Rectangle 506"/>
                                <wps:cNvSpPr/>
                                <wps:spPr>
                                  <a:xfrm>
                                    <a:off x="572749" y="-9449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07" name="Rounded Rectangle 507"/>
                                <wps:cNvSpPr/>
                                <wps:spPr>
                                  <a:xfrm>
                                    <a:off x="440139" y="224561"/>
                                    <a:ext cx="704997" cy="458327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81B64C4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 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508" name="Group 508"/>
                              <wpg:cNvGrpSpPr/>
                              <wpg:grpSpPr>
                                <a:xfrm>
                                  <a:off x="874575" y="0"/>
                                  <a:ext cx="667112" cy="565785"/>
                                  <a:chOff x="1382426" y="-93"/>
                                  <a:chExt cx="667339" cy="566689"/>
                                </a:xfrm>
                              </wpg:grpSpPr>
                              <wps:wsp>
                                <wps:cNvPr id="509" name="Rounded Rectangle 509"/>
                                <wps:cNvSpPr/>
                                <wps:spPr>
                                  <a:xfrm>
                                    <a:off x="1579392" y="-93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0" name="Rounded Rectangle 510"/>
                                <wps:cNvSpPr/>
                                <wps:spPr>
                                  <a:xfrm>
                                    <a:off x="1382426" y="260773"/>
                                    <a:ext cx="667339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D1FF3F9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5583CFFE" id="Group 504" o:spid="_x0000_s1527" style="position:absolute;left:0;text-align:left;margin-left:10.4pt;margin-top:24.5pt;width:110.9pt;height:49.35pt;z-index:251709952;mso-width-relative:margin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">
                      <v:group id="Group 505" o:spid="_x0000_s1528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      <v:roundrect id="Rounded Rectangle 506" o:spid="_x0000_s1529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" fillcolor="white [3201]" strokecolor="#a5a5a5 [2092]" strokeweight="2pt"/>
                        <v:roundrect id="Rounded Rectangle 507" o:spid="_x0000_s1530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" filled="f" stroked="f" strokeweight="2pt">
                          <v:textbox>
                            <w:txbxContent>
                              <w:p w14:paraId="081B64C4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508" o:spid="_x0000_s1531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pD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1oYz4QjI/S8AAAD//wMAUEsBAi0AFAAGAAgAAAAhANvh9svuAAAAhQEAABMAAAAAAAAAAAAA&#10;AAAAAAAAAFtDb250ZW50X1R5cGVzXS54bWxQSwECLQAUAAYACAAAACEAWvQsW78AAAAVAQAACwAA&#10;AAAAAAAAAAAAAAAfAQAAX3JlbHMvLnJlbHNQSwECLQAUAAYACAAAACEArj06Q8MAAADcAAAADwAA&#10;AAAAAAAAAAAAAAAHAgAAZHJzL2Rvd25yZXYueG1sUEsFBgAAAAADAAMAtwAAAPcCAAAAAA==&#10;">
                        <v:roundrect id="Rounded Rectangle 509" o:spid="_x0000_s1532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" fillcolor="white [3201]" strokecolor="#a5a5a5 [2092]" strokeweight="2pt"/>
                        <v:roundrect id="Rounded Rectangle 510" o:spid="_x0000_s1533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" filled="f" stroked="f" strokeweight="2pt">
                          <v:textbox>
                            <w:txbxContent>
                              <w:p w14:paraId="6D1FF3F9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08928" behindDoc="0" locked="0" layoutInCell="1" allowOverlap="1" wp14:anchorId="71EA2434" wp14:editId="379C6823">
                      <wp:simplePos x="0" y="0"/>
                      <wp:positionH relativeFrom="column">
                        <wp:posOffset>105794</wp:posOffset>
                      </wp:positionH>
                      <wp:positionV relativeFrom="paragraph">
                        <wp:posOffset>-762536</wp:posOffset>
                      </wp:positionV>
                      <wp:extent cx="1408382" cy="626745"/>
                      <wp:effectExtent l="0" t="0" r="0" b="0"/>
                      <wp:wrapNone/>
                      <wp:docPr id="489" name="Group 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8382" cy="626745"/>
                                <a:chOff x="874575" y="0"/>
                                <a:chExt cx="1408704" cy="626745"/>
                              </a:xfrm>
                            </wpg:grpSpPr>
                            <wpg:grpSp>
                              <wpg:cNvPr id="490" name="Group 490"/>
                              <wpg:cNvGrpSpPr/>
                              <wpg:grpSpPr>
                                <a:xfrm>
                                  <a:off x="1578429" y="0"/>
                                  <a:ext cx="704850" cy="626745"/>
                                  <a:chOff x="440139" y="-9449"/>
                                  <a:chExt cx="704997" cy="692337"/>
                                </a:xfrm>
                              </wpg:grpSpPr>
                              <wps:wsp>
                                <wps:cNvPr id="491" name="Rounded Rectangle 491"/>
                                <wps:cNvSpPr/>
                                <wps:spPr>
                                  <a:xfrm>
                                    <a:off x="572749" y="-9449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92" name="Rounded Rectangle 492"/>
                                <wps:cNvSpPr/>
                                <wps:spPr>
                                  <a:xfrm>
                                    <a:off x="440139" y="224561"/>
                                    <a:ext cx="704997" cy="458327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1D90D77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 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93" name="Group 493"/>
                              <wpg:cNvGrpSpPr/>
                              <wpg:grpSpPr>
                                <a:xfrm>
                                  <a:off x="874575" y="0"/>
                                  <a:ext cx="667112" cy="565785"/>
                                  <a:chOff x="1382426" y="-93"/>
                                  <a:chExt cx="667339" cy="566689"/>
                                </a:xfrm>
                              </wpg:grpSpPr>
                              <wps:wsp>
                                <wps:cNvPr id="495" name="Rounded Rectangle 495"/>
                                <wps:cNvSpPr/>
                                <wps:spPr>
                                  <a:xfrm>
                                    <a:off x="1579392" y="-93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96" name="Rounded Rectangle 496"/>
                                <wps:cNvSpPr/>
                                <wps:spPr>
                                  <a:xfrm>
                                    <a:off x="1382426" y="260773"/>
                                    <a:ext cx="667339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0B3229A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71EA2434" id="Group 489" o:spid="_x0000_s1534" style="position:absolute;left:0;text-align:left;margin-left:8.35pt;margin-top:-60.05pt;width:110.9pt;height:49.35pt;z-index:251708928;mso-width-relative:margin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">
                      <v:group id="Group 490" o:spid="_x0000_s1535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xf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">
                        <v:roundrect id="Rounded Rectangle 491" o:spid="_x0000_s1536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" fillcolor="white [3201]" strokecolor="#a5a5a5 [2092]" strokeweight="2pt"/>
                        <v:roundrect id="Rounded Rectangle 492" o:spid="_x0000_s1537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" filled="f" stroked="f" strokeweight="2pt">
                          <v:textbox>
                            <w:txbxContent>
                              <w:p w14:paraId="01D90D77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493" o:spid="_x0000_s1538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      <v:roundrect id="Rounded Rectangle 495" o:spid="_x0000_s1539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" fillcolor="white [3201]" strokecolor="#a5a5a5 [2092]" strokeweight="2pt"/>
                        <v:roundrect id="Rounded Rectangle 496" o:spid="_x0000_s1540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" filled="f" stroked="f" strokeweight="2pt">
                          <v:textbox>
                            <w:txbxContent>
                              <w:p w14:paraId="60B3229A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</w:p>
        </w:tc>
        <w:tc>
          <w:tcPr>
            <w:tcW w:w="6521" w:type="dxa"/>
            <w:tcBorders>
              <w:top w:val="dotted" w:sz="4" w:space="0" w:color="A6A6A6" w:themeColor="background1" w:themeShade="A6"/>
              <w:left w:val="nil"/>
              <w:bottom w:val="dotted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595D38A9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06880" behindDoc="0" locked="0" layoutInCell="1" allowOverlap="1" wp14:anchorId="2E72CCC4" wp14:editId="0653E2E1">
                      <wp:simplePos x="0" y="0"/>
                      <wp:positionH relativeFrom="column">
                        <wp:posOffset>1237148</wp:posOffset>
                      </wp:positionH>
                      <wp:positionV relativeFrom="paragraph">
                        <wp:posOffset>70571</wp:posOffset>
                      </wp:positionV>
                      <wp:extent cx="2840990" cy="1062355"/>
                      <wp:effectExtent l="0" t="0" r="0" b="0"/>
                      <wp:wrapNone/>
                      <wp:docPr id="346" name="Group 3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40990" cy="1062355"/>
                                <a:chOff x="2259856" y="1968300"/>
                                <a:chExt cx="6553901" cy="19507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7" name="Shape 2" descr="Pencil,pen,color,red,write - free image from needpix.com"/>
                                <pic:cNvPicPr preferRelativeResize="0"/>
                              </pic:nvPicPr>
                              <pic:blipFill rotWithShape="1">
                                <a:blip r:embed="rId97">
                                  <a:alphaModFix/>
                                </a:blip>
                                <a:srcRect t="71595" b="-76914"/>
                                <a:stretch/>
                              </pic:blipFill>
                              <pic:spPr>
                                <a:xfrm>
                                  <a:off x="2259856" y="1968300"/>
                                  <a:ext cx="6553901" cy="19507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8" name="Shape 3" descr="Pencil,pen,color,red,write - free image from needpix.com"/>
                                <pic:cNvPicPr preferRelativeResize="0"/>
                              </pic:nvPicPr>
                              <pic:blipFill rotWithShape="1">
                                <a:blip r:embed="rId97">
                                  <a:alphaModFix/>
                                </a:blip>
                                <a:srcRect t="40469" b="44154"/>
                                <a:stretch/>
                              </pic:blipFill>
                              <pic:spPr>
                                <a:xfrm>
                                  <a:off x="3563475" y="2479175"/>
                                  <a:ext cx="4909901" cy="50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00B050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9" name="Shape 4" descr="Pencil,pen,color,red,write - free image from needpix.com"/>
                                <pic:cNvPicPr preferRelativeResize="0"/>
                              </pic:nvPicPr>
                              <pic:blipFill rotWithShape="1">
                                <a:blip r:embed="rId97">
                                  <a:alphaModFix/>
                                </a:blip>
                                <a:srcRect t="40469" b="44154"/>
                                <a:stretch/>
                              </pic:blipFill>
                              <pic:spPr>
                                <a:xfrm>
                                  <a:off x="2794926" y="3283569"/>
                                  <a:ext cx="4209939" cy="5038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5D879A0D" id="Group 346" o:spid="_x0000_s1026" style="position:absolute;left:0;text-align:left;margin-left:97.4pt;margin-top:5.55pt;width:223.7pt;height:83.65pt;z-index:252190208;mso-width-relative:margin;mso-height-relative:margin" coordorigin="22598,19683" coordsize="65539,19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">
                      <v:shape id="Shape 2" o:spid="_x0000_s1027" type="#_x0000_t75" alt="Pencil,pen,color,red,write - free image from needpix.com" style="position:absolute;left:22598;top:19683;width:65539;height:1950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">
                        <v:imagedata r:id="rId99" o:title="Pencil,pen,color,red,write - free image from needpix" croptop="46920f" cropbottom="-50406f"/>
                      </v:shape>
                      <v:shape id="Shape 3" o:spid="_x0000_s1028" type="#_x0000_t75" alt="Pencil,pen,color,red,write - free image from needpix.com" style="position:absolute;left:35634;top:24791;width:49099;height:503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" stroked="t" strokecolor="#00b050">
                        <v:imagedata r:id="rId99" o:title="Pencil,pen,color,red,write - free image from needpix" croptop="26522f" cropbottom="28937f"/>
                      </v:shape>
                      <v:shape id="Shape 4" o:spid="_x0000_s1029" type="#_x0000_t75" alt="Pencil,pen,color,red,write - free image from needpix.com" style="position:absolute;left:27949;top:32835;width:42099;height:503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">
                        <v:imagedata r:id="rId99" o:title="Pencil,pen,color,red,write - free image from needpix" croptop="26522f" cropbottom="28937f"/>
                      </v:shape>
                    </v:group>
                  </w:pict>
                </mc:Fallback>
              </mc:AlternateContent>
            </w:r>
          </w:p>
          <w:p w14:paraId="68538708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67701D5D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5323625C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0F813AA4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6BB36989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5CE4A34E" w14:textId="77777777" w:rsidR="00A569DD" w:rsidRPr="00A678CB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  <w:tc>
          <w:tcPr>
            <w:tcW w:w="1134" w:type="dxa"/>
            <w:tcBorders>
              <w:top w:val="dotted" w:sz="4" w:space="0" w:color="A6A6A6" w:themeColor="background1" w:themeShade="A6"/>
              <w:left w:val="nil"/>
              <w:bottom w:val="dotted" w:sz="4" w:space="0" w:color="A6A6A6" w:themeColor="background1" w:themeShade="A6"/>
            </w:tcBorders>
            <w:shd w:val="clear" w:color="auto" w:fill="FFFFFF" w:themeFill="background1"/>
          </w:tcPr>
          <w:p w14:paraId="4A59CEF6" w14:textId="77777777" w:rsidR="00A569DD" w:rsidRDefault="00A569DD" w:rsidP="001F4C5C">
            <w:pPr>
              <w:bidi/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rtl/>
                <w:lang w:bidi="he-IL"/>
              </w:rPr>
            </w:pPr>
          </w:p>
          <w:p w14:paraId="72659539" w14:textId="77777777" w:rsidR="00A569DD" w:rsidRDefault="00A569DD" w:rsidP="001F4C5C">
            <w:pPr>
              <w:bidi/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rtl/>
                <w:lang w:bidi="he-IL"/>
              </w:rPr>
            </w:pPr>
          </w:p>
          <w:p w14:paraId="3E1A8E17" w14:textId="77777777" w:rsidR="00A569DD" w:rsidRDefault="00A569DD" w:rsidP="001F4C5C">
            <w:pPr>
              <w:bidi/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rtl/>
                <w:lang w:bidi="he-IL"/>
              </w:rPr>
            </w:pPr>
          </w:p>
          <w:p w14:paraId="1BC9CEDE" w14:textId="77777777" w:rsidR="00A569DD" w:rsidRDefault="00A569DD" w:rsidP="001F4C5C">
            <w:pPr>
              <w:bidi/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rtl/>
                <w:lang w:bidi="he-IL"/>
              </w:rPr>
            </w:pPr>
            <w:r w:rsidRPr="00CF3B51">
              <w:rPr>
                <w:rFonts w:ascii="Segoe UI Semibold" w:eastAsia="Calibri" w:hAnsi="Segoe UI Semibold" w:cs="Segoe UI Semibold" w:hint="cs"/>
                <w:noProof/>
                <w:color w:val="000000" w:themeColor="text1"/>
                <w:sz w:val="28"/>
                <w:szCs w:val="28"/>
                <w:rtl/>
                <w:lang w:bidi="he-IL"/>
              </w:rPr>
              <w:t>2.</w:t>
            </w:r>
          </w:p>
        </w:tc>
      </w:tr>
      <w:tr w:rsidR="00A569DD" w:rsidRPr="00290E2D" w14:paraId="68B322BC" w14:textId="77777777" w:rsidTr="001F4C5C">
        <w:trPr>
          <w:trHeight w:val="389"/>
        </w:trPr>
        <w:tc>
          <w:tcPr>
            <w:tcW w:w="269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</w:tcPr>
          <w:p w14:paraId="4DAD5857" w14:textId="77777777" w:rsidR="00A569DD" w:rsidRPr="00A678CB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10976" behindDoc="0" locked="0" layoutInCell="1" allowOverlap="1" wp14:anchorId="25CDEFE4" wp14:editId="5B33953F">
                      <wp:simplePos x="0" y="0"/>
                      <wp:positionH relativeFrom="column">
                        <wp:posOffset>101541</wp:posOffset>
                      </wp:positionH>
                      <wp:positionV relativeFrom="paragraph">
                        <wp:posOffset>358147</wp:posOffset>
                      </wp:positionV>
                      <wp:extent cx="1408382" cy="626745"/>
                      <wp:effectExtent l="0" t="0" r="0" b="0"/>
                      <wp:wrapNone/>
                      <wp:docPr id="576" name="Group 5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8382" cy="626745"/>
                                <a:chOff x="874575" y="0"/>
                                <a:chExt cx="1408704" cy="626745"/>
                              </a:xfrm>
                            </wpg:grpSpPr>
                            <wpg:grpSp>
                              <wpg:cNvPr id="577" name="Group 577"/>
                              <wpg:cNvGrpSpPr/>
                              <wpg:grpSpPr>
                                <a:xfrm>
                                  <a:off x="1578429" y="0"/>
                                  <a:ext cx="704850" cy="626745"/>
                                  <a:chOff x="440139" y="-9449"/>
                                  <a:chExt cx="704997" cy="692337"/>
                                </a:xfrm>
                              </wpg:grpSpPr>
                              <wps:wsp>
                                <wps:cNvPr id="579" name="Rounded Rectangle 579"/>
                                <wps:cNvSpPr/>
                                <wps:spPr>
                                  <a:xfrm>
                                    <a:off x="572749" y="-9449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80" name="Rounded Rectangle 580"/>
                                <wps:cNvSpPr/>
                                <wps:spPr>
                                  <a:xfrm>
                                    <a:off x="440139" y="224561"/>
                                    <a:ext cx="704997" cy="458327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92564AC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 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581" name="Group 581"/>
                              <wpg:cNvGrpSpPr/>
                              <wpg:grpSpPr>
                                <a:xfrm>
                                  <a:off x="874575" y="0"/>
                                  <a:ext cx="667112" cy="565785"/>
                                  <a:chOff x="1382426" y="-93"/>
                                  <a:chExt cx="667339" cy="566689"/>
                                </a:xfrm>
                              </wpg:grpSpPr>
                              <wps:wsp>
                                <wps:cNvPr id="582" name="Rounded Rectangle 582"/>
                                <wps:cNvSpPr/>
                                <wps:spPr>
                                  <a:xfrm>
                                    <a:off x="1579392" y="-93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83" name="Rounded Rectangle 583"/>
                                <wps:cNvSpPr/>
                                <wps:spPr>
                                  <a:xfrm>
                                    <a:off x="1382426" y="260773"/>
                                    <a:ext cx="667339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84D6E9E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25CDEFE4" id="Group 576" o:spid="_x0000_s1541" style="position:absolute;left:0;text-align:left;margin-left:8pt;margin-top:28.2pt;width:110.9pt;height:49.35pt;z-index:251710976;mso-width-relative:margin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">
                      <v:group id="Group 577" o:spid="_x0000_s1542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1M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SBZr+H3TDgCcvcDAAD//wMAUEsBAi0AFAAGAAgAAAAhANvh9svuAAAAhQEAABMAAAAAAAAA&#10;AAAAAAAAAAAAAFtDb250ZW50X1R5cGVzXS54bWxQSwECLQAUAAYACAAAACEAWvQsW78AAAAVAQAA&#10;CwAAAAAAAAAAAAAAAAAfAQAAX3JlbHMvLnJlbHNQSwECLQAUAAYACAAAACEAh6TdTMYAAADcAAAA&#10;DwAAAAAAAAAAAAAAAAAHAgAAZHJzL2Rvd25yZXYueG1sUEsFBgAAAAADAAMAtwAAAPoCAAAAAA==&#10;">
                        <v:roundrect id="Rounded Rectangle 579" o:spid="_x0000_s1543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" fillcolor="white [3201]" strokecolor="#a5a5a5 [2092]" strokeweight="2pt"/>
                        <v:roundrect id="Rounded Rectangle 580" o:spid="_x0000_s1544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" filled="f" stroked="f" strokeweight="2pt">
                          <v:textbox>
                            <w:txbxContent>
                              <w:p w14:paraId="592564AC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581" o:spid="_x0000_s1545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JCE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ZJDP9nwhGQ6z8AAAD//wMAUEsBAi0AFAAGAAgAAAAhANvh9svuAAAAhQEAABMAAAAAAAAA&#10;AAAAAAAAAAAAAFtDb250ZW50X1R5cGVzXS54bWxQSwECLQAUAAYACAAAACEAWvQsW78AAAAVAQAA&#10;CwAAAAAAAAAAAAAAAAAfAQAAX3JlbHMvLnJlbHNQSwECLQAUAAYACAAAACEAUtSQhMYAAADcAAAA&#10;DwAAAAAAAAAAAAAAAAAHAgAAZHJzL2Rvd25yZXYueG1sUEsFBgAAAAADAAMAtwAAAPoCAAAAAA==&#10;">
                        <v:roundrect id="Rounded Rectangle 582" o:spid="_x0000_s1546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" fillcolor="white [3201]" strokecolor="#a5a5a5 [2092]" strokeweight="2pt"/>
                        <v:roundrect id="Rounded Rectangle 583" o:spid="_x0000_s1547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" filled="f" stroked="f" strokeweight="2pt">
                          <v:textbox>
                            <w:txbxContent>
                              <w:p w14:paraId="684D6E9E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</w:p>
        </w:tc>
        <w:tc>
          <w:tcPr>
            <w:tcW w:w="6521" w:type="dxa"/>
            <w:tcBorders>
              <w:top w:val="dotted" w:sz="4" w:space="0" w:color="A6A6A6" w:themeColor="background1" w:themeShade="A6"/>
              <w:left w:val="nil"/>
              <w:bottom w:val="dotted" w:sz="4" w:space="0" w:color="A6A6A6" w:themeColor="background1" w:themeShade="A6"/>
              <w:right w:val="nil"/>
            </w:tcBorders>
          </w:tcPr>
          <w:p w14:paraId="0E22E244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6B4F0A51" w14:textId="77777777" w:rsidR="00A569DD" w:rsidRPr="00BD7358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B050"/>
                <w:sz w:val="22"/>
                <w:szCs w:val="22"/>
                <w:rtl/>
                <w:lang w:bidi="he-IL"/>
              </w:rPr>
            </w:pPr>
            <w:r w:rsidRPr="00BD7358">
              <w:rPr>
                <w:rFonts w:ascii="Segoe UI Semibold" w:eastAsia="Calibri" w:hAnsi="Segoe UI Semibold" w:cs="Segoe UI Semibold"/>
                <w:noProof/>
                <w:color w:val="00B050"/>
                <w:sz w:val="21"/>
                <w:szCs w:val="21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07904" behindDoc="0" locked="0" layoutInCell="1" allowOverlap="1" wp14:anchorId="7E24B63B" wp14:editId="64F184FA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88738</wp:posOffset>
                      </wp:positionV>
                      <wp:extent cx="2118501" cy="899246"/>
                      <wp:effectExtent l="38100" t="266700" r="34290" b="0"/>
                      <wp:wrapNone/>
                      <wp:docPr id="301" name="Group 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18501" cy="899246"/>
                                <a:chOff x="15328" y="269868"/>
                                <a:chExt cx="2624497" cy="9715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2" name="Shape 4" descr="Pencil,pen,color,red,write - free image from needpix.com"/>
                                <pic:cNvPicPr/>
                              </pic:nvPicPr>
                              <pic:blipFill rotWithShape="1">
                                <a:blip r:embed="rId97">
                                  <a:alphaModFix/>
                                </a:blip>
                                <a:srcRect t="40469" b="44154"/>
                                <a:stretch/>
                              </pic:blipFill>
                              <pic:spPr>
                                <a:xfrm>
                                  <a:off x="123825" y="921993"/>
                                  <a:ext cx="2453640" cy="319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3" name="Shape 3" descr="Pencil,pen,color,red,write - free image from needpix.com"/>
                                <pic:cNvPicPr/>
                              </pic:nvPicPr>
                              <pic:blipFill rotWithShape="1">
                                <a:blip r:embed="rId97">
                                  <a:alphaModFix/>
                                </a:blip>
                                <a:srcRect t="40469" b="44154"/>
                                <a:stretch/>
                              </pic:blipFill>
                              <pic:spPr>
                                <a:xfrm rot="768608">
                                  <a:off x="15328" y="269868"/>
                                  <a:ext cx="2624497" cy="319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00B050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4FF1E131" id="Group 301" o:spid="_x0000_s1026" style="position:absolute;left:0;text-align:left;margin-left:145.2pt;margin-top:7pt;width:166.8pt;height:70.8pt;z-index:252191232;mso-width-relative:margin;mso-height-relative:margin" coordorigin="153,2698" coordsize="26244,9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">
                      <v:shape id="Shape 4" o:spid="_x0000_s1027" type="#_x0000_t75" alt="Pencil,pen,color,red,write - free image from needpix.com" style="position:absolute;left:1238;top:9219;width:24536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">
                        <v:imagedata r:id="rId99" o:title="Pencil,pen,color,red,write - free image from needpix" croptop="26522f" cropbottom="28937f"/>
                      </v:shape>
                      <v:shape id="Shape 3" o:spid="_x0000_s1028" type="#_x0000_t75" alt="Pencil,pen,color,red,write - free image from needpix.com" style="position:absolute;left:153;top:2698;width:26245;height:3194;rotation:83952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" stroked="t" strokecolor="#00b050">
                        <v:imagedata r:id="rId99" o:title="Pencil,pen,color,red,write - free image from needpix" croptop="26522f" cropbottom="28937f"/>
                      </v:shape>
                    </v:group>
                  </w:pict>
                </mc:Fallback>
              </mc:AlternateContent>
            </w:r>
          </w:p>
          <w:p w14:paraId="524BA76E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3B631747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6380E358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629E9E07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7A21646E" w14:textId="77777777" w:rsidR="00A569DD" w:rsidRPr="00A678CB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  <w:tc>
          <w:tcPr>
            <w:tcW w:w="1134" w:type="dxa"/>
            <w:tcBorders>
              <w:top w:val="dotted" w:sz="4" w:space="0" w:color="A6A6A6" w:themeColor="background1" w:themeShade="A6"/>
              <w:left w:val="nil"/>
              <w:bottom w:val="dotted" w:sz="4" w:space="0" w:color="A6A6A6" w:themeColor="background1" w:themeShade="A6"/>
            </w:tcBorders>
          </w:tcPr>
          <w:p w14:paraId="6E16D3C2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7CC6A6CB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6BF9BA8C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66766FFD" w14:textId="77777777" w:rsidR="00A569DD" w:rsidRPr="00CF3B51" w:rsidRDefault="00A569DD" w:rsidP="001F4C5C">
            <w:pPr>
              <w:bidi/>
              <w:rPr>
                <w:rFonts w:ascii="Segoe UI Semibold" w:hAnsi="Segoe UI Semibold" w:cs="Segoe UI Semibold"/>
                <w:b/>
                <w:bCs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CF3B51">
              <w:rPr>
                <w:rFonts w:ascii="Segoe UI Semibold" w:eastAsia="Calibri" w:hAnsi="Segoe UI Semibold" w:cs="Segoe UI Semibold" w:hint="cs"/>
                <w:noProof/>
                <w:color w:val="000000" w:themeColor="text1"/>
                <w:sz w:val="28"/>
                <w:szCs w:val="28"/>
                <w:rtl/>
                <w:lang w:bidi="he-IL"/>
              </w:rPr>
              <w:t>3.</w:t>
            </w:r>
          </w:p>
        </w:tc>
      </w:tr>
      <w:tr w:rsidR="00A569DD" w:rsidRPr="00290E2D" w14:paraId="0EC78093" w14:textId="77777777" w:rsidTr="001F4C5C">
        <w:trPr>
          <w:trHeight w:val="389"/>
        </w:trPr>
        <w:tc>
          <w:tcPr>
            <w:tcW w:w="269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3B4880BB" w14:textId="77777777" w:rsidR="00A569DD" w:rsidRDefault="00A569DD" w:rsidP="001F4C5C">
            <w:pPr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13024" behindDoc="0" locked="0" layoutInCell="1" allowOverlap="1" wp14:anchorId="1E352B24" wp14:editId="208744A9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355600</wp:posOffset>
                      </wp:positionV>
                      <wp:extent cx="1408382" cy="626745"/>
                      <wp:effectExtent l="0" t="0" r="0" b="0"/>
                      <wp:wrapNone/>
                      <wp:docPr id="585" name="Group 5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8382" cy="626745"/>
                                <a:chOff x="874575" y="0"/>
                                <a:chExt cx="1408704" cy="626745"/>
                              </a:xfrm>
                            </wpg:grpSpPr>
                            <wpg:grpSp>
                              <wpg:cNvPr id="586" name="Group 586"/>
                              <wpg:cNvGrpSpPr/>
                              <wpg:grpSpPr>
                                <a:xfrm>
                                  <a:off x="1578429" y="0"/>
                                  <a:ext cx="704850" cy="626745"/>
                                  <a:chOff x="440139" y="-9449"/>
                                  <a:chExt cx="704997" cy="692337"/>
                                </a:xfrm>
                              </wpg:grpSpPr>
                              <wps:wsp>
                                <wps:cNvPr id="587" name="Rounded Rectangle 587"/>
                                <wps:cNvSpPr/>
                                <wps:spPr>
                                  <a:xfrm>
                                    <a:off x="572749" y="-9449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88" name="Rounded Rectangle 588"/>
                                <wps:cNvSpPr/>
                                <wps:spPr>
                                  <a:xfrm>
                                    <a:off x="440139" y="224561"/>
                                    <a:ext cx="704997" cy="458327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6158B70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 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589" name="Group 589"/>
                              <wpg:cNvGrpSpPr/>
                              <wpg:grpSpPr>
                                <a:xfrm>
                                  <a:off x="874575" y="0"/>
                                  <a:ext cx="667112" cy="565785"/>
                                  <a:chOff x="1382426" y="-93"/>
                                  <a:chExt cx="667339" cy="566689"/>
                                </a:xfrm>
                              </wpg:grpSpPr>
                              <wps:wsp>
                                <wps:cNvPr id="590" name="Rounded Rectangle 590"/>
                                <wps:cNvSpPr/>
                                <wps:spPr>
                                  <a:xfrm>
                                    <a:off x="1579392" y="-93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91" name="Rounded Rectangle 591"/>
                                <wps:cNvSpPr/>
                                <wps:spPr>
                                  <a:xfrm>
                                    <a:off x="1382426" y="260773"/>
                                    <a:ext cx="667339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8025435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1E352B24" id="Group 585" o:spid="_x0000_s1548" style="position:absolute;left:0;text-align:left;margin-left:8.15pt;margin-top:28pt;width:110.9pt;height:49.35pt;z-index:251713024;mso-width-relative:margin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">
                      <v:group id="Group 586" o:spid="_x0000_s1549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jw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yFP7OhCMgN78AAAD//wMAUEsBAi0AFAAGAAgAAAAhANvh9svuAAAAhQEAABMAAAAAAAAA&#10;AAAAAAAAAAAAAFtDb250ZW50X1R5cGVzXS54bWxQSwECLQAUAAYACAAAACEAWvQsW78AAAAVAQAA&#10;CwAAAAAAAAAAAAAAAAAfAQAAX3JlbHMvLnJlbHNQSwECLQAUAAYACAAAACEA3T0I8MYAAADcAAAA&#10;DwAAAAAAAAAAAAAAAAAHAgAAZHJzL2Rvd25yZXYueG1sUEsFBgAAAAADAAMAtwAAAPoCAAAAAA==&#10;">
                        <v:roundrect id="Rounded Rectangle 587" o:spid="_x0000_s1550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" fillcolor="white [3201]" strokecolor="#a5a5a5 [2092]" strokeweight="2pt"/>
                        <v:roundrect id="Rounded Rectangle 588" o:spid="_x0000_s1551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" filled="f" stroked="f" strokeweight="2pt">
                          <v:textbox>
                            <w:txbxContent>
                              <w:p w14:paraId="06158B70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589" o:spid="_x0000_s1552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yC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SBZb+D3TDgCcvcDAAD//wMAUEsBAi0AFAAGAAgAAAAhANvh9svuAAAAhQEAABMAAAAAAAAA&#10;AAAAAAAAAAAAAFtDb250ZW50X1R5cGVzXS54bWxQSwECLQAUAAYACAAAACEAWvQsW78AAAAVAQAA&#10;CwAAAAAAAAAAAAAAAAAfAQAAX3JlbHMvLnJlbHNQSwECLQAUAAYACAAAACEArKKcgsYAAADcAAAA&#10;DwAAAAAAAAAAAAAAAAAHAgAAZHJzL2Rvd25yZXYueG1sUEsFBgAAAAADAAMAtwAAAPoCAAAAAA==&#10;">
                        <v:roundrect id="Rounded Rectangle 590" o:spid="_x0000_s1553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" fillcolor="white [3201]" strokecolor="#a5a5a5 [2092]" strokeweight="2pt"/>
                        <v:roundrect id="Rounded Rectangle 591" o:spid="_x0000_s1554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" filled="f" stroked="f" strokeweight="2pt">
                          <v:textbox>
                            <w:txbxContent>
                              <w:p w14:paraId="38025435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</w:p>
        </w:tc>
        <w:tc>
          <w:tcPr>
            <w:tcW w:w="6521" w:type="dxa"/>
            <w:tcBorders>
              <w:top w:val="dotted" w:sz="4" w:space="0" w:color="A6A6A6" w:themeColor="background1" w:themeShade="A6"/>
              <w:left w:val="nil"/>
              <w:bottom w:val="dotted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677F5821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1B64CDCC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3B517A"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lang w:bidi="he-IL"/>
              </w:rPr>
              <w:drawing>
                <wp:anchor distT="0" distB="0" distL="114300" distR="114300" simplePos="0" relativeHeight="251712000" behindDoc="0" locked="0" layoutInCell="1" allowOverlap="1" wp14:anchorId="2FAE1E25" wp14:editId="0061D912">
                  <wp:simplePos x="0" y="0"/>
                  <wp:positionH relativeFrom="column">
                    <wp:posOffset>1150620</wp:posOffset>
                  </wp:positionH>
                  <wp:positionV relativeFrom="paragraph">
                    <wp:posOffset>20955</wp:posOffset>
                  </wp:positionV>
                  <wp:extent cx="2879725" cy="636905"/>
                  <wp:effectExtent l="0" t="0" r="0" b="0"/>
                  <wp:wrapNone/>
                  <wp:docPr id="452" name="Pictur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2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152" b="37350"/>
                          <a:stretch/>
                        </pic:blipFill>
                        <pic:spPr bwMode="auto">
                          <a:xfrm>
                            <a:off x="0" y="0"/>
                            <a:ext cx="2879725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37BC7E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4646D5C9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268459B6" w14:textId="77777777" w:rsidR="00A569DD" w:rsidRPr="00BE5E3C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BE5E3C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התשובה: 8 ס"מ</w:t>
            </w:r>
          </w:p>
          <w:p w14:paraId="3E725EDA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  <w:tc>
          <w:tcPr>
            <w:tcW w:w="1134" w:type="dxa"/>
            <w:tcBorders>
              <w:top w:val="dotted" w:sz="4" w:space="0" w:color="A6A6A6" w:themeColor="background1" w:themeShade="A6"/>
              <w:left w:val="nil"/>
              <w:bottom w:val="dotted" w:sz="4" w:space="0" w:color="A6A6A6" w:themeColor="background1" w:themeShade="A6"/>
            </w:tcBorders>
            <w:shd w:val="clear" w:color="auto" w:fill="FFFFFF" w:themeFill="background1"/>
          </w:tcPr>
          <w:p w14:paraId="44ADB2D4" w14:textId="77777777" w:rsidR="00A569DD" w:rsidRPr="00CA1644" w:rsidRDefault="00A569DD" w:rsidP="001F4C5C">
            <w:pPr>
              <w:bidi/>
              <w:rPr>
                <w:rFonts w:ascii="Segoe UI Semilight" w:hAnsi="Segoe UI Semilight" w:cs="Segoe UI Semilight"/>
                <w:b/>
                <w:bCs/>
                <w:noProof/>
                <w:color w:val="262626" w:themeColor="text1" w:themeTint="D9"/>
                <w:sz w:val="28"/>
                <w:szCs w:val="28"/>
                <w:rtl/>
                <w:lang w:bidi="he-IL"/>
              </w:rPr>
            </w:pPr>
            <w:r w:rsidRPr="00CA1644">
              <w:rPr>
                <w:rFonts w:ascii="Segoe UI Semilight" w:hAnsi="Segoe UI Semilight" w:cs="Segoe UI Semilight" w:hint="cs"/>
                <w:b/>
                <w:bCs/>
                <w:noProof/>
                <w:color w:val="262626" w:themeColor="text1" w:themeTint="D9"/>
                <w:sz w:val="28"/>
                <w:szCs w:val="28"/>
                <w:rtl/>
                <w:lang w:bidi="he-IL"/>
              </w:rPr>
              <w:t>סעיף ב</w:t>
            </w:r>
          </w:p>
          <w:p w14:paraId="56B23C7E" w14:textId="77777777" w:rsidR="00A569DD" w:rsidRPr="00BE5E3C" w:rsidRDefault="00A569DD" w:rsidP="001F4C5C">
            <w:pPr>
              <w:bidi/>
              <w:rPr>
                <w:rFonts w:ascii="Segoe UI Semilight" w:hAnsi="Segoe UI Semilight" w:cs="Segoe UI Semilight"/>
                <w:b/>
                <w:bCs/>
                <w:noProof/>
                <w:color w:val="808080" w:themeColor="background1" w:themeShade="80"/>
                <w:sz w:val="32"/>
                <w:szCs w:val="32"/>
                <w:rtl/>
                <w:lang w:bidi="he-IL"/>
              </w:rPr>
            </w:pPr>
          </w:p>
        </w:tc>
      </w:tr>
      <w:tr w:rsidR="00A569DD" w:rsidRPr="00290E2D" w14:paraId="49A0B498" w14:textId="77777777" w:rsidTr="001F4C5C">
        <w:trPr>
          <w:trHeight w:val="389"/>
        </w:trPr>
        <w:tc>
          <w:tcPr>
            <w:tcW w:w="2694" w:type="dxa"/>
            <w:tcBorders>
              <w:top w:val="dotted" w:sz="4" w:space="0" w:color="A6A6A6" w:themeColor="background1" w:themeShade="A6"/>
              <w:bottom w:val="nil"/>
              <w:right w:val="nil"/>
            </w:tcBorders>
          </w:tcPr>
          <w:p w14:paraId="169C2FDE" w14:textId="77777777" w:rsidR="00A569DD" w:rsidRDefault="00A569DD" w:rsidP="001F4C5C">
            <w:pPr>
              <w:bidi/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</w:pPr>
            <w:r>
              <w:rPr>
                <w:rFonts w:ascii="Segoe UI" w:hAnsi="Segoe UI" w:cs="Segoe UI"/>
                <w:b/>
                <w:bCs/>
                <w:noProof/>
                <w:color w:val="000000" w:themeColor="text1"/>
                <w:sz w:val="26"/>
                <w:szCs w:val="26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15072" behindDoc="0" locked="0" layoutInCell="1" allowOverlap="1" wp14:anchorId="077233EC" wp14:editId="44D13A9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466725</wp:posOffset>
                      </wp:positionV>
                      <wp:extent cx="1408382" cy="626745"/>
                      <wp:effectExtent l="0" t="0" r="0" b="0"/>
                      <wp:wrapNone/>
                      <wp:docPr id="592" name="Group 5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8382" cy="626745"/>
                                <a:chOff x="874575" y="0"/>
                                <a:chExt cx="1408704" cy="626745"/>
                              </a:xfrm>
                            </wpg:grpSpPr>
                            <wpg:grpSp>
                              <wpg:cNvPr id="593" name="Group 593"/>
                              <wpg:cNvGrpSpPr/>
                              <wpg:grpSpPr>
                                <a:xfrm>
                                  <a:off x="1578429" y="0"/>
                                  <a:ext cx="704850" cy="626745"/>
                                  <a:chOff x="440139" y="-9449"/>
                                  <a:chExt cx="704997" cy="692337"/>
                                </a:xfrm>
                              </wpg:grpSpPr>
                              <wps:wsp>
                                <wps:cNvPr id="594" name="Rounded Rectangle 594"/>
                                <wps:cNvSpPr/>
                                <wps:spPr>
                                  <a:xfrm>
                                    <a:off x="572749" y="-9449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95" name="Rounded Rectangle 595"/>
                                <wps:cNvSpPr/>
                                <wps:spPr>
                                  <a:xfrm>
                                    <a:off x="440139" y="224561"/>
                                    <a:ext cx="704997" cy="458327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4CEE671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 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596" name="Group 596"/>
                              <wpg:cNvGrpSpPr/>
                              <wpg:grpSpPr>
                                <a:xfrm>
                                  <a:off x="874575" y="0"/>
                                  <a:ext cx="667112" cy="565785"/>
                                  <a:chOff x="1382426" y="-93"/>
                                  <a:chExt cx="667339" cy="566689"/>
                                </a:xfrm>
                              </wpg:grpSpPr>
                              <wps:wsp>
                                <wps:cNvPr id="597" name="Rounded Rectangle 597"/>
                                <wps:cNvSpPr/>
                                <wps:spPr>
                                  <a:xfrm>
                                    <a:off x="1579392" y="-93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98" name="Rounded Rectangle 598"/>
                                <wps:cNvSpPr/>
                                <wps:spPr>
                                  <a:xfrm>
                                    <a:off x="1382426" y="260773"/>
                                    <a:ext cx="667339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3DC98E0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077233EC" id="Group 592" o:spid="_x0000_s1555" style="position:absolute;left:0;text-align:left;margin-left:7.7pt;margin-top:36.75pt;width:110.9pt;height:49.35pt;z-index:251715072;mso-width-relative:margin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">
                      <v:group id="Group 593" o:spid="_x0000_s1556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21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CulvB7JhwBuf4BAAD//wMAUEsBAi0AFAAGAAgAAAAhANvh9svuAAAAhQEAABMAAAAAAAAA&#10;AAAAAAAAAAAAAFtDb250ZW50X1R5cGVzXS54bWxQSwECLQAUAAYACAAAACEAWvQsW78AAAAVAQAA&#10;CwAAAAAAAAAAAAAAAAAfAQAAX3JlbHMvLnJlbHNQSwECLQAUAAYACAAAACEASJM9tcYAAADcAAAA&#10;DwAAAAAAAAAAAAAAAAAHAgAAZHJzL2Rvd25yZXYueG1sUEsFBgAAAAADAAMAtwAAAPoCAAAAAA==&#10;">
                        <v:roundrect id="Rounded Rectangle 594" o:spid="_x0000_s1557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" fillcolor="white [3201]" strokecolor="#a5a5a5 [2092]" strokeweight="2pt"/>
                        <v:roundrect id="Rounded Rectangle 595" o:spid="_x0000_s1558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" filled="f" stroked="f" strokeweight="2pt">
                          <v:textbox>
                            <w:txbxContent>
                              <w:p w14:paraId="64CEE671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596" o:spid="_x0000_s1559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4t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">
                        <v:roundrect id="Rounded Rectangle 597" o:spid="_x0000_s1560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" fillcolor="white [3201]" strokecolor="#a5a5a5 [2092]" strokeweight="2pt"/>
                        <v:roundrect id="Rounded Rectangle 598" o:spid="_x0000_s1561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" filled="f" stroked="f" strokeweight="2pt">
                          <v:textbox>
                            <w:txbxContent>
                              <w:p w14:paraId="63DC98E0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</w:p>
        </w:tc>
        <w:tc>
          <w:tcPr>
            <w:tcW w:w="6521" w:type="dxa"/>
            <w:tcBorders>
              <w:top w:val="dotted" w:sz="4" w:space="0" w:color="A6A6A6" w:themeColor="background1" w:themeShade="A6"/>
              <w:left w:val="nil"/>
              <w:bottom w:val="nil"/>
              <w:right w:val="nil"/>
            </w:tcBorders>
          </w:tcPr>
          <w:p w14:paraId="00E50E6D" w14:textId="77777777" w:rsidR="00A569DD" w:rsidRPr="00BE5E3C" w:rsidRDefault="00A569DD" w:rsidP="001F4C5C">
            <w:pPr>
              <w:bidi/>
              <w:rPr>
                <w:rFonts w:ascii="Segoe UI Semilight" w:hAnsi="Segoe UI Semilight" w:cs="Segoe UI Semilight"/>
                <w:b/>
                <w:bCs/>
                <w:noProof/>
                <w:color w:val="808080" w:themeColor="background1" w:themeShade="80"/>
                <w:sz w:val="32"/>
                <w:szCs w:val="32"/>
                <w:rtl/>
                <w:lang w:bidi="he-IL"/>
              </w:rPr>
            </w:pPr>
            <w:r w:rsidRPr="005140E5">
              <w:rPr>
                <w:rFonts w:ascii="Segoe UI" w:eastAsia="Calibri" w:hAnsi="Segoe UI" w:cs="Segoe UI"/>
                <w:b/>
                <w:bCs/>
                <w:noProof/>
                <w:color w:val="404040" w:themeColor="text1" w:themeTint="BF"/>
                <w:sz w:val="28"/>
                <w:szCs w:val="28"/>
                <w:rtl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14048" behindDoc="0" locked="0" layoutInCell="1" allowOverlap="1" wp14:anchorId="52652CAB" wp14:editId="29C09AE7">
                      <wp:simplePos x="0" y="0"/>
                      <wp:positionH relativeFrom="column">
                        <wp:posOffset>1371075</wp:posOffset>
                      </wp:positionH>
                      <wp:positionV relativeFrom="paragraph">
                        <wp:posOffset>-210219</wp:posOffset>
                      </wp:positionV>
                      <wp:extent cx="2596014" cy="1204930"/>
                      <wp:effectExtent l="0" t="0" r="0" b="0"/>
                      <wp:wrapNone/>
                      <wp:docPr id="306" name="Group 3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6014" cy="1204930"/>
                                <a:chOff x="0" y="-10812"/>
                                <a:chExt cx="3681730" cy="1471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8" name="Picture 30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7802" t="57819" r="33440" b="26132"/>
                                <a:stretch/>
                              </pic:blipFill>
                              <pic:spPr bwMode="auto">
                                <a:xfrm>
                                  <a:off x="0" y="603250"/>
                                  <a:ext cx="3681730" cy="8572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" name="Picture 309" descr="C:\Users\TomG\AppData\Local\Microsoft\Windows\INetCache\Content.MSO\94A61E7.tmp"/>
                                <pic:cNvPicPr preferRelativeResize="0">
                                  <a:picLocks noChangeAspect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034548">
                                  <a:off x="1637034" y="-10812"/>
                                  <a:ext cx="1080000" cy="10992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180FD925" id="Group 306" o:spid="_x0000_s1026" style="position:absolute;left:0;text-align:left;margin-left:107.95pt;margin-top:-16.55pt;width:204.4pt;height:94.9pt;z-index:252197376;mso-width-relative:margin;mso-height-relative:margin" coordorigin=",-108" coordsize="36817,14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">
                      <v:shape id="Picture 308" o:spid="_x0000_s1027" type="#_x0000_t75" style="position:absolute;top:6032;width:36817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">
                        <v:imagedata r:id="rId105" o:title="" croptop="37892f" cropbottom="17126f" cropleft="18220f" cropright="21915f"/>
                        <v:path arrowok="t"/>
                      </v:shape>
                      <v:shape id="Picture 309" o:spid="_x0000_s1028" type="#_x0000_t75" style="position:absolute;left:16370;top:-108;width:10800;height:10992;rotation:10960402fd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">
                        <v:imagedata r:id="rId106" o:title="94A61E7"/>
                        <v:path arrowok="t"/>
                      </v:shape>
                    </v:group>
                  </w:pict>
                </mc:Fallback>
              </mc:AlternateContent>
            </w:r>
          </w:p>
          <w:p w14:paraId="6E67169B" w14:textId="77777777" w:rsidR="00A569DD" w:rsidRDefault="00A569DD" w:rsidP="001F4C5C">
            <w:pPr>
              <w:bidi/>
              <w:rPr>
                <w:rFonts w:ascii="Segoe UI Semilight" w:hAnsi="Segoe UI Semilight" w:cs="Segoe UI Semilight"/>
                <w:b/>
                <w:bCs/>
                <w:noProof/>
                <w:color w:val="808080" w:themeColor="background1" w:themeShade="80"/>
                <w:sz w:val="32"/>
                <w:szCs w:val="32"/>
                <w:rtl/>
                <w:lang w:bidi="he-IL"/>
              </w:rPr>
            </w:pPr>
          </w:p>
          <w:p w14:paraId="03DB1C31" w14:textId="77777777" w:rsidR="00A569DD" w:rsidRDefault="00A569DD" w:rsidP="001F4C5C">
            <w:pPr>
              <w:bidi/>
              <w:rPr>
                <w:rFonts w:ascii="Segoe UI Semilight" w:hAnsi="Segoe UI Semilight" w:cs="Segoe UI Semilight"/>
                <w:b/>
                <w:bCs/>
                <w:noProof/>
                <w:color w:val="808080" w:themeColor="background1" w:themeShade="80"/>
                <w:sz w:val="32"/>
                <w:szCs w:val="32"/>
                <w:rtl/>
                <w:lang w:bidi="he-IL"/>
              </w:rPr>
            </w:pPr>
          </w:p>
          <w:p w14:paraId="07D547C4" w14:textId="77777777" w:rsidR="00A569DD" w:rsidRDefault="00A569DD" w:rsidP="001F4C5C">
            <w:pPr>
              <w:bidi/>
              <w:rPr>
                <w:rFonts w:ascii="Segoe UI Semilight" w:hAnsi="Segoe UI Semilight" w:cs="Segoe UI Semilight"/>
                <w:b/>
                <w:bCs/>
                <w:noProof/>
                <w:color w:val="808080" w:themeColor="background1" w:themeShade="80"/>
                <w:sz w:val="32"/>
                <w:szCs w:val="32"/>
                <w:rtl/>
                <w:lang w:bidi="he-IL"/>
              </w:rPr>
            </w:pPr>
          </w:p>
          <w:p w14:paraId="1C2ED404" w14:textId="77777777" w:rsidR="00A569DD" w:rsidRPr="00F9018F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BE5E3C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התשובה: 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3</w:t>
            </w:r>
            <w:r w:rsidRPr="00BE5E3C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ס"מ</w:t>
            </w:r>
          </w:p>
        </w:tc>
        <w:tc>
          <w:tcPr>
            <w:tcW w:w="1134" w:type="dxa"/>
            <w:tcBorders>
              <w:top w:val="dotted" w:sz="4" w:space="0" w:color="A6A6A6" w:themeColor="background1" w:themeShade="A6"/>
              <w:left w:val="nil"/>
              <w:bottom w:val="nil"/>
            </w:tcBorders>
          </w:tcPr>
          <w:p w14:paraId="4B885E91" w14:textId="77777777" w:rsidR="00A569DD" w:rsidRPr="005140E5" w:rsidRDefault="00A569DD" w:rsidP="001F4C5C">
            <w:pPr>
              <w:bidi/>
              <w:rPr>
                <w:rFonts w:ascii="Segoe UI" w:eastAsia="Calibri" w:hAnsi="Segoe UI" w:cs="Segoe UI"/>
                <w:b/>
                <w:bCs/>
                <w:noProof/>
                <w:color w:val="404040" w:themeColor="text1" w:themeTint="BF"/>
                <w:sz w:val="28"/>
                <w:szCs w:val="28"/>
                <w:rtl/>
                <w:lang w:bidi="he-IL"/>
              </w:rPr>
            </w:pPr>
            <w:r w:rsidRPr="00CA1644">
              <w:rPr>
                <w:rFonts w:ascii="Segoe UI Semilight" w:hAnsi="Segoe UI Semilight" w:cs="Segoe UI Semilight" w:hint="cs"/>
                <w:b/>
                <w:bCs/>
                <w:noProof/>
                <w:color w:val="262626" w:themeColor="text1" w:themeTint="D9"/>
                <w:sz w:val="28"/>
                <w:szCs w:val="28"/>
                <w:rtl/>
                <w:lang w:bidi="he-IL"/>
              </w:rPr>
              <w:t>סעיף ג</w:t>
            </w:r>
          </w:p>
        </w:tc>
      </w:tr>
    </w:tbl>
    <w:p w14:paraId="353D15D8" w14:textId="77777777" w:rsidR="00A569DD" w:rsidRDefault="00A569DD" w:rsidP="00A569DD">
      <w:pPr>
        <w:rPr>
          <w:lang w:bidi="ar-DZ"/>
        </w:rPr>
      </w:pPr>
    </w:p>
    <w:p w14:paraId="037BC528" w14:textId="77777777" w:rsidR="00A569DD" w:rsidRDefault="00A569DD" w:rsidP="00A569DD">
      <w:pPr>
        <w:rPr>
          <w:lang w:bidi="ar-DZ"/>
        </w:rPr>
      </w:pPr>
    </w:p>
    <w:tbl>
      <w:tblPr>
        <w:tblStyle w:val="afe"/>
        <w:bidiVisual/>
        <w:tblW w:w="10907" w:type="dxa"/>
        <w:tblInd w:w="-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6217"/>
        <w:gridCol w:w="1102"/>
        <w:gridCol w:w="1396"/>
        <w:gridCol w:w="1252"/>
      </w:tblGrid>
      <w:tr w:rsidR="00A569DD" w14:paraId="39D7D950" w14:textId="77777777" w:rsidTr="001F4C5C">
        <w:tc>
          <w:tcPr>
            <w:tcW w:w="7055" w:type="dxa"/>
            <w:gridSpan w:val="2"/>
            <w:shd w:val="clear" w:color="auto" w:fill="E5B8B7" w:themeFill="accent2" w:themeFillTint="66"/>
          </w:tcPr>
          <w:p w14:paraId="3E474029" w14:textId="77777777" w:rsidR="00A569DD" w:rsidRPr="002C53A7" w:rsidRDefault="00A569DD" w:rsidP="001F4C5C">
            <w:pPr>
              <w:pStyle w:val="af"/>
              <w:bidi/>
              <w:ind w:left="0"/>
              <w:jc w:val="center"/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</w:pPr>
            <w:r w:rsidRPr="002C53A7"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  <w:t>נושא</w:t>
            </w:r>
          </w:p>
        </w:tc>
        <w:tc>
          <w:tcPr>
            <w:tcW w:w="1102" w:type="dxa"/>
            <w:shd w:val="clear" w:color="auto" w:fill="E5B8B7" w:themeFill="accent2" w:themeFillTint="66"/>
          </w:tcPr>
          <w:p w14:paraId="4E753A50" w14:textId="77777777" w:rsidR="00A569DD" w:rsidRPr="002C53A7" w:rsidRDefault="00A569DD" w:rsidP="001F4C5C">
            <w:pPr>
              <w:pStyle w:val="af"/>
              <w:bidi/>
              <w:ind w:left="0"/>
              <w:jc w:val="center"/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</w:pPr>
            <w:r w:rsidRPr="002C53A7"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  <w:t>נכון</w:t>
            </w:r>
          </w:p>
        </w:tc>
        <w:tc>
          <w:tcPr>
            <w:tcW w:w="1422" w:type="dxa"/>
            <w:shd w:val="clear" w:color="auto" w:fill="E5B8B7" w:themeFill="accent2" w:themeFillTint="66"/>
          </w:tcPr>
          <w:p w14:paraId="024AEB9A" w14:textId="77777777" w:rsidR="00A569DD" w:rsidRPr="002C53A7" w:rsidRDefault="00A569DD" w:rsidP="001F4C5C">
            <w:pPr>
              <w:pStyle w:val="af"/>
              <w:bidi/>
              <w:ind w:left="0"/>
              <w:jc w:val="center"/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</w:pPr>
            <w:r w:rsidRPr="002C53A7"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  <w:t>חלקי</w:t>
            </w:r>
          </w:p>
        </w:tc>
        <w:tc>
          <w:tcPr>
            <w:tcW w:w="1328" w:type="dxa"/>
            <w:shd w:val="clear" w:color="auto" w:fill="E5B8B7" w:themeFill="accent2" w:themeFillTint="66"/>
          </w:tcPr>
          <w:p w14:paraId="0F3D32F0" w14:textId="77777777" w:rsidR="00A569DD" w:rsidRPr="002C53A7" w:rsidRDefault="00A569DD" w:rsidP="001F4C5C">
            <w:pPr>
              <w:pStyle w:val="af"/>
              <w:bidi/>
              <w:ind w:left="0"/>
              <w:jc w:val="center"/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</w:pPr>
            <w:r w:rsidRPr="002C53A7">
              <w:rPr>
                <w:rFonts w:ascii="Segoe UI" w:hAnsi="Segoe UI" w:cs="Segoe UI"/>
                <w:b/>
                <w:bCs/>
                <w:sz w:val="26"/>
                <w:szCs w:val="26"/>
                <w:rtl/>
                <w:lang w:bidi="he-IL"/>
              </w:rPr>
              <w:t>לא נכון</w:t>
            </w:r>
          </w:p>
        </w:tc>
      </w:tr>
      <w:tr w:rsidR="00A569DD" w14:paraId="1B8B28DF" w14:textId="77777777" w:rsidTr="001F4C5C">
        <w:tc>
          <w:tcPr>
            <w:tcW w:w="7055" w:type="dxa"/>
            <w:gridSpan w:val="2"/>
            <w:shd w:val="clear" w:color="auto" w:fill="FFFFFF" w:themeFill="background1"/>
          </w:tcPr>
          <w:p w14:paraId="28B89E6B" w14:textId="77777777" w:rsidR="00A569DD" w:rsidRPr="008574D3" w:rsidRDefault="00A569DD" w:rsidP="001F4C5C">
            <w:pPr>
              <w:bidi/>
              <w:rPr>
                <w:rFonts w:ascii="Segoe UI" w:hAnsi="Segoe UI" w:cs="Segoe UI"/>
                <w:sz w:val="24"/>
                <w:szCs w:val="24"/>
                <w:rtl/>
                <w:lang w:bidi="he-IL"/>
              </w:rPr>
            </w:pPr>
            <w:r w:rsidRPr="008574D3">
              <w:rPr>
                <w:rFonts w:ascii="Segoe UI" w:hAnsi="Segoe UI" w:cs="Segoe UI" w:hint="cs"/>
                <w:sz w:val="24"/>
                <w:szCs w:val="24"/>
                <w:rtl/>
                <w:lang w:bidi="he-IL"/>
              </w:rPr>
              <w:t>השוואה ישירה של אורכים (עם או בלי אמצעי המחשה)</w:t>
            </w:r>
          </w:p>
        </w:tc>
        <w:tc>
          <w:tcPr>
            <w:tcW w:w="1102" w:type="dxa"/>
            <w:shd w:val="clear" w:color="auto" w:fill="FFFFFF" w:themeFill="background1"/>
          </w:tcPr>
          <w:p w14:paraId="4DA225DE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14:paraId="60939BED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328" w:type="dxa"/>
            <w:shd w:val="clear" w:color="auto" w:fill="FFFFFF" w:themeFill="background1"/>
          </w:tcPr>
          <w:p w14:paraId="19D1AA9E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3EFCA6E5" w14:textId="77777777" w:rsidTr="001F4C5C">
        <w:tc>
          <w:tcPr>
            <w:tcW w:w="7055" w:type="dxa"/>
            <w:gridSpan w:val="2"/>
            <w:shd w:val="clear" w:color="auto" w:fill="FFFFFF" w:themeFill="background1"/>
          </w:tcPr>
          <w:p w14:paraId="44ABB2B3" w14:textId="77777777" w:rsidR="00A569DD" w:rsidRPr="008574D3" w:rsidRDefault="00A569DD" w:rsidP="001F4C5C">
            <w:pPr>
              <w:bidi/>
              <w:rPr>
                <w:rFonts w:ascii="Calibri Light" w:hAnsi="Calibri Light" w:cs="Calibri Light"/>
                <w:sz w:val="24"/>
                <w:szCs w:val="24"/>
                <w:rtl/>
                <w:lang w:bidi="he-IL"/>
              </w:rPr>
            </w:pPr>
            <w:r w:rsidRPr="008574D3">
              <w:rPr>
                <w:rFonts w:ascii="Segoe UI" w:hAnsi="Segoe UI" w:cs="Segoe UI" w:hint="cs"/>
                <w:sz w:val="24"/>
                <w:szCs w:val="24"/>
                <w:rtl/>
                <w:lang w:bidi="he-IL"/>
              </w:rPr>
              <w:t xml:space="preserve">מדידה באמצעות סרגל </w:t>
            </w:r>
          </w:p>
        </w:tc>
        <w:tc>
          <w:tcPr>
            <w:tcW w:w="1102" w:type="dxa"/>
            <w:shd w:val="clear" w:color="auto" w:fill="FFFFFF" w:themeFill="background1"/>
          </w:tcPr>
          <w:p w14:paraId="09F36601" w14:textId="77777777" w:rsidR="00A569DD" w:rsidRPr="00837642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14:paraId="599CFA32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328" w:type="dxa"/>
            <w:shd w:val="clear" w:color="auto" w:fill="FFFFFF" w:themeFill="background1"/>
          </w:tcPr>
          <w:p w14:paraId="76373517" w14:textId="77777777" w:rsidR="00A569DD" w:rsidRPr="005E3CDC" w:rsidRDefault="00A569DD" w:rsidP="001F4C5C">
            <w:pPr>
              <w:pStyle w:val="af"/>
              <w:numPr>
                <w:ilvl w:val="0"/>
                <w:numId w:val="42"/>
              </w:numPr>
              <w:bidi/>
              <w:jc w:val="center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39A98BB9" w14:textId="77777777" w:rsidTr="001F4C5C">
        <w:tc>
          <w:tcPr>
            <w:tcW w:w="7055" w:type="dxa"/>
            <w:gridSpan w:val="2"/>
            <w:shd w:val="clear" w:color="auto" w:fill="FFFFFF" w:themeFill="background1"/>
          </w:tcPr>
          <w:p w14:paraId="7D9B7CA0" w14:textId="77777777" w:rsidR="00A569DD" w:rsidRPr="0065406F" w:rsidRDefault="00A569DD" w:rsidP="001F4C5C">
            <w:pPr>
              <w:bidi/>
              <w:rPr>
                <w:rFonts w:ascii="Segoe UI" w:hAnsi="Segoe UI" w:cs="Segoe UI"/>
                <w:b/>
                <w:bCs/>
                <w:rtl/>
                <w:lang w:bidi="he-IL"/>
              </w:rPr>
            </w:pPr>
          </w:p>
        </w:tc>
        <w:tc>
          <w:tcPr>
            <w:tcW w:w="1102" w:type="dxa"/>
            <w:shd w:val="clear" w:color="auto" w:fill="FFFFFF" w:themeFill="background1"/>
          </w:tcPr>
          <w:p w14:paraId="5108F35F" w14:textId="77777777" w:rsidR="00A569DD" w:rsidRPr="00837642" w:rsidRDefault="00A569DD" w:rsidP="001F4C5C">
            <w:pPr>
              <w:pStyle w:val="af"/>
              <w:bidi/>
              <w:ind w:left="502"/>
              <w:rPr>
                <w:rFonts w:ascii="Calibri Light" w:hAnsi="Calibri Light" w:cs="Calibri Light"/>
                <w:sz w:val="28"/>
                <w:szCs w:val="28"/>
                <w:rtl/>
                <w:lang w:bidi="he-IL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14:paraId="5F6D570E" w14:textId="77777777" w:rsidR="00A569DD" w:rsidRPr="005E3CDC" w:rsidRDefault="00A569DD" w:rsidP="001F4C5C">
            <w:pPr>
              <w:pStyle w:val="af"/>
              <w:bidi/>
              <w:ind w:left="502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1328" w:type="dxa"/>
            <w:shd w:val="clear" w:color="auto" w:fill="FFFFFF" w:themeFill="background1"/>
          </w:tcPr>
          <w:p w14:paraId="00B1A23C" w14:textId="77777777" w:rsidR="00A569DD" w:rsidRPr="005E3CDC" w:rsidRDefault="00A569DD" w:rsidP="001F4C5C">
            <w:pPr>
              <w:pStyle w:val="af"/>
              <w:bidi/>
              <w:ind w:left="502"/>
              <w:rPr>
                <w:sz w:val="28"/>
                <w:szCs w:val="28"/>
                <w:rtl/>
                <w:lang w:bidi="he-IL"/>
              </w:rPr>
            </w:pPr>
          </w:p>
        </w:tc>
      </w:tr>
      <w:tr w:rsidR="00A569DD" w14:paraId="16628256" w14:textId="77777777" w:rsidTr="001F4C5C">
        <w:tc>
          <w:tcPr>
            <w:tcW w:w="838" w:type="dxa"/>
            <w:shd w:val="clear" w:color="auto" w:fill="FFFFFF" w:themeFill="background1"/>
          </w:tcPr>
          <w:p w14:paraId="38620D54" w14:textId="77777777" w:rsidR="00A569DD" w:rsidRDefault="00A569DD" w:rsidP="001F4C5C">
            <w:pPr>
              <w:bidi/>
              <w:spacing w:line="360" w:lineRule="auto"/>
              <w:rPr>
                <w:rFonts w:ascii="Segoe UI Semibold" w:hAnsi="Segoe UI Semibold" w:cs="Segoe UI Semibold"/>
                <w:color w:val="808080" w:themeColor="background1" w:themeShade="80"/>
                <w:rtl/>
                <w:lang w:bidi="he-IL"/>
              </w:rPr>
            </w:pPr>
            <w:r>
              <w:rPr>
                <w:rFonts w:ascii="Segoe UI" w:hAnsi="Segoe UI" w:cs="Segoe UI" w:hint="cs"/>
                <w:b/>
                <w:bCs/>
                <w:sz w:val="22"/>
                <w:szCs w:val="22"/>
                <w:rtl/>
                <w:lang w:bidi="he-IL"/>
              </w:rPr>
              <w:t>הערות</w:t>
            </w:r>
            <w:r>
              <w:rPr>
                <w:rFonts w:ascii="Calibri Light" w:hAnsi="Calibri Light" w:cs="Calibri Light" w:hint="cs"/>
                <w:sz w:val="28"/>
                <w:szCs w:val="28"/>
                <w:rtl/>
                <w:lang w:bidi="he-IL"/>
              </w:rPr>
              <w:t>:</w:t>
            </w: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 xml:space="preserve"> </w:t>
            </w:r>
          </w:p>
        </w:tc>
        <w:tc>
          <w:tcPr>
            <w:tcW w:w="10069" w:type="dxa"/>
            <w:gridSpan w:val="4"/>
            <w:shd w:val="clear" w:color="auto" w:fill="FFFFFF" w:themeFill="background1"/>
          </w:tcPr>
          <w:p w14:paraId="24A61BA5" w14:textId="77777777" w:rsidR="00A569DD" w:rsidRDefault="00A569DD" w:rsidP="001F4C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  <w:p w14:paraId="137F5166" w14:textId="1BFD8E57" w:rsidR="00A569DD" w:rsidRPr="00D10514" w:rsidRDefault="00A569DD" w:rsidP="001F4C5C">
            <w:pPr>
              <w:bidi/>
              <w:spacing w:line="360" w:lineRule="auto"/>
              <w:rPr>
                <w:sz w:val="28"/>
                <w:szCs w:val="28"/>
                <w:rtl/>
                <w:lang w:bidi="he-IL"/>
              </w:rPr>
            </w:pPr>
            <w:r w:rsidRPr="00AE7E47"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</w:t>
            </w:r>
            <w:r>
              <w:rPr>
                <w:rFonts w:ascii="Segoe UI Semibold" w:hAnsi="Segoe UI Semibold" w:cs="Segoe UI Semibold" w:hint="cs"/>
                <w:color w:val="808080" w:themeColor="background1" w:themeShade="80"/>
                <w:rtl/>
                <w:lang w:bidi="he-IL"/>
              </w:rPr>
              <w:t>_________________________________________________________________</w:t>
            </w:r>
          </w:p>
        </w:tc>
      </w:tr>
    </w:tbl>
    <w:p w14:paraId="5C2ECD45" w14:textId="694A582D" w:rsidR="00A569DD" w:rsidRDefault="00723A5A" w:rsidP="00A569DD">
      <w:pPr>
        <w:rPr>
          <w:rFonts w:ascii="Calibri" w:eastAsia="Calibri" w:hAnsi="Calibri" w:cs="Calibri"/>
          <w:b/>
          <w:color w:val="767171"/>
          <w:sz w:val="36"/>
          <w:szCs w:val="36"/>
          <w:rtl/>
          <w:lang w:bidi="he-IL"/>
        </w:rPr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796D2CF" wp14:editId="6332FBC6">
                <wp:simplePos x="0" y="0"/>
                <wp:positionH relativeFrom="column">
                  <wp:posOffset>-278130</wp:posOffset>
                </wp:positionH>
                <wp:positionV relativeFrom="paragraph">
                  <wp:posOffset>126365</wp:posOffset>
                </wp:positionV>
                <wp:extent cx="6964326" cy="736600"/>
                <wp:effectExtent l="0" t="0" r="0" b="0"/>
                <wp:wrapNone/>
                <wp:docPr id="304" name="Rectangl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326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B4284" w14:textId="77777777" w:rsidR="00E23278" w:rsidRPr="004C5757" w:rsidRDefault="00E23278" w:rsidP="00A569DD">
                            <w:pPr>
                              <w:jc w:val="right"/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4C5757">
                              <w:rPr>
                                <w:rFonts w:ascii="Pristina" w:hAnsi="Pristina" w:cstheme="minorBidi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  <w:lang w:bidi="he-IL"/>
                              </w:rPr>
                              <w:t>16</w:t>
                            </w:r>
                          </w:p>
                          <w:p w14:paraId="5E538A8F" w14:textId="77777777" w:rsidR="00E23278" w:rsidRPr="00B2733F" w:rsidRDefault="00E23278" w:rsidP="00A569DD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796D2CF" id="Rectangle 304" o:spid="_x0000_s1562" style="position:absolute;margin-left:-21.9pt;margin-top:9.95pt;width:548.35pt;height:58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" filled="f" stroked="f" strokeweight="2pt">
                <v:textbox>
                  <w:txbxContent>
                    <w:p w14:paraId="0B9B4284" w14:textId="77777777" w:rsidR="00E23278" w:rsidRPr="004C5757" w:rsidRDefault="00E23278" w:rsidP="00A569DD">
                      <w:pPr>
                        <w:jc w:val="right"/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</w:pPr>
                      <w:r w:rsidRPr="004C5757">
                        <w:rPr>
                          <w:rFonts w:ascii="Pristina" w:hAnsi="Pristina" w:cstheme="minorBidi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  <w:lang w:bidi="he-IL"/>
                        </w:rPr>
                        <w:t>16</w:t>
                      </w:r>
                    </w:p>
                    <w:p w14:paraId="5E538A8F" w14:textId="77777777" w:rsidR="00E23278" w:rsidRPr="00B2733F" w:rsidRDefault="00E23278" w:rsidP="00A569DD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  <w:r w:rsidR="00A569DD">
        <w:rPr>
          <w:rFonts w:hint="cs"/>
          <w:noProof/>
          <w:sz w:val="40"/>
          <w:szCs w:val="40"/>
          <w:rtl/>
          <w:lang w:bidi="he-IL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5DA3873B" wp14:editId="670888A1">
                <wp:simplePos x="0" y="0"/>
                <wp:positionH relativeFrom="column">
                  <wp:posOffset>5278389</wp:posOffset>
                </wp:positionH>
                <wp:positionV relativeFrom="paragraph">
                  <wp:posOffset>6699132</wp:posOffset>
                </wp:positionV>
                <wp:extent cx="1407269" cy="626735"/>
                <wp:effectExtent l="0" t="0" r="0" b="0"/>
                <wp:wrapNone/>
                <wp:docPr id="305" name="Group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7269" cy="626735"/>
                          <a:chOff x="874575" y="0"/>
                          <a:chExt cx="1408704" cy="626745"/>
                        </a:xfrm>
                      </wpg:grpSpPr>
                      <wpg:grpSp>
                        <wpg:cNvPr id="307" name="Group 307"/>
                        <wpg:cNvGrpSpPr/>
                        <wpg:grpSpPr>
                          <a:xfrm>
                            <a:off x="1578429" y="0"/>
                            <a:ext cx="704850" cy="626745"/>
                            <a:chOff x="440139" y="-9449"/>
                            <a:chExt cx="704997" cy="692337"/>
                          </a:xfrm>
                        </wpg:grpSpPr>
                        <wps:wsp>
                          <wps:cNvPr id="310" name="Rounded Rectangle 310"/>
                          <wps:cNvSpPr/>
                          <wps:spPr>
                            <a:xfrm>
                              <a:off x="572749" y="-9449"/>
                              <a:ext cx="329776" cy="3302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1" name="Rounded Rectangle 311"/>
                          <wps:cNvSpPr/>
                          <wps:spPr>
                            <a:xfrm>
                              <a:off x="440139" y="224561"/>
                              <a:ext cx="704997" cy="45832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B09B69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2" name="Group 312"/>
                        <wpg:cNvGrpSpPr/>
                        <wpg:grpSpPr>
                          <a:xfrm>
                            <a:off x="874575" y="0"/>
                            <a:ext cx="667112" cy="565785"/>
                            <a:chOff x="1382426" y="-93"/>
                            <a:chExt cx="667339" cy="566689"/>
                          </a:xfrm>
                        </wpg:grpSpPr>
                        <wps:wsp>
                          <wps:cNvPr id="313" name="Rounded Rectangle 313"/>
                          <wps:cNvSpPr/>
                          <wps:spPr>
                            <a:xfrm>
                              <a:off x="1579392" y="-93"/>
                              <a:ext cx="329701" cy="299051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6" name="Rounded Rectangle 316"/>
                          <wps:cNvSpPr/>
                          <wps:spPr>
                            <a:xfrm>
                              <a:off x="1382426" y="260773"/>
                              <a:ext cx="667339" cy="305823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8A3AD8F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DA3873B" id="Group 305" o:spid="_x0000_s1563" style="position:absolute;margin-left:415.6pt;margin-top:527.5pt;width:110.8pt;height:49.35pt;z-index:251731456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">
                <v:group id="Group 307" o:spid="_x0000_s1564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roundrect id="Rounded Rectangle 310" o:spid="_x0000_s1565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" fillcolor="white [3201]" strokecolor="#a5a5a5 [2092]" strokeweight="2pt"/>
                  <v:roundrect id="Rounded Rectangle 311" o:spid="_x0000_s1566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" filled="f" stroked="f" strokeweight="2pt">
                    <v:textbox>
                      <w:txbxContent>
                        <w:p w14:paraId="3FB09B69" w14:textId="77777777" w:rsidR="00E23278" w:rsidRPr="00170304" w:rsidRDefault="00E23278" w:rsidP="00A569DD">
                          <w:pPr>
                            <w:jc w:val="center"/>
                            <w:rPr>
                              <w:rFonts w:ascii="Segoe UI Semilight" w:hAnsi="Segoe UI Semilight" w:cs="Segoe UI Semilight"/>
                              <w:lang w:bidi="he-IL"/>
                            </w:rPr>
                          </w:pPr>
                          <w:r>
                            <w:rPr>
                              <w:rFonts w:ascii="Segoe UI Semilight" w:hAnsi="Segoe UI Semilight" w:cs="Segoe UI Semilight" w:hint="cs"/>
                              <w:rtl/>
                              <w:lang w:bidi="he-IL"/>
                            </w:rPr>
                            <w:t xml:space="preserve">  נכון</w:t>
                          </w:r>
                        </w:p>
                      </w:txbxContent>
                    </v:textbox>
                  </v:roundrect>
                </v:group>
                <v:group id="Group 312" o:spid="_x0000_s1567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roundrect id="Rounded Rectangle 313" o:spid="_x0000_s1568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" fillcolor="white [3201]" strokecolor="#a5a5a5 [2092]" strokeweight="2pt"/>
                  <v:roundrect id="Rounded Rectangle 316" o:spid="_x0000_s1569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" filled="f" stroked="f" strokeweight="2pt">
                    <v:textbox>
                      <w:txbxContent>
                        <w:p w14:paraId="38A3AD8F" w14:textId="77777777" w:rsidR="00E23278" w:rsidRPr="00170304" w:rsidRDefault="00E23278" w:rsidP="00A569DD">
                          <w:pPr>
                            <w:jc w:val="center"/>
                            <w:rPr>
                              <w:rFonts w:ascii="Segoe UI Semilight" w:hAnsi="Segoe UI Semilight" w:cs="Segoe UI Semilight"/>
                              <w:lang w:bidi="he-IL"/>
                            </w:rPr>
                          </w:pPr>
                          <w:r>
                            <w:rPr>
                              <w:rFonts w:ascii="Segoe UI Semilight" w:hAnsi="Segoe UI Semilight" w:cs="Segoe UI Semilight" w:hint="cs"/>
                              <w:rtl/>
                              <w:lang w:bidi="he-IL"/>
                            </w:rPr>
                            <w:t>לא נכון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 w:rsidR="00A569DD">
        <w:rPr>
          <w:noProof/>
          <w:sz w:val="40"/>
          <w:szCs w:val="40"/>
          <w:lang w:bidi="he-IL"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 wp14:anchorId="22A7E29B" wp14:editId="4D6E77C2">
                <wp:simplePos x="0" y="0"/>
                <wp:positionH relativeFrom="column">
                  <wp:posOffset>5279821</wp:posOffset>
                </wp:positionH>
                <wp:positionV relativeFrom="paragraph">
                  <wp:posOffset>5818697</wp:posOffset>
                </wp:positionV>
                <wp:extent cx="1407269" cy="626735"/>
                <wp:effectExtent l="0" t="0" r="0" b="0"/>
                <wp:wrapNone/>
                <wp:docPr id="256" name="Group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7269" cy="626735"/>
                          <a:chOff x="874575" y="0"/>
                          <a:chExt cx="1408704" cy="626745"/>
                        </a:xfrm>
                      </wpg:grpSpPr>
                      <wpg:grpSp>
                        <wpg:cNvPr id="257" name="Group 257"/>
                        <wpg:cNvGrpSpPr/>
                        <wpg:grpSpPr>
                          <a:xfrm>
                            <a:off x="1578429" y="0"/>
                            <a:ext cx="704850" cy="626745"/>
                            <a:chOff x="440139" y="-9449"/>
                            <a:chExt cx="704997" cy="692337"/>
                          </a:xfrm>
                        </wpg:grpSpPr>
                        <wps:wsp>
                          <wps:cNvPr id="280" name="Rounded Rectangle 280"/>
                          <wps:cNvSpPr/>
                          <wps:spPr>
                            <a:xfrm>
                              <a:off x="572749" y="-9449"/>
                              <a:ext cx="329776" cy="3302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1" name="Rounded Rectangle 281"/>
                          <wps:cNvSpPr/>
                          <wps:spPr>
                            <a:xfrm>
                              <a:off x="440139" y="224561"/>
                              <a:ext cx="704997" cy="45832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676B6A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2" name="Group 282"/>
                        <wpg:cNvGrpSpPr/>
                        <wpg:grpSpPr>
                          <a:xfrm>
                            <a:off x="874575" y="0"/>
                            <a:ext cx="667112" cy="565785"/>
                            <a:chOff x="1382426" y="-93"/>
                            <a:chExt cx="667339" cy="566689"/>
                          </a:xfrm>
                        </wpg:grpSpPr>
                        <wps:wsp>
                          <wps:cNvPr id="283" name="Rounded Rectangle 283"/>
                          <wps:cNvSpPr/>
                          <wps:spPr>
                            <a:xfrm>
                              <a:off x="1579392" y="-93"/>
                              <a:ext cx="329701" cy="299051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5" name="Rounded Rectangle 285"/>
                          <wps:cNvSpPr/>
                          <wps:spPr>
                            <a:xfrm>
                              <a:off x="1382426" y="260773"/>
                              <a:ext cx="667339" cy="305823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7BE1DF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2A7E29B" id="Group 256" o:spid="_x0000_s1570" style="position:absolute;margin-left:415.75pt;margin-top:458.15pt;width:110.8pt;height:49.35pt;z-index:251730432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">
                <v:group id="Group 257" o:spid="_x0000_s1571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roundrect id="Rounded Rectangle 280" o:spid="_x0000_s1572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" fillcolor="white [3201]" strokecolor="#a5a5a5 [2092]" strokeweight="2pt"/>
                  <v:roundrect id="Rounded Rectangle 281" o:spid="_x0000_s1573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" filled="f" stroked="f" strokeweight="2pt">
                    <v:textbox>
                      <w:txbxContent>
                        <w:p w14:paraId="70676B6A" w14:textId="77777777" w:rsidR="00E23278" w:rsidRPr="00170304" w:rsidRDefault="00E23278" w:rsidP="00A569DD">
                          <w:pPr>
                            <w:jc w:val="center"/>
                            <w:rPr>
                              <w:rFonts w:ascii="Segoe UI Semilight" w:hAnsi="Segoe UI Semilight" w:cs="Segoe UI Semilight"/>
                              <w:lang w:bidi="he-IL"/>
                            </w:rPr>
                          </w:pPr>
                          <w:r>
                            <w:rPr>
                              <w:rFonts w:ascii="Segoe UI Semilight" w:hAnsi="Segoe UI Semilight" w:cs="Segoe UI Semilight" w:hint="cs"/>
                              <w:rtl/>
                              <w:lang w:bidi="he-IL"/>
                            </w:rPr>
                            <w:t xml:space="preserve">  נכון</w:t>
                          </w:r>
                        </w:p>
                      </w:txbxContent>
                    </v:textbox>
                  </v:roundrect>
                </v:group>
                <v:group id="Group 282" o:spid="_x0000_s1574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<v:roundrect id="Rounded Rectangle 283" o:spid="_x0000_s1575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" fillcolor="white [3201]" strokecolor="#a5a5a5 [2092]" strokeweight="2pt"/>
                  <v:roundrect id="Rounded Rectangle 285" o:spid="_x0000_s1576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" filled="f" stroked="f" strokeweight="2pt">
                    <v:textbox>
                      <w:txbxContent>
                        <w:p w14:paraId="2A7BE1DF" w14:textId="77777777" w:rsidR="00E23278" w:rsidRPr="00170304" w:rsidRDefault="00E23278" w:rsidP="00A569DD">
                          <w:pPr>
                            <w:jc w:val="center"/>
                            <w:rPr>
                              <w:rFonts w:ascii="Segoe UI Semilight" w:hAnsi="Segoe UI Semilight" w:cs="Segoe UI Semilight"/>
                              <w:lang w:bidi="he-IL"/>
                            </w:rPr>
                          </w:pPr>
                          <w:r>
                            <w:rPr>
                              <w:rFonts w:ascii="Segoe UI Semilight" w:hAnsi="Segoe UI Semilight" w:cs="Segoe UI Semilight" w:hint="cs"/>
                              <w:rtl/>
                              <w:lang w:bidi="he-IL"/>
                            </w:rPr>
                            <w:t>לא נכון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 w:rsidR="00A569DD">
        <w:rPr>
          <w:noProof/>
          <w:sz w:val="40"/>
          <w:szCs w:val="40"/>
          <w:lang w:bidi="he-IL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 wp14:anchorId="13526D36" wp14:editId="21F51D34">
                <wp:simplePos x="0" y="0"/>
                <wp:positionH relativeFrom="column">
                  <wp:posOffset>5232692</wp:posOffset>
                </wp:positionH>
                <wp:positionV relativeFrom="paragraph">
                  <wp:posOffset>3022274</wp:posOffset>
                </wp:positionV>
                <wp:extent cx="1407269" cy="626735"/>
                <wp:effectExtent l="0" t="0" r="0" b="0"/>
                <wp:wrapNone/>
                <wp:docPr id="28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7269" cy="626735"/>
                          <a:chOff x="874575" y="0"/>
                          <a:chExt cx="1408704" cy="626745"/>
                        </a:xfrm>
                      </wpg:grpSpPr>
                      <wpg:grpSp>
                        <wpg:cNvPr id="287" name="Group 287"/>
                        <wpg:cNvGrpSpPr/>
                        <wpg:grpSpPr>
                          <a:xfrm>
                            <a:off x="1578429" y="0"/>
                            <a:ext cx="704850" cy="626745"/>
                            <a:chOff x="440139" y="-9449"/>
                            <a:chExt cx="704997" cy="692337"/>
                          </a:xfrm>
                        </wpg:grpSpPr>
                        <wps:wsp>
                          <wps:cNvPr id="320" name="Rounded Rectangle 320"/>
                          <wps:cNvSpPr/>
                          <wps:spPr>
                            <a:xfrm>
                              <a:off x="572749" y="-9449"/>
                              <a:ext cx="329776" cy="3302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1" name="Rounded Rectangle 321"/>
                          <wps:cNvSpPr/>
                          <wps:spPr>
                            <a:xfrm>
                              <a:off x="440139" y="224561"/>
                              <a:ext cx="704997" cy="45832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E2977D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3" name="Group 323"/>
                        <wpg:cNvGrpSpPr/>
                        <wpg:grpSpPr>
                          <a:xfrm>
                            <a:off x="874575" y="0"/>
                            <a:ext cx="667112" cy="565785"/>
                            <a:chOff x="1382426" y="-93"/>
                            <a:chExt cx="667339" cy="566689"/>
                          </a:xfrm>
                        </wpg:grpSpPr>
                        <wps:wsp>
                          <wps:cNvPr id="324" name="Rounded Rectangle 324"/>
                          <wps:cNvSpPr/>
                          <wps:spPr>
                            <a:xfrm>
                              <a:off x="1579392" y="-93"/>
                              <a:ext cx="329701" cy="299051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5" name="Rounded Rectangle 325"/>
                          <wps:cNvSpPr/>
                          <wps:spPr>
                            <a:xfrm>
                              <a:off x="1382426" y="260773"/>
                              <a:ext cx="667339" cy="305823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F5B64C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3526D36" id="Group 286" o:spid="_x0000_s1577" style="position:absolute;margin-left:412pt;margin-top:237.95pt;width:110.8pt;height:49.35pt;z-index:251727360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">
                <v:group id="Group 287" o:spid="_x0000_s1578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roundrect id="Rounded Rectangle 320" o:spid="_x0000_s1579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" fillcolor="white [3201]" strokecolor="#a5a5a5 [2092]" strokeweight="2pt"/>
                  <v:roundrect id="Rounded Rectangle 321" o:spid="_x0000_s1580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" filled="f" stroked="f" strokeweight="2pt">
                    <v:textbox>
                      <w:txbxContent>
                        <w:p w14:paraId="05E2977D" w14:textId="77777777" w:rsidR="00E23278" w:rsidRPr="00170304" w:rsidRDefault="00E23278" w:rsidP="00A569DD">
                          <w:pPr>
                            <w:jc w:val="center"/>
                            <w:rPr>
                              <w:rFonts w:ascii="Segoe UI Semilight" w:hAnsi="Segoe UI Semilight" w:cs="Segoe UI Semilight"/>
                              <w:lang w:bidi="he-IL"/>
                            </w:rPr>
                          </w:pPr>
                          <w:r>
                            <w:rPr>
                              <w:rFonts w:ascii="Segoe UI Semilight" w:hAnsi="Segoe UI Semilight" w:cs="Segoe UI Semilight" w:hint="cs"/>
                              <w:rtl/>
                              <w:lang w:bidi="he-IL"/>
                            </w:rPr>
                            <w:t xml:space="preserve">  נכון</w:t>
                          </w:r>
                        </w:p>
                      </w:txbxContent>
                    </v:textbox>
                  </v:roundrect>
                </v:group>
                <v:group id="Group 323" o:spid="_x0000_s1581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roundrect id="Rounded Rectangle 324" o:spid="_x0000_s1582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" fillcolor="white [3201]" strokecolor="#a5a5a5 [2092]" strokeweight="2pt"/>
                  <v:roundrect id="Rounded Rectangle 325" o:spid="_x0000_s1583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" filled="f" stroked="f" strokeweight="2pt">
                    <v:textbox>
                      <w:txbxContent>
                        <w:p w14:paraId="2EF5B64C" w14:textId="77777777" w:rsidR="00E23278" w:rsidRPr="00170304" w:rsidRDefault="00E23278" w:rsidP="00A569DD">
                          <w:pPr>
                            <w:jc w:val="center"/>
                            <w:rPr>
                              <w:rFonts w:ascii="Segoe UI Semilight" w:hAnsi="Segoe UI Semilight" w:cs="Segoe UI Semilight"/>
                              <w:lang w:bidi="he-IL"/>
                            </w:rPr>
                          </w:pPr>
                          <w:r>
                            <w:rPr>
                              <w:rFonts w:ascii="Segoe UI Semilight" w:hAnsi="Segoe UI Semilight" w:cs="Segoe UI Semilight" w:hint="cs"/>
                              <w:rtl/>
                              <w:lang w:bidi="he-IL"/>
                            </w:rPr>
                            <w:t>לא נכון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tbl>
      <w:tblPr>
        <w:tblStyle w:val="afe"/>
        <w:tblpPr w:leftFromText="180" w:rightFromText="180" w:vertAnchor="text" w:horzAnchor="margin" w:tblpXSpec="center" w:tblpY="135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A569DD" w:rsidRPr="00290E2D" w14:paraId="474F3E5F" w14:textId="77777777" w:rsidTr="001F4C5C">
        <w:trPr>
          <w:trHeight w:val="389"/>
        </w:trPr>
        <w:tc>
          <w:tcPr>
            <w:tcW w:w="10768" w:type="dxa"/>
            <w:tcBorders>
              <w:top w:val="nil"/>
              <w:bottom w:val="single" w:sz="12" w:space="0" w:color="808080" w:themeColor="background1" w:themeShade="80"/>
            </w:tcBorders>
          </w:tcPr>
          <w:p w14:paraId="0A85BA78" w14:textId="77777777" w:rsidR="00A569DD" w:rsidRPr="00290E2D" w:rsidRDefault="00A569DD" w:rsidP="001F4C5C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rtl/>
                <w:lang w:bidi="he-IL"/>
              </w:rPr>
            </w:pPr>
            <w:r w:rsidRPr="008F5E6E">
              <w:rPr>
                <w:noProof/>
                <w:lang w:bidi="he-IL"/>
              </w:rPr>
              <w:lastRenderedPageBreak/>
              <w:drawing>
                <wp:anchor distT="0" distB="0" distL="114300" distR="114300" simplePos="0" relativeHeight="251657728" behindDoc="0" locked="0" layoutInCell="1" allowOverlap="1" wp14:anchorId="60B1813C" wp14:editId="536E118E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59982</wp:posOffset>
                  </wp:positionV>
                  <wp:extent cx="523875" cy="326390"/>
                  <wp:effectExtent l="0" t="0" r="9525" b="0"/>
                  <wp:wrapSquare wrapText="bothSides"/>
                  <wp:docPr id="1103" name="Picture 1103" descr="\\corpfsu\homedir$\TomG\מתמטיקה א\תמונות\תמונות 2\Shutterstock_1433528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orpfsu\homedir$\TomG\מתמטיקה א\תמונות\תמונות 2\Shutterstock_143352827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9" b="25460"/>
                          <a:stretch/>
                        </pic:blipFill>
                        <pic:spPr bwMode="auto"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משימה </w:t>
            </w:r>
            <w:r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lang w:bidi="he-IL"/>
              </w:rPr>
              <w:t>7</w:t>
            </w:r>
            <w:r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: תרגילים </w:t>
            </w:r>
            <w:r>
              <w:rPr>
                <w:rFonts w:ascii="Segoe UI" w:hAnsi="Segoe UI" w:cs="Segoe UI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>–</w:t>
            </w:r>
            <w:r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 דף עבודה</w:t>
            </w:r>
          </w:p>
        </w:tc>
      </w:tr>
      <w:tr w:rsidR="00A569DD" w:rsidRPr="008F5E6E" w14:paraId="3AA009F2" w14:textId="77777777" w:rsidTr="001F4C5C">
        <w:trPr>
          <w:trHeight w:val="389"/>
        </w:trPr>
        <w:tc>
          <w:tcPr>
            <w:tcW w:w="10768" w:type="dxa"/>
            <w:tcBorders>
              <w:top w:val="single" w:sz="12" w:space="0" w:color="808080" w:themeColor="background1" w:themeShade="80"/>
              <w:bottom w:val="nil"/>
            </w:tcBorders>
          </w:tcPr>
          <w:p w14:paraId="4618A5DE" w14:textId="77777777" w:rsidR="00A569DD" w:rsidRPr="00E8343C" w:rsidRDefault="00A569DD" w:rsidP="001F4C5C">
            <w:pPr>
              <w:bidi/>
              <w:spacing w:line="276" w:lineRule="auto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CA23CC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עמוד 10 בחוברת לתלמידים.</w:t>
            </w:r>
          </w:p>
        </w:tc>
      </w:tr>
      <w:tr w:rsidR="00A569DD" w:rsidRPr="008F5E6E" w14:paraId="1ED1095A" w14:textId="77777777" w:rsidTr="001F4C5C">
        <w:trPr>
          <w:trHeight w:val="389"/>
        </w:trPr>
        <w:tc>
          <w:tcPr>
            <w:tcW w:w="10768" w:type="dxa"/>
            <w:tcBorders>
              <w:top w:val="nil"/>
              <w:bottom w:val="dotted" w:sz="4" w:space="0" w:color="A6A6A6" w:themeColor="background1" w:themeShade="A6"/>
            </w:tcBorders>
          </w:tcPr>
          <w:p w14:paraId="28AA49A7" w14:textId="77777777" w:rsidR="00A569DD" w:rsidRDefault="00A569DD" w:rsidP="001F4C5C">
            <w:pPr>
              <w:bidi/>
              <w:spacing w:line="276" w:lineRule="auto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  <w:p w14:paraId="27D8631C" w14:textId="77777777" w:rsidR="00A569DD" w:rsidRDefault="00A569DD" w:rsidP="001F4C5C">
            <w:pPr>
              <w:bidi/>
              <w:spacing w:line="276" w:lineRule="auto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lang w:bidi="he-IL"/>
              </w:rPr>
            </w:pP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תרגילים עם נעלמים בהשלמת עשרת ראשונה:</w:t>
            </w:r>
          </w:p>
          <w:p w14:paraId="335F020A" w14:textId="77777777" w:rsidR="00A569DD" w:rsidRPr="000767D8" w:rsidRDefault="00A569DD" w:rsidP="001F4C5C">
            <w:pPr>
              <w:rPr>
                <w:sz w:val="40"/>
                <w:szCs w:val="40"/>
              </w:rPr>
            </w:pPr>
            <w:r w:rsidRPr="000767D8">
              <w:rPr>
                <w:noProof/>
                <w:sz w:val="40"/>
                <w:szCs w:val="40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689F0B9B" wp14:editId="40A4613B">
                      <wp:simplePos x="0" y="0"/>
                      <wp:positionH relativeFrom="column">
                        <wp:posOffset>450558</wp:posOffset>
                      </wp:positionH>
                      <wp:positionV relativeFrom="paragraph">
                        <wp:posOffset>30480</wp:posOffset>
                      </wp:positionV>
                      <wp:extent cx="466725" cy="342900"/>
                      <wp:effectExtent l="0" t="0" r="28575" b="19050"/>
                      <wp:wrapNone/>
                      <wp:docPr id="329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C92A620" id="מלבן 9" o:spid="_x0000_s1026" style="position:absolute;left:0;text-align:left;margin-left:35.5pt;margin-top:2.4pt;width:36.75pt;height:27pt;z-index:25220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" filled="f" strokecolor="#243f60 [1604]">
                      <v:stroke dashstyle="dash"/>
                    </v:rect>
                  </w:pict>
                </mc:Fallback>
              </mc:AlternateContent>
            </w:r>
            <w:r w:rsidRPr="000767D8">
              <w:rPr>
                <w:sz w:val="40"/>
                <w:szCs w:val="40"/>
              </w:rPr>
              <w:t xml:space="preserve">4 +    </w:t>
            </w:r>
            <w:r>
              <w:rPr>
                <w:sz w:val="40"/>
                <w:szCs w:val="40"/>
              </w:rPr>
              <w:t>6</w:t>
            </w:r>
            <w:r w:rsidRPr="000767D8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 xml:space="preserve">  </w:t>
            </w:r>
            <w:r w:rsidRPr="000767D8">
              <w:rPr>
                <w:sz w:val="40"/>
                <w:szCs w:val="40"/>
              </w:rPr>
              <w:t>= 10</w:t>
            </w:r>
          </w:p>
          <w:p w14:paraId="5EDDFD71" w14:textId="77777777" w:rsidR="00A569DD" w:rsidRPr="000767D8" w:rsidRDefault="00A569DD" w:rsidP="001F4C5C">
            <w:pPr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32480" behindDoc="0" locked="0" layoutInCell="1" allowOverlap="1" wp14:anchorId="1AE47F49" wp14:editId="7D32FCCE">
                      <wp:simplePos x="0" y="0"/>
                      <wp:positionH relativeFrom="column">
                        <wp:posOffset>4805615</wp:posOffset>
                      </wp:positionH>
                      <wp:positionV relativeFrom="paragraph">
                        <wp:posOffset>19542</wp:posOffset>
                      </wp:positionV>
                      <wp:extent cx="2023090" cy="636066"/>
                      <wp:effectExtent l="0" t="0" r="0" b="0"/>
                      <wp:wrapNone/>
                      <wp:docPr id="384" name="Group 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3090" cy="636066"/>
                                <a:chOff x="0" y="0"/>
                                <a:chExt cx="2023090" cy="636066"/>
                              </a:xfrm>
                            </wpg:grpSpPr>
                            <wpg:grpSp>
                              <wpg:cNvPr id="336" name="Group 336"/>
                              <wpg:cNvGrpSpPr/>
                              <wpg:grpSpPr>
                                <a:xfrm>
                                  <a:off x="615821" y="9331"/>
                                  <a:ext cx="1407269" cy="626735"/>
                                  <a:chOff x="874575" y="0"/>
                                  <a:chExt cx="1408704" cy="626745"/>
                                </a:xfrm>
                              </wpg:grpSpPr>
                              <wpg:grpSp>
                                <wpg:cNvPr id="337" name="Group 337"/>
                                <wpg:cNvGrpSpPr/>
                                <wpg:grpSpPr>
                                  <a:xfrm>
                                    <a:off x="1578429" y="0"/>
                                    <a:ext cx="704850" cy="626745"/>
                                    <a:chOff x="440139" y="-9449"/>
                                    <a:chExt cx="704997" cy="692337"/>
                                  </a:xfrm>
                                </wpg:grpSpPr>
                                <wps:wsp>
                                  <wps:cNvPr id="338" name="Rounded Rectangle 338"/>
                                  <wps:cNvSpPr/>
                                  <wps:spPr>
                                    <a:xfrm>
                                      <a:off x="572749" y="-9449"/>
                                      <a:ext cx="329776" cy="33020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40" name="Rounded Rectangle 340"/>
                                  <wps:cNvSpPr/>
                                  <wps:spPr>
                                    <a:xfrm>
                                      <a:off x="440139" y="224561"/>
                                      <a:ext cx="704997" cy="458327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9A93A75" w14:textId="77777777" w:rsidR="00E23278" w:rsidRPr="00170304" w:rsidRDefault="00E23278" w:rsidP="00A569DD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 xml:space="preserve">  נכון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43" name="Group 343"/>
                                <wpg:cNvGrpSpPr/>
                                <wpg:grpSpPr>
                                  <a:xfrm>
                                    <a:off x="874575" y="0"/>
                                    <a:ext cx="667112" cy="565785"/>
                                    <a:chOff x="1382426" y="-93"/>
                                    <a:chExt cx="667339" cy="566689"/>
                                  </a:xfrm>
                                </wpg:grpSpPr>
                                <wps:wsp>
                                  <wps:cNvPr id="344" name="Rounded Rectangle 344"/>
                                  <wps:cNvSpPr/>
                                  <wps:spPr>
                                    <a:xfrm>
                                      <a:off x="1579392" y="-93"/>
                                      <a:ext cx="329701" cy="299051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45" name="Rounded Rectangle 345"/>
                                  <wps:cNvSpPr/>
                                  <wps:spPr>
                                    <a:xfrm>
                                      <a:off x="1382426" y="260773"/>
                                      <a:ext cx="667339" cy="305823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D1C2DCE" w14:textId="77777777" w:rsidR="00E23278" w:rsidRPr="00170304" w:rsidRDefault="00E23278" w:rsidP="00A569DD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rtl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חלקי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350" name="Rounded Rectangle 350"/>
                              <wps:cNvSpPr/>
                              <wps:spPr>
                                <a:xfrm>
                                  <a:off x="149290" y="0"/>
                                  <a:ext cx="328930" cy="29781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1" name="Rounded Rectangle 351"/>
                              <wps:cNvSpPr/>
                              <wps:spPr>
                                <a:xfrm>
                                  <a:off x="0" y="270588"/>
                                  <a:ext cx="666380" cy="305026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249702C" w14:textId="77777777" w:rsidR="00E23278" w:rsidRPr="00170304" w:rsidRDefault="00E23278" w:rsidP="00A569DD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לא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1AE47F49" id="Group 384" o:spid="_x0000_s1584" style="position:absolute;margin-left:378.4pt;margin-top:1.55pt;width:159.3pt;height:50.1pt;z-index:251732480" coordsize="20230,6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">
                      <v:group id="Group 336" o:spid="_x0000_s1585" style="position:absolute;left:6158;top:93;width:14072;height:6267" coordorigin="8745" coordsize="14087,6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      <v:group id="Group 337" o:spid="_x0000_s1586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        <v:roundrect id="Rounded Rectangle 338" o:spid="_x0000_s1587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" fillcolor="white [3201]" strokecolor="#a5a5a5 [2092]" strokeweight="2pt"/>
                          <v:roundrect id="Rounded Rectangle 340" o:spid="_x0000_s1588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" filled="f" stroked="f" strokeweight="2pt">
                            <v:textbox>
                              <w:txbxContent>
                                <w:p w14:paraId="19A93A75" w14:textId="77777777" w:rsidR="00E23278" w:rsidRPr="00170304" w:rsidRDefault="00E23278" w:rsidP="00A569DD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 xml:space="preserve">  נכון</w:t>
                                  </w:r>
                                </w:p>
                              </w:txbxContent>
                            </v:textbox>
                          </v:roundrect>
                        </v:group>
                        <v:group id="Group 343" o:spid="_x0000_s1589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        <v:roundrect id="Rounded Rectangle 344" o:spid="_x0000_s1590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" fillcolor="white [3201]" strokecolor="#a5a5a5 [2092]" strokeweight="2pt"/>
                          <v:roundrect id="Rounded Rectangle 345" o:spid="_x0000_s1591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" filled="f" stroked="f" strokeweight="2pt">
                            <v:textbox>
                              <w:txbxContent>
                                <w:p w14:paraId="4D1C2DCE" w14:textId="77777777" w:rsidR="00E23278" w:rsidRPr="00170304" w:rsidRDefault="00E23278" w:rsidP="00A569DD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>חלקי</w:t>
                                  </w:r>
                                </w:p>
                              </w:txbxContent>
                            </v:textbox>
                          </v:roundrect>
                        </v:group>
                      </v:group>
                      <v:roundrect id="Rounded Rectangle 350" o:spid="_x0000_s1592" style="position:absolute;left:1492;width:3290;height:29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" fillcolor="white [3201]" strokecolor="#a5a5a5 [2092]" strokeweight="2pt"/>
                      <v:roundrect id="Rounded Rectangle 351" o:spid="_x0000_s1593" style="position:absolute;top:2705;width:6663;height:30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" filled="f" stroked="f" strokeweight="2pt">
                        <v:textbox>
                          <w:txbxContent>
                            <w:p w14:paraId="6249702C" w14:textId="77777777" w:rsidR="00E23278" w:rsidRPr="00170304" w:rsidRDefault="00E23278" w:rsidP="00A569DD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לא נכון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0550C0A8" w14:textId="77777777" w:rsidR="00A569DD" w:rsidRDefault="00A569DD" w:rsidP="001F4C5C">
            <w:pPr>
              <w:rPr>
                <w:sz w:val="40"/>
                <w:szCs w:val="40"/>
              </w:rPr>
            </w:pPr>
            <w:r w:rsidRPr="000767D8">
              <w:rPr>
                <w:noProof/>
                <w:sz w:val="40"/>
                <w:szCs w:val="40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05C6EF12" wp14:editId="28196C04">
                      <wp:simplePos x="0" y="0"/>
                      <wp:positionH relativeFrom="column">
                        <wp:posOffset>517233</wp:posOffset>
                      </wp:positionH>
                      <wp:positionV relativeFrom="paragraph">
                        <wp:posOffset>19685</wp:posOffset>
                      </wp:positionV>
                      <wp:extent cx="466725" cy="342900"/>
                      <wp:effectExtent l="0" t="0" r="28575" b="19050"/>
                      <wp:wrapNone/>
                      <wp:docPr id="385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19B69B9" id="מלבן 9" o:spid="_x0000_s1026" style="position:absolute;left:0;text-align:left;margin-left:40.75pt;margin-top:1.55pt;width:36.75pt;height:27pt;z-index:25220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" filled="f" strokecolor="#243f60 [1604]">
                      <v:stroke dashstyle="dash"/>
                    </v:rect>
                  </w:pict>
                </mc:Fallback>
              </mc:AlternateContent>
            </w:r>
            <w:r w:rsidRPr="000767D8">
              <w:rPr>
                <w:sz w:val="40"/>
                <w:szCs w:val="40"/>
              </w:rPr>
              <w:t xml:space="preserve">10 –   </w:t>
            </w:r>
            <w:r>
              <w:rPr>
                <w:sz w:val="40"/>
                <w:szCs w:val="40"/>
              </w:rPr>
              <w:t xml:space="preserve">3   </w:t>
            </w:r>
            <w:r w:rsidRPr="000767D8">
              <w:rPr>
                <w:sz w:val="40"/>
                <w:szCs w:val="40"/>
              </w:rPr>
              <w:t xml:space="preserve"> = 7</w:t>
            </w:r>
          </w:p>
          <w:p w14:paraId="05FB9007" w14:textId="77777777" w:rsidR="00A569DD" w:rsidRPr="00815B9D" w:rsidRDefault="00A569DD" w:rsidP="001F4C5C">
            <w:pPr>
              <w:rPr>
                <w:sz w:val="40"/>
                <w:szCs w:val="40"/>
                <w:rtl/>
              </w:rPr>
            </w:pPr>
          </w:p>
        </w:tc>
      </w:tr>
      <w:tr w:rsidR="00A569DD" w:rsidRPr="008F5E6E" w14:paraId="698432F5" w14:textId="77777777" w:rsidTr="001F4C5C">
        <w:trPr>
          <w:trHeight w:val="389"/>
        </w:trPr>
        <w:tc>
          <w:tcPr>
            <w:tcW w:w="107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54608CFF" w14:textId="430A7B13" w:rsidR="00A569DD" w:rsidRDefault="004C5757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תרגיל שתוצאתו היא אפס</w:t>
            </w:r>
            <w:r w:rsidR="00A569DD" w:rsidRPr="00815B9D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(הבנת משמעות האפס)</w:t>
            </w:r>
            <w:r w:rsidR="00A569DD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:</w:t>
            </w:r>
          </w:p>
          <w:p w14:paraId="170E0189" w14:textId="77777777" w:rsidR="00A569DD" w:rsidRPr="00815B9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0767D8">
              <w:rPr>
                <w:noProof/>
                <w:sz w:val="40"/>
                <w:szCs w:val="40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7145E1EF" wp14:editId="72518E9F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159677</wp:posOffset>
                      </wp:positionV>
                      <wp:extent cx="466725" cy="342900"/>
                      <wp:effectExtent l="0" t="0" r="28575" b="19050"/>
                      <wp:wrapNone/>
                      <wp:docPr id="77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832D832" id="מלבן 9" o:spid="_x0000_s1026" style="position:absolute;left:0;text-align:left;margin-left:29.2pt;margin-top:12.55pt;width:36.75pt;height:27pt;z-index:25220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" filled="f" strokecolor="#243f60 [1604]">
                      <v:stroke dashstyle="dash"/>
                    </v:rect>
                  </w:pict>
                </mc:Fallback>
              </mc:AlternateContent>
            </w:r>
          </w:p>
          <w:p w14:paraId="0F5D91A8" w14:textId="77777777" w:rsidR="00A569DD" w:rsidRDefault="00A569DD" w:rsidP="001F4C5C">
            <w:pPr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37600" behindDoc="0" locked="0" layoutInCell="1" allowOverlap="1" wp14:anchorId="1DDF15EB" wp14:editId="3DD95A4E">
                      <wp:simplePos x="0" y="0"/>
                      <wp:positionH relativeFrom="column">
                        <wp:posOffset>5454015</wp:posOffset>
                      </wp:positionH>
                      <wp:positionV relativeFrom="paragraph">
                        <wp:posOffset>33998</wp:posOffset>
                      </wp:positionV>
                      <wp:extent cx="1407160" cy="626110"/>
                      <wp:effectExtent l="0" t="0" r="0" b="0"/>
                      <wp:wrapNone/>
                      <wp:docPr id="584" name="Group 5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7160" cy="626110"/>
                                <a:chOff x="874575" y="0"/>
                                <a:chExt cx="1408704" cy="626745"/>
                              </a:xfrm>
                            </wpg:grpSpPr>
                            <wpg:grpSp>
                              <wpg:cNvPr id="599" name="Group 599"/>
                              <wpg:cNvGrpSpPr/>
                              <wpg:grpSpPr>
                                <a:xfrm>
                                  <a:off x="1578429" y="0"/>
                                  <a:ext cx="704850" cy="626745"/>
                                  <a:chOff x="440139" y="-9449"/>
                                  <a:chExt cx="704997" cy="692337"/>
                                </a:xfrm>
                              </wpg:grpSpPr>
                              <wps:wsp>
                                <wps:cNvPr id="600" name="Rounded Rectangle 600"/>
                                <wps:cNvSpPr/>
                                <wps:spPr>
                                  <a:xfrm>
                                    <a:off x="572749" y="-9449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01" name="Rounded Rectangle 601"/>
                                <wps:cNvSpPr/>
                                <wps:spPr>
                                  <a:xfrm>
                                    <a:off x="440139" y="224561"/>
                                    <a:ext cx="704997" cy="458327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C4674AE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 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602" name="Group 602"/>
                              <wpg:cNvGrpSpPr/>
                              <wpg:grpSpPr>
                                <a:xfrm>
                                  <a:off x="874575" y="0"/>
                                  <a:ext cx="667112" cy="565785"/>
                                  <a:chOff x="1382426" y="-93"/>
                                  <a:chExt cx="667339" cy="566689"/>
                                </a:xfrm>
                              </wpg:grpSpPr>
                              <wps:wsp>
                                <wps:cNvPr id="603" name="Rounded Rectangle 603"/>
                                <wps:cNvSpPr/>
                                <wps:spPr>
                                  <a:xfrm>
                                    <a:off x="1579392" y="-93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04" name="Rounded Rectangle 604"/>
                                <wps:cNvSpPr/>
                                <wps:spPr>
                                  <a:xfrm>
                                    <a:off x="1382426" y="260773"/>
                                    <a:ext cx="667339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1F9F589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1DDF15EB" id="Group 584" o:spid="_x0000_s1594" style="position:absolute;margin-left:429.45pt;margin-top:2.7pt;width:110.8pt;height:49.3pt;z-index:251737600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">
                      <v:group id="Group 599" o:spid="_x0000_s1595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pf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">
                        <v:roundrect id="Rounded Rectangle 600" o:spid="_x0000_s1596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" fillcolor="white [3201]" strokecolor="#a5a5a5 [2092]" strokeweight="2pt"/>
                        <v:roundrect id="Rounded Rectangle 601" o:spid="_x0000_s1597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" filled="f" stroked="f" strokeweight="2pt">
                          <v:textbox>
                            <w:txbxContent>
                              <w:p w14:paraId="4C4674AE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602" o:spid="_x0000_s1598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zV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fN4Br9nwhGQqwcAAAD//wMAUEsBAi0AFAAGAAgAAAAhANvh9svuAAAAhQEAABMAAAAAAAAA&#10;AAAAAAAAAAAAAFtDb250ZW50X1R5cGVzXS54bWxQSwECLQAUAAYACAAAACEAWvQsW78AAAAVAQAA&#10;CwAAAAAAAAAAAAAAAAAfAQAAX3JlbHMvLnJlbHNQSwECLQAUAAYACAAAACEAFPBs1cYAAADcAAAA&#10;DwAAAAAAAAAAAAAAAAAHAgAAZHJzL2Rvd25yZXYueG1sUEsFBgAAAAADAAMAtwAAAPoCAAAAAA==&#10;">
                        <v:roundrect id="Rounded Rectangle 603" o:spid="_x0000_s1599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" fillcolor="white [3201]" strokecolor="#a5a5a5 [2092]" strokeweight="2pt"/>
                        <v:roundrect id="Rounded Rectangle 604" o:spid="_x0000_s1600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" filled="f" stroked="f" strokeweight="2pt">
                          <v:textbox>
                            <w:txbxContent>
                              <w:p w14:paraId="31F9F589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  <w:r>
              <w:rPr>
                <w:sz w:val="40"/>
                <w:szCs w:val="40"/>
              </w:rPr>
              <w:t>5 –   5</w:t>
            </w:r>
            <w:r w:rsidRPr="000767D8">
              <w:rPr>
                <w:sz w:val="40"/>
                <w:szCs w:val="40"/>
              </w:rPr>
              <w:t xml:space="preserve">   = 0</w:t>
            </w:r>
          </w:p>
          <w:p w14:paraId="13A985F1" w14:textId="77777777" w:rsidR="00A569DD" w:rsidRPr="00815B9D" w:rsidRDefault="00A569DD" w:rsidP="001F4C5C">
            <w:pPr>
              <w:rPr>
                <w:sz w:val="40"/>
                <w:szCs w:val="40"/>
                <w:rtl/>
              </w:rPr>
            </w:pPr>
          </w:p>
        </w:tc>
      </w:tr>
      <w:tr w:rsidR="00A569DD" w:rsidRPr="008F5E6E" w14:paraId="67B5AA57" w14:textId="77777777" w:rsidTr="001F4C5C">
        <w:trPr>
          <w:trHeight w:val="389"/>
        </w:trPr>
        <w:tc>
          <w:tcPr>
            <w:tcW w:w="107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0FA3DAFE" w14:textId="77777777" w:rsidR="00A569DD" w:rsidRDefault="00A569DD" w:rsidP="001F4C5C">
            <w:pPr>
              <w:bidi/>
              <w:spacing w:line="276" w:lineRule="auto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346D13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תרגיל בעשרת 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השנייה ללא המרה:</w:t>
            </w:r>
          </w:p>
          <w:p w14:paraId="1C14EAAA" w14:textId="77777777" w:rsidR="00A569DD" w:rsidRDefault="00A569DD" w:rsidP="001F4C5C">
            <w:pPr>
              <w:bidi/>
              <w:spacing w:line="276" w:lineRule="auto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noProof/>
                <w:sz w:val="40"/>
                <w:szCs w:val="40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28384" behindDoc="0" locked="0" layoutInCell="1" allowOverlap="1" wp14:anchorId="6A8C6EE8" wp14:editId="566A3595">
                      <wp:simplePos x="0" y="0"/>
                      <wp:positionH relativeFrom="column">
                        <wp:posOffset>5431952</wp:posOffset>
                      </wp:positionH>
                      <wp:positionV relativeFrom="paragraph">
                        <wp:posOffset>135890</wp:posOffset>
                      </wp:positionV>
                      <wp:extent cx="1407160" cy="626110"/>
                      <wp:effectExtent l="0" t="0" r="0" b="0"/>
                      <wp:wrapNone/>
                      <wp:docPr id="386" name="Group 3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7160" cy="626110"/>
                                <a:chOff x="874575" y="0"/>
                                <a:chExt cx="1408704" cy="626745"/>
                              </a:xfrm>
                            </wpg:grpSpPr>
                            <wpg:grpSp>
                              <wpg:cNvPr id="387" name="Group 387"/>
                              <wpg:cNvGrpSpPr/>
                              <wpg:grpSpPr>
                                <a:xfrm>
                                  <a:off x="1578429" y="0"/>
                                  <a:ext cx="704850" cy="626745"/>
                                  <a:chOff x="440139" y="-9449"/>
                                  <a:chExt cx="704997" cy="692337"/>
                                </a:xfrm>
                              </wpg:grpSpPr>
                              <wps:wsp>
                                <wps:cNvPr id="388" name="Rounded Rectangle 388"/>
                                <wps:cNvSpPr/>
                                <wps:spPr>
                                  <a:xfrm>
                                    <a:off x="572749" y="-9449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89" name="Rounded Rectangle 389"/>
                                <wps:cNvSpPr/>
                                <wps:spPr>
                                  <a:xfrm>
                                    <a:off x="440139" y="224561"/>
                                    <a:ext cx="704997" cy="458327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97FB25D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 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90" name="Group 390"/>
                              <wpg:cNvGrpSpPr/>
                              <wpg:grpSpPr>
                                <a:xfrm>
                                  <a:off x="874575" y="0"/>
                                  <a:ext cx="667112" cy="565785"/>
                                  <a:chOff x="1382426" y="-93"/>
                                  <a:chExt cx="667339" cy="566689"/>
                                </a:xfrm>
                              </wpg:grpSpPr>
                              <wps:wsp>
                                <wps:cNvPr id="391" name="Rounded Rectangle 391"/>
                                <wps:cNvSpPr/>
                                <wps:spPr>
                                  <a:xfrm>
                                    <a:off x="1579392" y="-93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92" name="Rounded Rectangle 392"/>
                                <wps:cNvSpPr/>
                                <wps:spPr>
                                  <a:xfrm>
                                    <a:off x="1382426" y="260773"/>
                                    <a:ext cx="667339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AA9ED1B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6A8C6EE8" id="Group 386" o:spid="_x0000_s1601" style="position:absolute;left:0;text-align:left;margin-left:427.7pt;margin-top:10.7pt;width:110.8pt;height:49.3pt;z-index:251728384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">
                      <v:group id="Group 387" o:spid="_x0000_s1602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      <v:roundrect id="Rounded Rectangle 388" o:spid="_x0000_s1603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" fillcolor="white [3201]" strokecolor="#a5a5a5 [2092]" strokeweight="2pt"/>
                        <v:roundrect id="Rounded Rectangle 389" o:spid="_x0000_s1604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" filled="f" stroked="f" strokeweight="2pt">
                          <v:textbox>
                            <w:txbxContent>
                              <w:p w14:paraId="797FB25D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390" o:spid="_x0000_s1605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      <v:roundrect id="Rounded Rectangle 391" o:spid="_x0000_s1606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" fillcolor="white [3201]" strokecolor="#a5a5a5 [2092]" strokeweight="2pt"/>
                        <v:roundrect id="Rounded Rectangle 392" o:spid="_x0000_s1607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" filled="f" stroked="f" strokeweight="2pt">
                          <v:textbox>
                            <w:txbxContent>
                              <w:p w14:paraId="6AA9ED1B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  <w:r w:rsidRPr="00346D13">
              <w:rPr>
                <w:noProof/>
                <w:sz w:val="36"/>
                <w:szCs w:val="36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7738792D" wp14:editId="4396676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187033</wp:posOffset>
                      </wp:positionV>
                      <wp:extent cx="514985" cy="390525"/>
                      <wp:effectExtent l="0" t="0" r="18415" b="28575"/>
                      <wp:wrapNone/>
                      <wp:docPr id="393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98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4862D2" w14:textId="77777777" w:rsidR="00E23278" w:rsidRPr="00346D13" w:rsidRDefault="00E23278" w:rsidP="00A569DD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  <w:sz w:val="40"/>
                                      <w:szCs w:val="40"/>
                                    </w:rPr>
                                  </w:pPr>
                                  <w:r w:rsidRPr="00346D13">
                                    <w:rPr>
                                      <w:color w:val="0D0D0D" w:themeColor="text1" w:themeTint="F2"/>
                                      <w:sz w:val="40"/>
                                      <w:szCs w:val="4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738792D" id="מלבן 9" o:spid="_x0000_s1608" style="position:absolute;left:0;text-align:left;margin-left:42.7pt;margin-top:14.75pt;width:40.55pt;height:30.7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" filled="f" strokecolor="#243f60 [1604]">
                      <v:stroke dashstyle="dash"/>
                      <v:textbox>
                        <w:txbxContent>
                          <w:p w14:paraId="7D4862D2" w14:textId="77777777" w:rsidR="00E23278" w:rsidRPr="00346D13" w:rsidRDefault="00E23278" w:rsidP="00A569DD">
                            <w:pPr>
                              <w:jc w:val="center"/>
                              <w:rPr>
                                <w:color w:val="0D0D0D" w:themeColor="text1" w:themeTint="F2"/>
                                <w:sz w:val="40"/>
                                <w:szCs w:val="40"/>
                              </w:rPr>
                            </w:pPr>
                            <w:r w:rsidRPr="00346D13">
                              <w:rPr>
                                <w:color w:val="0D0D0D" w:themeColor="text1" w:themeTint="F2"/>
                                <w:sz w:val="40"/>
                                <w:szCs w:val="40"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7B2B8F" w14:textId="77777777" w:rsidR="00A569DD" w:rsidRPr="00346D13" w:rsidRDefault="00A569DD" w:rsidP="001F4C5C">
            <w:pPr>
              <w:rPr>
                <w:sz w:val="40"/>
                <w:szCs w:val="40"/>
              </w:rPr>
            </w:pPr>
            <w:r w:rsidRPr="00346D13">
              <w:rPr>
                <w:sz w:val="40"/>
                <w:szCs w:val="40"/>
              </w:rPr>
              <w:t xml:space="preserve">13 =         + 3 </w:t>
            </w:r>
          </w:p>
          <w:p w14:paraId="354308CF" w14:textId="77777777" w:rsidR="00A569DD" w:rsidRPr="00CA23CC" w:rsidRDefault="00A569DD" w:rsidP="001F4C5C">
            <w:pPr>
              <w:bidi/>
              <w:spacing w:line="276" w:lineRule="auto"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</w:tr>
      <w:tr w:rsidR="00A569DD" w:rsidRPr="008F5E6E" w14:paraId="609E7818" w14:textId="77777777" w:rsidTr="001F4C5C">
        <w:trPr>
          <w:trHeight w:val="389"/>
        </w:trPr>
        <w:tc>
          <w:tcPr>
            <w:tcW w:w="107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3F54ADD6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כאשר המחוסר הוא הנעלם:</w:t>
            </w:r>
          </w:p>
          <w:p w14:paraId="2E9DC99A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01245E">
              <w:rPr>
                <w:noProof/>
                <w:sz w:val="40"/>
                <w:szCs w:val="40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72E61D46" wp14:editId="7C099ED3">
                      <wp:simplePos x="0" y="0"/>
                      <wp:positionH relativeFrom="column">
                        <wp:posOffset>-40330</wp:posOffset>
                      </wp:positionH>
                      <wp:positionV relativeFrom="paragraph">
                        <wp:posOffset>142476</wp:posOffset>
                      </wp:positionV>
                      <wp:extent cx="514985" cy="390525"/>
                      <wp:effectExtent l="0" t="0" r="18415" b="28575"/>
                      <wp:wrapNone/>
                      <wp:docPr id="80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98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57A82D" w14:textId="77777777" w:rsidR="00E23278" w:rsidRPr="00346D13" w:rsidRDefault="00E23278" w:rsidP="00A569DD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color w:val="0D0D0D" w:themeColor="text1" w:themeTint="F2"/>
                                      <w:sz w:val="40"/>
                                      <w:szCs w:val="4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2E61D46" id="_x0000_s1609" style="position:absolute;left:0;text-align:left;margin-left:-3.2pt;margin-top:11.2pt;width:40.55pt;height:30.7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" filled="f" strokecolor="#243f60 [1604]">
                      <v:stroke dashstyle="dash"/>
                      <v:textbox>
                        <w:txbxContent>
                          <w:p w14:paraId="7F57A82D" w14:textId="77777777" w:rsidR="00E23278" w:rsidRPr="00346D13" w:rsidRDefault="00E23278" w:rsidP="00A569DD">
                            <w:pPr>
                              <w:jc w:val="center"/>
                              <w:rPr>
                                <w:color w:val="0D0D0D" w:themeColor="text1" w:themeTint="F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40"/>
                <w:szCs w:val="40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29408" behindDoc="0" locked="0" layoutInCell="1" allowOverlap="1" wp14:anchorId="2C87E438" wp14:editId="181EFEA3">
                      <wp:simplePos x="0" y="0"/>
                      <wp:positionH relativeFrom="column">
                        <wp:posOffset>5434965</wp:posOffset>
                      </wp:positionH>
                      <wp:positionV relativeFrom="paragraph">
                        <wp:posOffset>138592</wp:posOffset>
                      </wp:positionV>
                      <wp:extent cx="1407160" cy="626110"/>
                      <wp:effectExtent l="0" t="0" r="0" b="0"/>
                      <wp:wrapNone/>
                      <wp:docPr id="394" name="Group 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7160" cy="626110"/>
                                <a:chOff x="874575" y="0"/>
                                <a:chExt cx="1408704" cy="626745"/>
                              </a:xfrm>
                            </wpg:grpSpPr>
                            <wpg:grpSp>
                              <wpg:cNvPr id="395" name="Group 395"/>
                              <wpg:cNvGrpSpPr/>
                              <wpg:grpSpPr>
                                <a:xfrm>
                                  <a:off x="1578429" y="0"/>
                                  <a:ext cx="704850" cy="626745"/>
                                  <a:chOff x="440139" y="-9449"/>
                                  <a:chExt cx="704997" cy="692337"/>
                                </a:xfrm>
                              </wpg:grpSpPr>
                              <wps:wsp>
                                <wps:cNvPr id="396" name="Rounded Rectangle 396"/>
                                <wps:cNvSpPr/>
                                <wps:spPr>
                                  <a:xfrm>
                                    <a:off x="572749" y="-9449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97" name="Rounded Rectangle 397"/>
                                <wps:cNvSpPr/>
                                <wps:spPr>
                                  <a:xfrm>
                                    <a:off x="440139" y="224561"/>
                                    <a:ext cx="704997" cy="458327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9D00761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 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98" name="Group 398"/>
                              <wpg:cNvGrpSpPr/>
                              <wpg:grpSpPr>
                                <a:xfrm>
                                  <a:off x="874575" y="0"/>
                                  <a:ext cx="667112" cy="565785"/>
                                  <a:chOff x="1382426" y="-93"/>
                                  <a:chExt cx="667339" cy="566689"/>
                                </a:xfrm>
                              </wpg:grpSpPr>
                              <wps:wsp>
                                <wps:cNvPr id="399" name="Rounded Rectangle 399"/>
                                <wps:cNvSpPr/>
                                <wps:spPr>
                                  <a:xfrm>
                                    <a:off x="1579392" y="-93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0" name="Rounded Rectangle 400"/>
                                <wps:cNvSpPr/>
                                <wps:spPr>
                                  <a:xfrm>
                                    <a:off x="1382426" y="260773"/>
                                    <a:ext cx="667339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ABEBE33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2C87E438" id="Group 394" o:spid="_x0000_s1610" style="position:absolute;left:0;text-align:left;margin-left:427.95pt;margin-top:10.9pt;width:110.8pt;height:49.3pt;z-index:251729408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">
                      <v:group id="Group 395" o:spid="_x0000_s1611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      <v:roundrect id="Rounded Rectangle 396" o:spid="_x0000_s1612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" fillcolor="white [3201]" strokecolor="#a5a5a5 [2092]" strokeweight="2pt"/>
                        <v:roundrect id="Rounded Rectangle 397" o:spid="_x0000_s1613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" filled="f" stroked="f" strokeweight="2pt">
                          <v:textbox>
                            <w:txbxContent>
                              <w:p w14:paraId="69D00761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398" o:spid="_x0000_s1614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      <v:roundrect id="Rounded Rectangle 399" o:spid="_x0000_s1615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" fillcolor="white [3201]" strokecolor="#a5a5a5 [2092]" strokeweight="2pt"/>
                        <v:roundrect id="Rounded Rectangle 400" o:spid="_x0000_s1616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" filled="f" stroked="f" strokeweight="2pt">
                          <v:textbox>
                            <w:txbxContent>
                              <w:p w14:paraId="6ABEBE33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</w:p>
          <w:p w14:paraId="764BF122" w14:textId="77777777" w:rsidR="00A569DD" w:rsidRPr="0001245E" w:rsidRDefault="00A569DD" w:rsidP="001F4C5C">
            <w:pPr>
              <w:rPr>
                <w:sz w:val="40"/>
                <w:szCs w:val="40"/>
              </w:rPr>
            </w:pPr>
            <w:r w:rsidRPr="0001245E">
              <w:rPr>
                <w:sz w:val="40"/>
                <w:szCs w:val="40"/>
              </w:rPr>
              <w:t xml:space="preserve">       – 3 = 4</w:t>
            </w:r>
          </w:p>
          <w:p w14:paraId="5A6E9D89" w14:textId="77777777" w:rsidR="00A569DD" w:rsidRPr="00A11412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</w:tr>
      <w:tr w:rsidR="00A569DD" w:rsidRPr="008F5E6E" w14:paraId="203E42AA" w14:textId="77777777" w:rsidTr="001F4C5C">
        <w:trPr>
          <w:trHeight w:val="389"/>
        </w:trPr>
        <w:tc>
          <w:tcPr>
            <w:tcW w:w="107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3A721D11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תרגיל שרשרת בחיבור:</w:t>
            </w:r>
          </w:p>
          <w:p w14:paraId="46D1E1AD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>
              <w:rPr>
                <w:noProof/>
                <w:sz w:val="40"/>
                <w:szCs w:val="40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35552" behindDoc="0" locked="0" layoutInCell="1" allowOverlap="1" wp14:anchorId="7B0EBFE5" wp14:editId="781B81F6">
                      <wp:simplePos x="0" y="0"/>
                      <wp:positionH relativeFrom="column">
                        <wp:posOffset>5478780</wp:posOffset>
                      </wp:positionH>
                      <wp:positionV relativeFrom="paragraph">
                        <wp:posOffset>147028</wp:posOffset>
                      </wp:positionV>
                      <wp:extent cx="1407160" cy="626110"/>
                      <wp:effectExtent l="0" t="0" r="0" b="0"/>
                      <wp:wrapNone/>
                      <wp:docPr id="431" name="Group 4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7160" cy="626110"/>
                                <a:chOff x="874575" y="0"/>
                                <a:chExt cx="1408704" cy="626745"/>
                              </a:xfrm>
                            </wpg:grpSpPr>
                            <wpg:grpSp>
                              <wpg:cNvPr id="480" name="Group 480"/>
                              <wpg:cNvGrpSpPr/>
                              <wpg:grpSpPr>
                                <a:xfrm>
                                  <a:off x="1578429" y="0"/>
                                  <a:ext cx="704850" cy="626745"/>
                                  <a:chOff x="440139" y="-9449"/>
                                  <a:chExt cx="704997" cy="692337"/>
                                </a:xfrm>
                              </wpg:grpSpPr>
                              <wps:wsp>
                                <wps:cNvPr id="481" name="Rounded Rectangle 481"/>
                                <wps:cNvSpPr/>
                                <wps:spPr>
                                  <a:xfrm>
                                    <a:off x="572749" y="-9449"/>
                                    <a:ext cx="329776" cy="3302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2" name="Rounded Rectangle 482"/>
                                <wps:cNvSpPr/>
                                <wps:spPr>
                                  <a:xfrm>
                                    <a:off x="440139" y="224561"/>
                                    <a:ext cx="704997" cy="458327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12A11BB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 xml:space="preserve"> 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83" name="Group 483"/>
                              <wpg:cNvGrpSpPr/>
                              <wpg:grpSpPr>
                                <a:xfrm>
                                  <a:off x="874575" y="0"/>
                                  <a:ext cx="667112" cy="565785"/>
                                  <a:chOff x="1382426" y="-93"/>
                                  <a:chExt cx="667339" cy="566689"/>
                                </a:xfrm>
                              </wpg:grpSpPr>
                              <wps:wsp>
                                <wps:cNvPr id="484" name="Rounded Rectangle 484"/>
                                <wps:cNvSpPr/>
                                <wps:spPr>
                                  <a:xfrm>
                                    <a:off x="1579392" y="-93"/>
                                    <a:ext cx="329701" cy="299051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97" name="Rounded Rectangle 497"/>
                                <wps:cNvSpPr/>
                                <wps:spPr>
                                  <a:xfrm>
                                    <a:off x="1382426" y="260773"/>
                                    <a:ext cx="667339" cy="305823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532B141" w14:textId="77777777" w:rsidR="00E23278" w:rsidRPr="00170304" w:rsidRDefault="00E23278" w:rsidP="00A569DD">
                                      <w:pPr>
                                        <w:jc w:val="center"/>
                                        <w:rPr>
                                          <w:rFonts w:ascii="Segoe UI Semilight" w:hAnsi="Segoe UI Semilight" w:cs="Segoe UI Semilight"/>
                                          <w:lang w:bidi="he-IL"/>
                                        </w:rPr>
                                      </w:pPr>
                                      <w:r>
                                        <w:rPr>
                                          <w:rFonts w:ascii="Segoe UI Semilight" w:hAnsi="Segoe UI Semilight" w:cs="Segoe UI Semilight" w:hint="cs"/>
                                          <w:rtl/>
                                          <w:lang w:bidi="he-IL"/>
                                        </w:rPr>
                                        <w:t>לא נכון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7B0EBFE5" id="Group 431" o:spid="_x0000_s1617" style="position:absolute;left:0;text-align:left;margin-left:431.4pt;margin-top:11.6pt;width:110.8pt;height:49.3pt;z-index:251735552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">
                      <v:group id="Group 480" o:spid="_x0000_s1618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      <v:roundrect id="Rounded Rectangle 481" o:spid="_x0000_s1619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" fillcolor="white [3201]" strokecolor="#a5a5a5 [2092]" strokeweight="2pt"/>
                        <v:roundrect id="Rounded Rectangle 482" o:spid="_x0000_s1620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" filled="f" stroked="f" strokeweight="2pt">
                          <v:textbox>
                            <w:txbxContent>
                              <w:p w14:paraId="612A11BB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483" o:spid="_x0000_s1621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      <v:roundrect id="Rounded Rectangle 484" o:spid="_x0000_s1622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" fillcolor="white [3201]" strokecolor="#a5a5a5 [2092]" strokeweight="2pt"/>
                        <v:roundrect id="Rounded Rectangle 497" o:spid="_x0000_s1623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" filled="f" stroked="f" strokeweight="2pt">
                          <v:textbox>
                            <w:txbxContent>
                              <w:p w14:paraId="1532B141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  <w:r w:rsidRPr="0001245E">
              <w:rPr>
                <w:noProof/>
                <w:sz w:val="40"/>
                <w:szCs w:val="40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0598850B" wp14:editId="5255B6E6">
                      <wp:simplePos x="0" y="0"/>
                      <wp:positionH relativeFrom="column">
                        <wp:posOffset>1320165</wp:posOffset>
                      </wp:positionH>
                      <wp:positionV relativeFrom="paragraph">
                        <wp:posOffset>138087</wp:posOffset>
                      </wp:positionV>
                      <wp:extent cx="514985" cy="390525"/>
                      <wp:effectExtent l="0" t="0" r="18415" b="28575"/>
                      <wp:wrapNone/>
                      <wp:docPr id="82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98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2EEABA" w14:textId="77777777" w:rsidR="00E23278" w:rsidRPr="00346D13" w:rsidRDefault="00E23278" w:rsidP="00A569DD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color w:val="0D0D0D" w:themeColor="text1" w:themeTint="F2"/>
                                      <w:sz w:val="40"/>
                                      <w:szCs w:val="40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598850B" id="_x0000_s1624" style="position:absolute;left:0;text-align:left;margin-left:103.95pt;margin-top:10.85pt;width:40.55pt;height:30.7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" filled="f" strokecolor="#243f60 [1604]">
                      <v:stroke dashstyle="dash"/>
                      <v:textbox>
                        <w:txbxContent>
                          <w:p w14:paraId="6A2EEABA" w14:textId="77777777" w:rsidR="00E23278" w:rsidRPr="00346D13" w:rsidRDefault="00E23278" w:rsidP="00A569DD">
                            <w:pPr>
                              <w:jc w:val="center"/>
                              <w:rPr>
                                <w:color w:val="0D0D0D" w:themeColor="text1" w:themeTint="F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40"/>
                                <w:szCs w:val="40"/>
                              </w:rPr>
                              <w:t>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CCB9524" w14:textId="77777777" w:rsidR="00A569DD" w:rsidRPr="0001245E" w:rsidRDefault="00A569DD" w:rsidP="001F4C5C">
            <w:pPr>
              <w:rPr>
                <w:sz w:val="40"/>
                <w:szCs w:val="40"/>
              </w:rPr>
            </w:pPr>
            <w:r w:rsidRPr="0001245E">
              <w:rPr>
                <w:sz w:val="40"/>
                <w:szCs w:val="40"/>
              </w:rPr>
              <w:t xml:space="preserve">1 + 4 + 9 =  </w:t>
            </w:r>
          </w:p>
          <w:p w14:paraId="29258A7A" w14:textId="77777777" w:rsidR="00A569DD" w:rsidRPr="00A11412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</w:tr>
      <w:tr w:rsidR="00A569DD" w:rsidRPr="008F5E6E" w14:paraId="05EFF0E9" w14:textId="77777777" w:rsidTr="001F4C5C">
        <w:trPr>
          <w:trHeight w:val="389"/>
        </w:trPr>
        <w:tc>
          <w:tcPr>
            <w:tcW w:w="107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0F902D28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A11412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כאשר סימן השוויון מציג מצב שוויון בין שני תרגילים (משוואה)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:</w:t>
            </w:r>
          </w:p>
          <w:p w14:paraId="29211041" w14:textId="77777777" w:rsidR="00A569DD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F43C47">
              <w:rPr>
                <w:noProof/>
                <w:sz w:val="40"/>
                <w:szCs w:val="40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4AD2F1C0" wp14:editId="3D566B33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146523</wp:posOffset>
                      </wp:positionV>
                      <wp:extent cx="514985" cy="390525"/>
                      <wp:effectExtent l="0" t="0" r="18415" b="28575"/>
                      <wp:wrapNone/>
                      <wp:docPr id="87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98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A9BB1F" w14:textId="77777777" w:rsidR="00E23278" w:rsidRPr="00346D13" w:rsidRDefault="00E23278" w:rsidP="00A569DD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color w:val="0D0D0D" w:themeColor="text1" w:themeTint="F2"/>
                                      <w:sz w:val="40"/>
                                      <w:szCs w:val="4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AD2F1C0" id="_x0000_s1625" style="position:absolute;left:0;text-align:left;margin-left:66.2pt;margin-top:11.55pt;width:40.55pt;height:30.7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" filled="f" strokecolor="#243f60 [1604]">
                      <v:stroke dashstyle="dash"/>
                      <v:textbox>
                        <w:txbxContent>
                          <w:p w14:paraId="21A9BB1F" w14:textId="77777777" w:rsidR="00E23278" w:rsidRPr="00346D13" w:rsidRDefault="00E23278" w:rsidP="00A569DD">
                            <w:pPr>
                              <w:jc w:val="center"/>
                              <w:rPr>
                                <w:color w:val="0D0D0D" w:themeColor="text1" w:themeTint="F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795458" w14:textId="77777777" w:rsidR="00A569DD" w:rsidRPr="00F43C47" w:rsidRDefault="00A569DD" w:rsidP="001F4C5C">
            <w:pPr>
              <w:rPr>
                <w:sz w:val="40"/>
                <w:szCs w:val="40"/>
              </w:rPr>
            </w:pPr>
            <w:r w:rsidRPr="00F43C47">
              <w:rPr>
                <w:rFonts w:hint="cs"/>
                <w:sz w:val="40"/>
                <w:szCs w:val="40"/>
                <w:rtl/>
                <w:lang w:bidi="he-IL"/>
              </w:rPr>
              <w:t>6</w:t>
            </w:r>
            <w:r w:rsidRPr="00F43C47">
              <w:rPr>
                <w:sz w:val="40"/>
                <w:szCs w:val="40"/>
              </w:rPr>
              <w:t xml:space="preserve"> + </w:t>
            </w:r>
            <w:r w:rsidRPr="00F43C47">
              <w:rPr>
                <w:rFonts w:hint="cs"/>
                <w:sz w:val="40"/>
                <w:szCs w:val="40"/>
                <w:rtl/>
                <w:lang w:bidi="he-IL"/>
              </w:rPr>
              <w:t>3</w:t>
            </w:r>
            <w:r w:rsidRPr="00F43C47">
              <w:rPr>
                <w:sz w:val="40"/>
                <w:szCs w:val="40"/>
              </w:rPr>
              <w:t xml:space="preserve"> =</w:t>
            </w:r>
            <w:r>
              <w:rPr>
                <w:sz w:val="40"/>
                <w:szCs w:val="40"/>
              </w:rPr>
              <w:t xml:space="preserve"> </w:t>
            </w:r>
            <w:r w:rsidRPr="00F43C47">
              <w:rPr>
                <w:sz w:val="40"/>
                <w:szCs w:val="40"/>
              </w:rPr>
              <w:t xml:space="preserve">       </w:t>
            </w:r>
            <w:r>
              <w:rPr>
                <w:sz w:val="40"/>
                <w:szCs w:val="40"/>
              </w:rPr>
              <w:t xml:space="preserve"> </w:t>
            </w:r>
            <w:r w:rsidRPr="00F43C47">
              <w:rPr>
                <w:sz w:val="40"/>
                <w:szCs w:val="40"/>
              </w:rPr>
              <w:t>+ 2</w:t>
            </w:r>
          </w:p>
          <w:p w14:paraId="6DA59FCA" w14:textId="77777777" w:rsidR="00A569DD" w:rsidRPr="00A11412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</w:tr>
      <w:tr w:rsidR="00A569DD" w:rsidRPr="008F5E6E" w14:paraId="7F953241" w14:textId="77777777" w:rsidTr="001F4C5C">
        <w:trPr>
          <w:trHeight w:val="389"/>
        </w:trPr>
        <w:tc>
          <w:tcPr>
            <w:tcW w:w="10768" w:type="dxa"/>
            <w:tcBorders>
              <w:top w:val="dotted" w:sz="4" w:space="0" w:color="A6A6A6" w:themeColor="background1" w:themeShade="A6"/>
              <w:bottom w:val="nil"/>
            </w:tcBorders>
          </w:tcPr>
          <w:p w14:paraId="60F9DD1B" w14:textId="77777777" w:rsidR="00A569DD" w:rsidRPr="00A11412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A11412"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>תרגילי חיבור וחיסור</w:t>
            </w:r>
            <w:r>
              <w:rPr>
                <w:rFonts w:ascii="Segoe UI Semibold" w:hAnsi="Segoe UI Semibold" w:cs="Segoe UI Semibold" w:hint="cs"/>
                <w:noProof/>
                <w:color w:val="000000" w:themeColor="text1"/>
                <w:sz w:val="22"/>
                <w:szCs w:val="22"/>
                <w:rtl/>
                <w:lang w:bidi="he-IL"/>
              </w:rPr>
              <w:t xml:space="preserve"> מעבר לעשרת ראשונה:</w:t>
            </w:r>
          </w:p>
          <w:p w14:paraId="6CA43311" w14:textId="77777777" w:rsidR="00A569DD" w:rsidRPr="00A11412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  <w:r w:rsidRPr="009D581C">
              <w:rPr>
                <w:noProof/>
                <w:sz w:val="40"/>
                <w:szCs w:val="40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700F7E0B" wp14:editId="375B4E9B">
                      <wp:simplePos x="0" y="0"/>
                      <wp:positionH relativeFrom="column">
                        <wp:posOffset>909482</wp:posOffset>
                      </wp:positionH>
                      <wp:positionV relativeFrom="paragraph">
                        <wp:posOffset>168910</wp:posOffset>
                      </wp:positionV>
                      <wp:extent cx="498475" cy="342900"/>
                      <wp:effectExtent l="0" t="0" r="15875" b="19050"/>
                      <wp:wrapNone/>
                      <wp:docPr id="89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847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4013A8" w14:textId="77777777" w:rsidR="00E23278" w:rsidRPr="009D581C" w:rsidRDefault="00E23278" w:rsidP="00A569DD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  <w:sz w:val="40"/>
                                      <w:szCs w:val="40"/>
                                    </w:rPr>
                                  </w:pPr>
                                  <w:r w:rsidRPr="009D581C">
                                    <w:rPr>
                                      <w:color w:val="0D0D0D" w:themeColor="text1" w:themeTint="F2"/>
                                      <w:sz w:val="40"/>
                                      <w:szCs w:val="40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00F7E0B" id="_x0000_s1626" style="position:absolute;left:0;text-align:left;margin-left:71.6pt;margin-top:13.3pt;width:39.25pt;height:27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" filled="f" strokecolor="#243f60 [1604]">
                      <v:stroke dashstyle="dash"/>
                      <v:textbox>
                        <w:txbxContent>
                          <w:p w14:paraId="484013A8" w14:textId="77777777" w:rsidR="00E23278" w:rsidRPr="009D581C" w:rsidRDefault="00E23278" w:rsidP="00A569DD">
                            <w:pPr>
                              <w:jc w:val="center"/>
                              <w:rPr>
                                <w:color w:val="0D0D0D" w:themeColor="text1" w:themeTint="F2"/>
                                <w:sz w:val="40"/>
                                <w:szCs w:val="40"/>
                              </w:rPr>
                            </w:pPr>
                            <w:r w:rsidRPr="009D581C">
                              <w:rPr>
                                <w:color w:val="0D0D0D" w:themeColor="text1" w:themeTint="F2"/>
                                <w:sz w:val="40"/>
                                <w:szCs w:val="40"/>
                              </w:rPr>
                              <w:t>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2480058" w14:textId="77777777" w:rsidR="00A569DD" w:rsidRPr="009D581C" w:rsidRDefault="00A569DD" w:rsidP="001F4C5C">
            <w:pPr>
              <w:tabs>
                <w:tab w:val="left" w:pos="1926"/>
              </w:tabs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bidi="he-IL"/>
              </w:rPr>
              <mc:AlternateContent>
                <mc:Choice Requires="wpg">
                  <w:drawing>
                    <wp:anchor distT="0" distB="0" distL="114300" distR="114300" simplePos="0" relativeHeight="251733504" behindDoc="0" locked="0" layoutInCell="1" allowOverlap="1" wp14:anchorId="09887A4C" wp14:editId="44E36A4C">
                      <wp:simplePos x="0" y="0"/>
                      <wp:positionH relativeFrom="column">
                        <wp:posOffset>4773768</wp:posOffset>
                      </wp:positionH>
                      <wp:positionV relativeFrom="paragraph">
                        <wp:posOffset>207364</wp:posOffset>
                      </wp:positionV>
                      <wp:extent cx="2023090" cy="636066"/>
                      <wp:effectExtent l="0" t="0" r="0" b="0"/>
                      <wp:wrapNone/>
                      <wp:docPr id="498" name="Group 4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3090" cy="636066"/>
                                <a:chOff x="0" y="0"/>
                                <a:chExt cx="2023090" cy="636066"/>
                              </a:xfrm>
                            </wpg:grpSpPr>
                            <wpg:grpSp>
                              <wpg:cNvPr id="499" name="Group 499"/>
                              <wpg:cNvGrpSpPr/>
                              <wpg:grpSpPr>
                                <a:xfrm>
                                  <a:off x="615821" y="9331"/>
                                  <a:ext cx="1407269" cy="626735"/>
                                  <a:chOff x="874575" y="0"/>
                                  <a:chExt cx="1408704" cy="626745"/>
                                </a:xfrm>
                              </wpg:grpSpPr>
                              <wpg:grpSp>
                                <wpg:cNvPr id="500" name="Group 500"/>
                                <wpg:cNvGrpSpPr/>
                                <wpg:grpSpPr>
                                  <a:xfrm>
                                    <a:off x="1578429" y="0"/>
                                    <a:ext cx="704850" cy="626745"/>
                                    <a:chOff x="440139" y="-9449"/>
                                    <a:chExt cx="704997" cy="692337"/>
                                  </a:xfrm>
                                </wpg:grpSpPr>
                                <wps:wsp>
                                  <wps:cNvPr id="501" name="Rounded Rectangle 501"/>
                                  <wps:cNvSpPr/>
                                  <wps:spPr>
                                    <a:xfrm>
                                      <a:off x="572749" y="-9449"/>
                                      <a:ext cx="329776" cy="33020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02" name="Rounded Rectangle 502"/>
                                  <wps:cNvSpPr/>
                                  <wps:spPr>
                                    <a:xfrm>
                                      <a:off x="440139" y="224561"/>
                                      <a:ext cx="704997" cy="458327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523855AF" w14:textId="77777777" w:rsidR="00E23278" w:rsidRPr="00170304" w:rsidRDefault="00E23278" w:rsidP="00A569DD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 xml:space="preserve">  נכון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503" name="Group 503"/>
                                <wpg:cNvGrpSpPr/>
                                <wpg:grpSpPr>
                                  <a:xfrm>
                                    <a:off x="874575" y="0"/>
                                    <a:ext cx="667112" cy="565785"/>
                                    <a:chOff x="1382426" y="-93"/>
                                    <a:chExt cx="667339" cy="566689"/>
                                  </a:xfrm>
                                </wpg:grpSpPr>
                                <wps:wsp>
                                  <wps:cNvPr id="578" name="Rounded Rectangle 578"/>
                                  <wps:cNvSpPr/>
                                  <wps:spPr>
                                    <a:xfrm>
                                      <a:off x="1579392" y="-93"/>
                                      <a:ext cx="329701" cy="299051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06" name="Rounded Rectangle 606"/>
                                  <wps:cNvSpPr/>
                                  <wps:spPr>
                                    <a:xfrm>
                                      <a:off x="1382426" y="260773"/>
                                      <a:ext cx="667339" cy="305823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550B18F4" w14:textId="77777777" w:rsidR="00E23278" w:rsidRPr="00170304" w:rsidRDefault="00E23278" w:rsidP="00A569DD">
                                        <w:pPr>
                                          <w:jc w:val="center"/>
                                          <w:rPr>
                                            <w:rFonts w:ascii="Segoe UI Semilight" w:hAnsi="Segoe UI Semilight" w:cs="Segoe UI Semilight"/>
                                            <w:rtl/>
                                            <w:lang w:bidi="he-IL"/>
                                          </w:rPr>
                                        </w:pPr>
                                        <w:r>
                                          <w:rPr>
                                            <w:rFonts w:ascii="Segoe UI Semilight" w:hAnsi="Segoe UI Semilight" w:cs="Segoe UI Semilight" w:hint="cs"/>
                                            <w:rtl/>
                                            <w:lang w:bidi="he-IL"/>
                                          </w:rPr>
                                          <w:t>חלקי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088" name="Rounded Rectangle 1088"/>
                              <wps:cNvSpPr/>
                              <wps:spPr>
                                <a:xfrm>
                                  <a:off x="149290" y="0"/>
                                  <a:ext cx="328930" cy="297815"/>
                                </a:xfrm>
                                <a:prstGeom prst="roundRect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2" name="Rounded Rectangle 1092"/>
                              <wps:cNvSpPr/>
                              <wps:spPr>
                                <a:xfrm>
                                  <a:off x="0" y="270588"/>
                                  <a:ext cx="666380" cy="305026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3DFF074" w14:textId="77777777" w:rsidR="00E23278" w:rsidRPr="00170304" w:rsidRDefault="00E23278" w:rsidP="00A569DD">
                                    <w:pPr>
                                      <w:jc w:val="center"/>
                                      <w:rPr>
                                        <w:rFonts w:ascii="Segoe UI Semilight" w:hAnsi="Segoe UI Semilight" w:cs="Segoe UI Semilight"/>
                                        <w:lang w:bidi="he-IL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 w:hint="cs"/>
                                        <w:rtl/>
                                        <w:lang w:bidi="he-IL"/>
                                      </w:rPr>
                                      <w:t>לא נכון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09887A4C" id="Group 498" o:spid="_x0000_s1627" style="position:absolute;margin-left:375.9pt;margin-top:16.35pt;width:159.3pt;height:50.1pt;z-index:251733504" coordsize="20230,6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">
                      <v:group id="Group 499" o:spid="_x0000_s1628" style="position:absolute;left:6158;top:93;width:14072;height:6267" coordorigin="8745" coordsize="14087,6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      <v:group id="Group 500" o:spid="_x0000_s1629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        <v:roundrect id="Rounded Rectangle 501" o:spid="_x0000_s1630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" fillcolor="white [3201]" strokecolor="#a5a5a5 [2092]" strokeweight="2pt"/>
                          <v:roundrect id="Rounded Rectangle 502" o:spid="_x0000_s1631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" filled="f" stroked="f" strokeweight="2pt">
                            <v:textbox>
                              <w:txbxContent>
                                <w:p w14:paraId="523855AF" w14:textId="77777777" w:rsidR="00E23278" w:rsidRPr="00170304" w:rsidRDefault="00E23278" w:rsidP="00A569DD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 xml:space="preserve">  נכון</w:t>
                                  </w:r>
                                </w:p>
                              </w:txbxContent>
                            </v:textbox>
                          </v:roundrect>
                        </v:group>
                        <v:group id="Group 503" o:spid="_x0000_s1632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        <v:roundrect id="Rounded Rectangle 578" o:spid="_x0000_s1633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" fillcolor="white [3201]" strokecolor="#a5a5a5 [2092]" strokeweight="2pt"/>
                          <v:roundrect id="Rounded Rectangle 606" o:spid="_x0000_s1634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" filled="f" stroked="f" strokeweight="2pt">
                            <v:textbox>
                              <w:txbxContent>
                                <w:p w14:paraId="550B18F4" w14:textId="77777777" w:rsidR="00E23278" w:rsidRPr="00170304" w:rsidRDefault="00E23278" w:rsidP="00A569DD">
                                  <w:pPr>
                                    <w:jc w:val="center"/>
                                    <w:rPr>
                                      <w:rFonts w:ascii="Segoe UI Semilight" w:hAnsi="Segoe UI Semilight" w:cs="Segoe UI Semilight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="Segoe UI Semilight" w:hAnsi="Segoe UI Semilight" w:cs="Segoe UI Semilight" w:hint="cs"/>
                                      <w:rtl/>
                                      <w:lang w:bidi="he-IL"/>
                                    </w:rPr>
                                    <w:t>חלקי</w:t>
                                  </w:r>
                                </w:p>
                              </w:txbxContent>
                            </v:textbox>
                          </v:roundrect>
                        </v:group>
                      </v:group>
                      <v:roundrect id="Rounded Rectangle 1088" o:spid="_x0000_s1635" style="position:absolute;left:1492;width:3290;height:29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" fillcolor="white [3201]" strokecolor="#a5a5a5 [2092]" strokeweight="2pt"/>
                      <v:roundrect id="Rounded Rectangle 1092" o:spid="_x0000_s1636" style="position:absolute;top:2705;width:6663;height:30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" filled="f" stroked="f" strokeweight="2pt">
                        <v:textbox>
                          <w:txbxContent>
                            <w:p w14:paraId="33DFF074" w14:textId="77777777" w:rsidR="00E23278" w:rsidRPr="00170304" w:rsidRDefault="00E23278" w:rsidP="00A569DD">
                              <w:pPr>
                                <w:jc w:val="center"/>
                                <w:rPr>
                                  <w:rFonts w:ascii="Segoe UI Semilight" w:hAnsi="Segoe UI Semilight" w:cs="Segoe UI Semilight"/>
                                  <w:lang w:bidi="he-IL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rtl/>
                                  <w:lang w:bidi="he-IL"/>
                                </w:rPr>
                                <w:t>לא נכון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>
              <w:rPr>
                <w:sz w:val="40"/>
                <w:szCs w:val="40"/>
              </w:rPr>
              <w:t xml:space="preserve">8 + 6 =  </w:t>
            </w:r>
          </w:p>
          <w:p w14:paraId="4F4222D5" w14:textId="77777777" w:rsidR="00A569DD" w:rsidRPr="009D581C" w:rsidRDefault="00A569DD" w:rsidP="001F4C5C">
            <w:pPr>
              <w:rPr>
                <w:sz w:val="40"/>
                <w:szCs w:val="40"/>
              </w:rPr>
            </w:pPr>
            <w:r w:rsidRPr="009D581C">
              <w:rPr>
                <w:noProof/>
                <w:sz w:val="40"/>
                <w:szCs w:val="40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497A2DEA" wp14:editId="6371C537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304962</wp:posOffset>
                      </wp:positionV>
                      <wp:extent cx="466725" cy="342900"/>
                      <wp:effectExtent l="0" t="0" r="28575" b="19050"/>
                      <wp:wrapNone/>
                      <wp:docPr id="1466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0181B4" w14:textId="77777777" w:rsidR="00E23278" w:rsidRPr="009D581C" w:rsidRDefault="00E23278" w:rsidP="00A569DD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  <w:sz w:val="40"/>
                                      <w:szCs w:val="40"/>
                                    </w:rPr>
                                  </w:pPr>
                                  <w:r w:rsidRPr="009D581C">
                                    <w:rPr>
                                      <w:color w:val="0D0D0D" w:themeColor="text1" w:themeTint="F2"/>
                                      <w:sz w:val="40"/>
                                      <w:szCs w:val="4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97A2DEA" id="_x0000_s1637" style="position:absolute;margin-left:79.4pt;margin-top:24pt;width:36.75pt;height:27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" filled="f" strokecolor="#243f60 [1604]">
                      <v:stroke dashstyle="dash"/>
                      <v:textbox>
                        <w:txbxContent>
                          <w:p w14:paraId="120181B4" w14:textId="77777777" w:rsidR="00E23278" w:rsidRPr="009D581C" w:rsidRDefault="00E23278" w:rsidP="00A569DD">
                            <w:pPr>
                              <w:jc w:val="center"/>
                              <w:rPr>
                                <w:color w:val="0D0D0D" w:themeColor="text1" w:themeTint="F2"/>
                                <w:sz w:val="40"/>
                                <w:szCs w:val="40"/>
                              </w:rPr>
                            </w:pPr>
                            <w:r w:rsidRPr="009D581C">
                              <w:rPr>
                                <w:color w:val="0D0D0D" w:themeColor="text1" w:themeTint="F2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73F30C1" w14:textId="77777777" w:rsidR="00A569DD" w:rsidRPr="009D581C" w:rsidRDefault="00A569DD" w:rsidP="001F4C5C">
            <w:pPr>
              <w:rPr>
                <w:sz w:val="40"/>
                <w:szCs w:val="40"/>
              </w:rPr>
            </w:pPr>
            <w:r w:rsidRPr="009D581C">
              <w:rPr>
                <w:sz w:val="40"/>
                <w:szCs w:val="40"/>
              </w:rPr>
              <w:t xml:space="preserve">12 – 3 =  </w:t>
            </w:r>
          </w:p>
          <w:p w14:paraId="0E3E1AC2" w14:textId="77777777" w:rsidR="00A569DD" w:rsidRPr="00A11412" w:rsidRDefault="00A569DD" w:rsidP="001F4C5C">
            <w:pPr>
              <w:bidi/>
              <w:rPr>
                <w:rFonts w:ascii="Segoe UI Semibold" w:hAnsi="Segoe UI Semibold" w:cs="Segoe UI Semibold"/>
                <w:noProof/>
                <w:color w:val="000000" w:themeColor="text1"/>
                <w:sz w:val="22"/>
                <w:szCs w:val="22"/>
                <w:rtl/>
                <w:lang w:bidi="he-IL"/>
              </w:rPr>
            </w:pPr>
          </w:p>
        </w:tc>
      </w:tr>
    </w:tbl>
    <w:p w14:paraId="19B5E725" w14:textId="6A15DBA1" w:rsidR="00A569DD" w:rsidRDefault="004C5757" w:rsidP="00A569DD">
      <w:r>
        <w:rPr>
          <w:noProof/>
          <w:lang w:bidi="he-IL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03478963" wp14:editId="1EA7C67E">
                <wp:simplePos x="0" y="0"/>
                <wp:positionH relativeFrom="column">
                  <wp:posOffset>-363855</wp:posOffset>
                </wp:positionH>
                <wp:positionV relativeFrom="paragraph">
                  <wp:posOffset>8682355</wp:posOffset>
                </wp:positionV>
                <wp:extent cx="6976110" cy="678815"/>
                <wp:effectExtent l="0" t="0" r="0" b="0"/>
                <wp:wrapNone/>
                <wp:docPr id="1178" name="Group 1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6110" cy="678815"/>
                          <a:chOff x="-12342" y="-102973"/>
                          <a:chExt cx="6976668" cy="557706"/>
                        </a:xfrm>
                      </wpg:grpSpPr>
                      <wps:wsp>
                        <wps:cNvPr id="1183" name="Rectangle 1183"/>
                        <wps:cNvSpPr/>
                        <wps:spPr>
                          <a:xfrm>
                            <a:off x="0" y="122170"/>
                            <a:ext cx="6964326" cy="33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84FCD8" w14:textId="77777777" w:rsidR="00E23278" w:rsidRPr="00AE3DD0" w:rsidRDefault="00E23278" w:rsidP="00A569DD">
                              <w:pPr>
                                <w:jc w:val="right"/>
                                <w:rPr>
                                  <w:rFonts w:ascii="Segoe UI Semilight" w:hAnsi="Segoe UI Semilight" w:cs="Segoe UI Semilight"/>
                                  <w:rtl/>
                                  <w:lang w:bidi="he-IL"/>
                                </w:rPr>
                              </w:pP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  <w:lang w:bidi="he-IL"/>
                                </w:rPr>
                                <w:t>כל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  <w:lang w:bidi="he-IL"/>
                                </w:rPr>
                                <w:t>הזכויות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  <w:lang w:bidi="he-IL"/>
                                </w:rPr>
                                <w:t>שמורות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  <w:lang w:bidi="he-IL"/>
                                </w:rPr>
                                <w:t>לראמ</w:t>
                              </w:r>
                              <w:proofErr w:type="spellEnd"/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</w:rPr>
                                <w:t>"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  <w:lang w:bidi="he-IL"/>
                                </w:rPr>
                                <w:t>ה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  <w:lang w:bidi="he-IL"/>
                                </w:rPr>
                                <w:t>–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  <w:lang w:bidi="he-IL"/>
                                </w:rPr>
                                <w:t>הרשות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  <w:lang w:bidi="he-IL"/>
                                </w:rPr>
                                <w:t>הארצית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  <w:lang w:bidi="he-IL"/>
                                </w:rPr>
                                <w:t>למדידה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  <w:lang w:bidi="he-IL"/>
                                </w:rPr>
                                <w:t>והערכה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  <w:lang w:bidi="he-IL"/>
                                </w:rPr>
                                <w:t>בחינוך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</w:rPr>
                                <w:t xml:space="preserve">, 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  <w:lang w:bidi="he-IL"/>
                                </w:rPr>
                                <w:t>משרד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  <w:sz w:val="18"/>
                                  <w:szCs w:val="18"/>
                                  <w:rtl/>
                                  <w:lang w:bidi="he-IL"/>
                                </w:rPr>
                                <w:t>החינוך</w:t>
                              </w:r>
                              <w:r w:rsidRPr="00AE3DD0">
                                <w:rPr>
                                  <w:rFonts w:ascii="Segoe UI Semilight" w:hAnsi="Segoe UI Semilight" w:cs="Segoe UI Semilight"/>
                                </w:rPr>
                                <w:sym w:font="Symbol" w:char="F0E3"/>
                              </w:r>
                            </w:p>
                            <w:p w14:paraId="4AE4B625" w14:textId="77777777" w:rsidR="00E23278" w:rsidRPr="00E72985" w:rsidRDefault="00E23278" w:rsidP="00A569DD">
                              <w:pPr>
                                <w:bidi/>
                                <w:rPr>
                                  <w:rFonts w:ascii="Pristina" w:hAnsi="Pristina" w:cstheme="minorBidi"/>
                                  <w:b/>
                                  <w:bCs/>
                                  <w:color w:val="808080" w:themeColor="background1" w:themeShade="80"/>
                                  <w:sz w:val="14"/>
                                  <w:szCs w:val="14"/>
                                  <w:lang w:bidi="he-IL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4" name="Rectangle 1184"/>
                        <wps:cNvSpPr/>
                        <wps:spPr>
                          <a:xfrm>
                            <a:off x="-12342" y="-102973"/>
                            <a:ext cx="645665" cy="43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C892D3" w14:textId="635A2D90" w:rsidR="00E23278" w:rsidRDefault="00E23278" w:rsidP="00A569DD">
                              <w:pPr>
                                <w:jc w:val="center"/>
                              </w:pPr>
                              <w:r>
                                <w:rPr>
                                  <w:rFonts w:ascii="Pristina" w:hAnsi="Pristina" w:cstheme="minorBidi"/>
                                  <w:b/>
                                  <w:bCs/>
                                  <w:color w:val="808080" w:themeColor="background1" w:themeShade="80"/>
                                  <w:sz w:val="52"/>
                                  <w:szCs w:val="52"/>
                                  <w:lang w:bidi="he-IL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3478963" id="Group 1178" o:spid="_x0000_s1638" style="position:absolute;margin-left:-28.65pt;margin-top:683.65pt;width:549.3pt;height:53.45pt;z-index:251734528;mso-width-relative:margin;mso-height-relative:margin" coordorigin="-123,-1029" coordsize="69766,5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">
                <v:rect id="Rectangle 1183" o:spid="_x0000_s1639" style="position:absolute;top:1221;width:69643;height:33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" filled="f" stroked="f" strokeweight="2pt">
                  <v:textbox>
                    <w:txbxContent>
                      <w:p w14:paraId="2A84FCD8" w14:textId="77777777" w:rsidR="00E23278" w:rsidRPr="00AE3DD0" w:rsidRDefault="00E23278" w:rsidP="00A569DD">
                        <w:pPr>
                          <w:jc w:val="right"/>
                          <w:rPr>
                            <w:rFonts w:ascii="Segoe UI Semilight" w:hAnsi="Segoe UI Semilight" w:cs="Segoe UI Semilight"/>
                            <w:rtl/>
                            <w:lang w:bidi="he-IL"/>
                          </w:rPr>
                        </w:pP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  <w:lang w:bidi="he-IL"/>
                          </w:rPr>
                          <w:t>כל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  <w:lang w:bidi="he-IL"/>
                          </w:rPr>
                          <w:t>הזכויות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  <w:lang w:bidi="he-IL"/>
                          </w:rPr>
                          <w:t>שמורות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proofErr w:type="spellStart"/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  <w:lang w:bidi="he-IL"/>
                          </w:rPr>
                          <w:t>לראמ</w:t>
                        </w:r>
                        <w:proofErr w:type="spellEnd"/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</w:rPr>
                          <w:t>"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  <w:lang w:bidi="he-IL"/>
                          </w:rPr>
                          <w:t>ה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  <w:lang w:bidi="he-IL"/>
                          </w:rPr>
                          <w:t>–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  <w:lang w:bidi="he-IL"/>
                          </w:rPr>
                          <w:t>הרשות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  <w:lang w:bidi="he-IL"/>
                          </w:rPr>
                          <w:t>הארצית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  <w:lang w:bidi="he-IL"/>
                          </w:rPr>
                          <w:t>למדידה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  <w:lang w:bidi="he-IL"/>
                          </w:rPr>
                          <w:t>והערכה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  <w:lang w:bidi="he-IL"/>
                          </w:rPr>
                          <w:t>בחינוך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</w:rPr>
                          <w:t xml:space="preserve">, 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  <w:lang w:bidi="he-IL"/>
                          </w:rPr>
                          <w:t>משרד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AE3DD0">
                          <w:rPr>
                            <w:rFonts w:ascii="Segoe UI Semilight" w:hAnsi="Segoe UI Semilight" w:cs="Segoe UI Semilight"/>
                            <w:sz w:val="18"/>
                            <w:szCs w:val="18"/>
                            <w:rtl/>
                            <w:lang w:bidi="he-IL"/>
                          </w:rPr>
                          <w:t>החינוך</w:t>
                        </w:r>
                        <w:r w:rsidRPr="00AE3DD0">
                          <w:rPr>
                            <w:rFonts w:ascii="Segoe UI Semilight" w:hAnsi="Segoe UI Semilight" w:cs="Segoe UI Semilight"/>
                          </w:rPr>
                          <w:sym w:font="Symbol" w:char="F0E3"/>
                        </w:r>
                      </w:p>
                      <w:p w14:paraId="4AE4B625" w14:textId="77777777" w:rsidR="00E23278" w:rsidRPr="00E72985" w:rsidRDefault="00E23278" w:rsidP="00A569DD">
                        <w:pPr>
                          <w:bidi/>
                          <w:rPr>
                            <w:rFonts w:ascii="Pristina" w:hAnsi="Pristina" w:cstheme="minorBidi"/>
                            <w:b/>
                            <w:bCs/>
                            <w:color w:val="808080" w:themeColor="background1" w:themeShade="80"/>
                            <w:sz w:val="14"/>
                            <w:szCs w:val="14"/>
                            <w:lang w:bidi="he-IL"/>
                          </w:rPr>
                        </w:pPr>
                      </w:p>
                    </w:txbxContent>
                  </v:textbox>
                </v:rect>
                <v:rect id="Rectangle 1184" o:spid="_x0000_s1640" style="position:absolute;left:-123;top:-1029;width:6456;height:4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" filled="f" stroked="f" strokeweight="2pt">
                  <v:textbox>
                    <w:txbxContent>
                      <w:p w14:paraId="17C892D3" w14:textId="635A2D90" w:rsidR="00E23278" w:rsidRDefault="00E23278" w:rsidP="00A569DD">
                        <w:pPr>
                          <w:jc w:val="center"/>
                        </w:pPr>
                        <w:r>
                          <w:rPr>
                            <w:rFonts w:ascii="Pristina" w:hAnsi="Pristina" w:cstheme="minorBidi"/>
                            <w:b/>
                            <w:bCs/>
                            <w:color w:val="808080" w:themeColor="background1" w:themeShade="80"/>
                            <w:sz w:val="52"/>
                            <w:szCs w:val="52"/>
                            <w:lang w:bidi="he-IL"/>
                          </w:rPr>
                          <w:t>17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569DD">
        <w:rPr>
          <w:noProof/>
          <w:sz w:val="40"/>
          <w:szCs w:val="40"/>
          <w:lang w:bidi="he-IL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11633764" wp14:editId="25769EC0">
                <wp:simplePos x="0" y="0"/>
                <wp:positionH relativeFrom="column">
                  <wp:posOffset>5301048</wp:posOffset>
                </wp:positionH>
                <wp:positionV relativeFrom="paragraph">
                  <wp:posOffset>6410325</wp:posOffset>
                </wp:positionV>
                <wp:extent cx="1407160" cy="626110"/>
                <wp:effectExtent l="0" t="0" r="0" b="0"/>
                <wp:wrapNone/>
                <wp:docPr id="1093" name="Group 1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7160" cy="626110"/>
                          <a:chOff x="874575" y="0"/>
                          <a:chExt cx="1408704" cy="626745"/>
                        </a:xfrm>
                      </wpg:grpSpPr>
                      <wpg:grpSp>
                        <wpg:cNvPr id="1094" name="Group 1094"/>
                        <wpg:cNvGrpSpPr/>
                        <wpg:grpSpPr>
                          <a:xfrm>
                            <a:off x="1578429" y="0"/>
                            <a:ext cx="704850" cy="626745"/>
                            <a:chOff x="440139" y="-9449"/>
                            <a:chExt cx="704997" cy="692337"/>
                          </a:xfrm>
                        </wpg:grpSpPr>
                        <wps:wsp>
                          <wps:cNvPr id="1095" name="Rounded Rectangle 1095"/>
                          <wps:cNvSpPr/>
                          <wps:spPr>
                            <a:xfrm>
                              <a:off x="572749" y="-9449"/>
                              <a:ext cx="329776" cy="3302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8" name="Rounded Rectangle 1098"/>
                          <wps:cNvSpPr/>
                          <wps:spPr>
                            <a:xfrm>
                              <a:off x="440139" y="224561"/>
                              <a:ext cx="704997" cy="45832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9E9E290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 xml:space="preserve">  נכון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19" name="Group 1119"/>
                        <wpg:cNvGrpSpPr/>
                        <wpg:grpSpPr>
                          <a:xfrm>
                            <a:off x="874575" y="0"/>
                            <a:ext cx="667112" cy="565785"/>
                            <a:chOff x="1382426" y="-93"/>
                            <a:chExt cx="667339" cy="566689"/>
                          </a:xfrm>
                        </wpg:grpSpPr>
                        <wps:wsp>
                          <wps:cNvPr id="1122" name="Rounded Rectangle 1122"/>
                          <wps:cNvSpPr/>
                          <wps:spPr>
                            <a:xfrm>
                              <a:off x="1579392" y="-93"/>
                              <a:ext cx="329701" cy="299051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7" name="Rounded Rectangle 1177"/>
                          <wps:cNvSpPr/>
                          <wps:spPr>
                            <a:xfrm>
                              <a:off x="1382426" y="260773"/>
                              <a:ext cx="667339" cy="305823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6AD194" w14:textId="77777777" w:rsidR="00E23278" w:rsidRPr="00170304" w:rsidRDefault="00E23278" w:rsidP="00A569DD">
                                <w:pPr>
                                  <w:jc w:val="center"/>
                                  <w:rPr>
                                    <w:rFonts w:ascii="Segoe UI Semilight" w:hAnsi="Segoe UI Semilight" w:cs="Segoe UI Semilight"/>
                                    <w:lang w:bidi="he-IL"/>
                                  </w:rPr>
                                </w:pPr>
                                <w:r>
                                  <w:rPr>
                                    <w:rFonts w:ascii="Segoe UI Semilight" w:hAnsi="Segoe UI Semilight" w:cs="Segoe UI Semilight" w:hint="cs"/>
                                    <w:rtl/>
                                    <w:lang w:bidi="he-IL"/>
                                  </w:rPr>
                                  <w:t>לא נכון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1633764" id="Group 1093" o:spid="_x0000_s1641" style="position:absolute;margin-left:417.4pt;margin-top:504.75pt;width:110.8pt;height:49.3pt;z-index:251736576" coordorigin="8745" coordsize="14087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">
                <v:group id="Group 1094" o:spid="_x0000_s1642" style="position:absolute;left:15784;width:7048;height:6267" coordorigin="4401,-94" coordsize="7049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/rn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aPEGv9+EE+TqBwAA//8DAFBLAQItABQABgAIAAAAIQDb4fbL7gAAAIUBAAATAAAAAAAAAAAA&#10;AAAAAAAAAABbQ29udGVudF9UeXBlc10ueG1sUEsBAi0AFAAGAAgAAAAhAFr0LFu/AAAAFQEAAAsA&#10;AAAAAAAAAAAAAAAAHwEAAF9yZWxzLy5yZWxzUEsBAi0AFAAGAAgAAAAhAPir+ufEAAAA3QAAAA8A&#10;AAAAAAAAAAAAAAAABwIAAGRycy9kb3ducmV2LnhtbFBLBQYAAAAAAwADALcAAAD4AgAAAAA=&#10;">
                  <v:roundrect id="Rounded Rectangle 1095" o:spid="_x0000_s1643" style="position:absolute;left:5727;top:-94;width:3298;height:33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" fillcolor="white [3201]" strokecolor="#a5a5a5 [2092]" strokeweight="2pt"/>
                  <v:roundrect id="Rounded Rectangle 1098" o:spid="_x0000_s1644" style="position:absolute;left:4401;top:2245;width:7050;height:4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" filled="f" stroked="f" strokeweight="2pt">
                    <v:textbox>
                      <w:txbxContent>
                        <w:p w14:paraId="59E9E290" w14:textId="77777777" w:rsidR="00E23278" w:rsidRPr="00170304" w:rsidRDefault="00E23278" w:rsidP="00A569DD">
                          <w:pPr>
                            <w:jc w:val="center"/>
                            <w:rPr>
                              <w:rFonts w:ascii="Segoe UI Semilight" w:hAnsi="Segoe UI Semilight" w:cs="Segoe UI Semilight"/>
                              <w:lang w:bidi="he-IL"/>
                            </w:rPr>
                          </w:pPr>
                          <w:r>
                            <w:rPr>
                              <w:rFonts w:ascii="Segoe UI Semilight" w:hAnsi="Segoe UI Semilight" w:cs="Segoe UI Semilight" w:hint="cs"/>
                              <w:rtl/>
                              <w:lang w:bidi="he-IL"/>
                            </w:rPr>
                            <w:t xml:space="preserve">  נכון</w:t>
                          </w:r>
                        </w:p>
                      </w:txbxContent>
                    </v:textbox>
                  </v:roundrect>
                </v:group>
                <v:group id="Group 1119" o:spid="_x0000_s1645" style="position:absolute;left:8745;width:6671;height:5657" coordorigin="13824" coordsize="6673,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">
                  <v:roundrect id="Rounded Rectangle 1122" o:spid="_x0000_s1646" style="position:absolute;left:15793;width:3297;height:2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" fillcolor="white [3201]" strokecolor="#a5a5a5 [2092]" strokeweight="2pt"/>
                  <v:roundrect id="Rounded Rectangle 1177" o:spid="_x0000_s1647" style="position:absolute;left:13824;top:2607;width:6673;height:3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" filled="f" stroked="f" strokeweight="2pt">
                    <v:textbox>
                      <w:txbxContent>
                        <w:p w14:paraId="756AD194" w14:textId="77777777" w:rsidR="00E23278" w:rsidRPr="00170304" w:rsidRDefault="00E23278" w:rsidP="00A569DD">
                          <w:pPr>
                            <w:jc w:val="center"/>
                            <w:rPr>
                              <w:rFonts w:ascii="Segoe UI Semilight" w:hAnsi="Segoe UI Semilight" w:cs="Segoe UI Semilight"/>
                              <w:lang w:bidi="he-IL"/>
                            </w:rPr>
                          </w:pPr>
                          <w:r>
                            <w:rPr>
                              <w:rFonts w:ascii="Segoe UI Semilight" w:hAnsi="Segoe UI Semilight" w:cs="Segoe UI Semilight" w:hint="cs"/>
                              <w:rtl/>
                              <w:lang w:bidi="he-IL"/>
                            </w:rPr>
                            <w:t>לא נכון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14:paraId="72712FE9" w14:textId="77777777" w:rsidR="00A569DD" w:rsidRDefault="00A569DD" w:rsidP="00A569DD"/>
    <w:p w14:paraId="776A2928" w14:textId="5B77FDE9" w:rsidR="00372F1F" w:rsidRDefault="004C4C4A" w:rsidP="00AC4D6A">
      <w:pPr>
        <w:bidi/>
        <w:rPr>
          <w:rtl/>
          <w:lang w:bidi="he-IL"/>
        </w:rPr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2DAFDB3" wp14:editId="52B4F075">
                <wp:simplePos x="0" y="0"/>
                <wp:positionH relativeFrom="column">
                  <wp:posOffset>-50800</wp:posOffset>
                </wp:positionH>
                <wp:positionV relativeFrom="paragraph">
                  <wp:posOffset>8343265</wp:posOffset>
                </wp:positionV>
                <wp:extent cx="6598920" cy="736600"/>
                <wp:effectExtent l="0" t="0" r="0" b="6350"/>
                <wp:wrapNone/>
                <wp:docPr id="186" name="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920" cy="736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71CEB" w14:textId="305AEF1C" w:rsidR="00E23278" w:rsidRPr="00B2733F" w:rsidRDefault="00E23278" w:rsidP="004C4C4A">
                            <w:pPr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6"/>
                                <w:szCs w:val="56"/>
                              </w:rPr>
                              <w:t>7</w:t>
                            </w:r>
                          </w:p>
                          <w:p w14:paraId="1BDD4F6C" w14:textId="77777777" w:rsidR="00E23278" w:rsidRPr="00B2733F" w:rsidRDefault="00E23278" w:rsidP="004C4C4A">
                            <w:pPr>
                              <w:jc w:val="right"/>
                              <w:rPr>
                                <w:rFonts w:cstheme="minorBidi"/>
                                <w:rtl/>
                                <w:lang w:bidi="he-IL"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כל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הזכויות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שמורות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לראמ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הרשות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הארצית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למדידה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והערכה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בחינוך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,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משרד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  <w:lang w:bidi="he-IL"/>
                              </w:rPr>
                              <w:t>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2DAFDB3" id="Rectangle 186" o:spid="_x0000_s1648" style="position:absolute;left:0;text-align:left;margin-left:-4pt;margin-top:656.95pt;width:519.6pt;height:58pt;z-index:25162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" fillcolor="white [3201]" stroked="f" strokeweight="2pt">
                <v:textbox>
                  <w:txbxContent>
                    <w:p w14:paraId="50B71CEB" w14:textId="305AEF1C" w:rsidR="00E23278" w:rsidRPr="00B2733F" w:rsidRDefault="00E23278" w:rsidP="004C4C4A">
                      <w:pPr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6"/>
                          <w:szCs w:val="56"/>
                        </w:rPr>
                      </w:pPr>
                      <w:r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6"/>
                          <w:szCs w:val="56"/>
                        </w:rPr>
                        <w:t>7</w:t>
                      </w:r>
                    </w:p>
                    <w:p w14:paraId="1BDD4F6C" w14:textId="77777777" w:rsidR="00E23278" w:rsidRPr="00B2733F" w:rsidRDefault="00E23278" w:rsidP="004C4C4A">
                      <w:pPr>
                        <w:jc w:val="right"/>
                        <w:rPr>
                          <w:rFonts w:cstheme="minorBidi"/>
                          <w:rtl/>
                          <w:lang w:bidi="he-IL"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כל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הזכויות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שמורות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לראמ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"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הרשות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הארצית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למדידה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והערכה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בחינוך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,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משרד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  <w:lang w:bidi="he-IL"/>
                        </w:rPr>
                        <w:t>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sectPr w:rsidR="00372F1F" w:rsidSect="00C555E5">
      <w:headerReference w:type="default" r:id="rId107"/>
      <w:footerReference w:type="default" r:id="rId108"/>
      <w:pgSz w:w="12240" w:h="15840" w:code="1"/>
      <w:pgMar w:top="864" w:right="1138" w:bottom="864" w:left="1138" w:header="144" w:footer="144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24435" w14:textId="77777777" w:rsidR="003105DA" w:rsidRDefault="003105DA" w:rsidP="008473AA">
      <w:r>
        <w:separator/>
      </w:r>
    </w:p>
  </w:endnote>
  <w:endnote w:type="continuationSeparator" w:id="0">
    <w:p w14:paraId="3D497F18" w14:textId="77777777" w:rsidR="003105DA" w:rsidRDefault="003105DA" w:rsidP="008473AA">
      <w:r>
        <w:continuationSeparator/>
      </w:r>
    </w:p>
  </w:endnote>
  <w:endnote w:type="continuationNotice" w:id="1">
    <w:p w14:paraId="03EC9BB6" w14:textId="77777777" w:rsidR="003105DA" w:rsidRDefault="00310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Dubai Medium"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078C7" w14:textId="154FA315" w:rsidR="00E23278" w:rsidRDefault="00E23278" w:rsidP="00A711B4">
    <w:pPr>
      <w:pStyle w:val="ac"/>
      <w:jc w:val="center"/>
    </w:pPr>
  </w:p>
  <w:p w14:paraId="57E8CA26" w14:textId="77777777" w:rsidR="00E23278" w:rsidRDefault="00E2327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2BAA9" w14:textId="77777777" w:rsidR="003105DA" w:rsidRDefault="003105DA" w:rsidP="008473AA">
      <w:r>
        <w:separator/>
      </w:r>
    </w:p>
  </w:footnote>
  <w:footnote w:type="continuationSeparator" w:id="0">
    <w:p w14:paraId="68ED325A" w14:textId="77777777" w:rsidR="003105DA" w:rsidRDefault="003105DA" w:rsidP="008473AA">
      <w:r>
        <w:continuationSeparator/>
      </w:r>
    </w:p>
  </w:footnote>
  <w:footnote w:type="continuationNotice" w:id="1">
    <w:p w14:paraId="2EEF87A7" w14:textId="77777777" w:rsidR="003105DA" w:rsidRDefault="003105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8A188" w14:textId="77777777" w:rsidR="00E23278" w:rsidRDefault="00E23278" w:rsidP="00ED24E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D19"/>
    <w:multiLevelType w:val="hybridMultilevel"/>
    <w:tmpl w:val="F9CEF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F2C28"/>
    <w:multiLevelType w:val="hybridMultilevel"/>
    <w:tmpl w:val="A6B4D238"/>
    <w:lvl w:ilvl="0" w:tplc="2D5A3460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306EB"/>
    <w:multiLevelType w:val="hybridMultilevel"/>
    <w:tmpl w:val="706443C6"/>
    <w:lvl w:ilvl="0" w:tplc="AF281C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504E3"/>
    <w:multiLevelType w:val="hybridMultilevel"/>
    <w:tmpl w:val="53E874DE"/>
    <w:lvl w:ilvl="0" w:tplc="09D46D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D55C5"/>
    <w:multiLevelType w:val="hybridMultilevel"/>
    <w:tmpl w:val="64629C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FE677E"/>
    <w:multiLevelType w:val="hybridMultilevel"/>
    <w:tmpl w:val="21CCDB76"/>
    <w:lvl w:ilvl="0" w:tplc="DB52959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43927"/>
    <w:multiLevelType w:val="hybridMultilevel"/>
    <w:tmpl w:val="53E874DE"/>
    <w:lvl w:ilvl="0" w:tplc="09D46D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D43FB"/>
    <w:multiLevelType w:val="hybridMultilevel"/>
    <w:tmpl w:val="55727408"/>
    <w:lvl w:ilvl="0" w:tplc="A5EAB5D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C7B8E"/>
    <w:multiLevelType w:val="hybridMultilevel"/>
    <w:tmpl w:val="7AF0C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CD1A94"/>
    <w:multiLevelType w:val="hybridMultilevel"/>
    <w:tmpl w:val="4DECC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665B49"/>
    <w:multiLevelType w:val="hybridMultilevel"/>
    <w:tmpl w:val="E0D4BE6C"/>
    <w:lvl w:ilvl="0" w:tplc="04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1E111FEA"/>
    <w:multiLevelType w:val="hybridMultilevel"/>
    <w:tmpl w:val="542466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6630E5"/>
    <w:multiLevelType w:val="hybridMultilevel"/>
    <w:tmpl w:val="E1609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E4EDD"/>
    <w:multiLevelType w:val="hybridMultilevel"/>
    <w:tmpl w:val="01C406DE"/>
    <w:lvl w:ilvl="0" w:tplc="646AB39C">
      <w:start w:val="1"/>
      <w:numFmt w:val="bullet"/>
      <w:lvlText w:val=""/>
      <w:lvlJc w:val="left"/>
      <w:pPr>
        <w:ind w:left="502" w:hanging="360"/>
      </w:pPr>
      <w:rPr>
        <w:rFonts w:ascii="Wingdings" w:hAnsi="Wingdings" w:cs="Wingdings" w:hint="default"/>
        <w:bCs w:val="0"/>
        <w:iCs w:val="0"/>
        <w:color w:val="404040" w:themeColor="text1" w:themeTint="BF"/>
        <w:sz w:val="44"/>
        <w:szCs w:val="32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24811743"/>
    <w:multiLevelType w:val="hybridMultilevel"/>
    <w:tmpl w:val="2C24EC5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7C5096BE">
      <w:numFmt w:val="bullet"/>
      <w:lvlText w:val="-"/>
      <w:lvlJc w:val="left"/>
      <w:pPr>
        <w:ind w:left="1080" w:hanging="360"/>
      </w:pPr>
      <w:rPr>
        <w:rFonts w:ascii="Segoe UI Semilight" w:eastAsiaTheme="minorHAnsi" w:hAnsi="Segoe UI Semilight" w:cs="Segoe UI Semilight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1D44BE"/>
    <w:multiLevelType w:val="hybridMultilevel"/>
    <w:tmpl w:val="CA00E7D0"/>
    <w:lvl w:ilvl="0" w:tplc="5914B796">
      <w:start w:val="1"/>
      <w:numFmt w:val="bullet"/>
      <w:lvlText w:val=""/>
      <w:lvlJc w:val="left"/>
      <w:pPr>
        <w:ind w:left="502" w:hanging="360"/>
      </w:pPr>
      <w:rPr>
        <w:rFonts w:ascii="Wingdings" w:hAnsi="Wingdings" w:cs="Wingdings" w:hint="default"/>
        <w:bCs w:val="0"/>
        <w:iCs w:val="0"/>
        <w:color w:val="A6A6A6" w:themeColor="background1" w:themeShade="A6"/>
        <w:sz w:val="44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00F69"/>
    <w:multiLevelType w:val="hybridMultilevel"/>
    <w:tmpl w:val="E1C27CC2"/>
    <w:lvl w:ilvl="0" w:tplc="FF04F62E">
      <w:start w:val="1"/>
      <w:numFmt w:val="bullet"/>
      <w:lvlText w:val=""/>
      <w:lvlJc w:val="center"/>
      <w:pPr>
        <w:ind w:left="502" w:hanging="360"/>
      </w:pPr>
      <w:rPr>
        <w:rFonts w:ascii="Wingdings 2" w:hAnsi="Wingdings 2" w:cs="Wingdings" w:hint="default"/>
        <w:bCs w:val="0"/>
        <w:iCs w:val="0"/>
        <w:color w:val="404040" w:themeColor="text1" w:themeTint="BF"/>
        <w:sz w:val="44"/>
        <w:szCs w:val="32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283245C6"/>
    <w:multiLevelType w:val="hybridMultilevel"/>
    <w:tmpl w:val="14D69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5744C"/>
    <w:multiLevelType w:val="hybridMultilevel"/>
    <w:tmpl w:val="CF6035E0"/>
    <w:lvl w:ilvl="0" w:tplc="50AEB208">
      <w:start w:val="1"/>
      <w:numFmt w:val="bullet"/>
      <w:lvlText w:val=""/>
      <w:lvlJc w:val="center"/>
      <w:pPr>
        <w:ind w:left="502" w:hanging="360"/>
      </w:pPr>
      <w:rPr>
        <w:rFonts w:ascii="Wingdings" w:hAnsi="Wingdings" w:cs="Wingdings" w:hint="default"/>
        <w:bCs w:val="0"/>
        <w:iCs w:val="0"/>
        <w:color w:val="404040" w:themeColor="text1" w:themeTint="BF"/>
        <w:sz w:val="44"/>
        <w:szCs w:val="32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11A6261"/>
    <w:multiLevelType w:val="hybridMultilevel"/>
    <w:tmpl w:val="DDDA6E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90023"/>
    <w:multiLevelType w:val="hybridMultilevel"/>
    <w:tmpl w:val="C5500C86"/>
    <w:lvl w:ilvl="0" w:tplc="CAFA5D52">
      <w:start w:val="1"/>
      <w:numFmt w:val="bullet"/>
      <w:lvlText w:val=""/>
      <w:lvlJc w:val="left"/>
      <w:pPr>
        <w:ind w:left="450" w:hanging="360"/>
      </w:pPr>
      <w:rPr>
        <w:rFonts w:ascii="Wingdings 3" w:hAnsi="Wingdings 3" w:cs="Wingdings 3" w:hint="default"/>
        <w:bCs w:val="0"/>
        <w:iCs w:val="0"/>
        <w:color w:val="808080" w:themeColor="background1" w:themeShade="80"/>
        <w:sz w:val="22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391466"/>
    <w:multiLevelType w:val="hybridMultilevel"/>
    <w:tmpl w:val="E4309590"/>
    <w:lvl w:ilvl="0" w:tplc="58181F0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555E74"/>
    <w:multiLevelType w:val="hybridMultilevel"/>
    <w:tmpl w:val="B78CFF6A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3" w15:restartNumberingAfterBreak="0">
    <w:nsid w:val="3AFC059E"/>
    <w:multiLevelType w:val="hybridMultilevel"/>
    <w:tmpl w:val="2C24EC5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7C5096BE">
      <w:numFmt w:val="bullet"/>
      <w:lvlText w:val="-"/>
      <w:lvlJc w:val="left"/>
      <w:pPr>
        <w:ind w:left="1080" w:hanging="360"/>
      </w:pPr>
      <w:rPr>
        <w:rFonts w:ascii="Segoe UI Semilight" w:eastAsiaTheme="minorHAnsi" w:hAnsi="Segoe UI Semilight" w:cs="Segoe UI Semilight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B3101B0"/>
    <w:multiLevelType w:val="hybridMultilevel"/>
    <w:tmpl w:val="C4601B96"/>
    <w:lvl w:ilvl="0" w:tplc="CAFA5D52">
      <w:start w:val="1"/>
      <w:numFmt w:val="bullet"/>
      <w:lvlText w:val=""/>
      <w:lvlJc w:val="left"/>
      <w:pPr>
        <w:ind w:left="450" w:hanging="360"/>
      </w:pPr>
      <w:rPr>
        <w:rFonts w:ascii="Wingdings 3" w:hAnsi="Wingdings 3" w:cs="Wingdings 3" w:hint="default"/>
        <w:bCs w:val="0"/>
        <w:iCs w:val="0"/>
        <w:color w:val="808080" w:themeColor="background1" w:themeShade="80"/>
        <w:sz w:val="22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A49F2"/>
    <w:multiLevelType w:val="hybridMultilevel"/>
    <w:tmpl w:val="924C048E"/>
    <w:lvl w:ilvl="0" w:tplc="1DF0FD96">
      <w:start w:val="1"/>
      <w:numFmt w:val="bullet"/>
      <w:lvlText w:val=""/>
      <w:lvlJc w:val="left"/>
      <w:pPr>
        <w:ind w:left="502" w:hanging="360"/>
      </w:pPr>
      <w:rPr>
        <w:rFonts w:ascii="Wingdings" w:hAnsi="Wingdings" w:cs="Wingdings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6" w15:restartNumberingAfterBreak="0">
    <w:nsid w:val="3E7E35C2"/>
    <w:multiLevelType w:val="hybridMultilevel"/>
    <w:tmpl w:val="CE4CD66C"/>
    <w:lvl w:ilvl="0" w:tplc="CAFA5D52">
      <w:start w:val="1"/>
      <w:numFmt w:val="bullet"/>
      <w:lvlText w:val=""/>
      <w:lvlJc w:val="left"/>
      <w:pPr>
        <w:ind w:left="501" w:hanging="360"/>
      </w:pPr>
      <w:rPr>
        <w:rFonts w:ascii="Wingdings 3" w:hAnsi="Wingdings 3" w:cs="Wingdings 3" w:hint="default"/>
        <w:bCs w:val="0"/>
        <w:iCs w:val="0"/>
        <w:color w:val="808080" w:themeColor="background1" w:themeShade="80"/>
        <w:sz w:val="22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5F611B"/>
    <w:multiLevelType w:val="hybridMultilevel"/>
    <w:tmpl w:val="2550E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762C9"/>
    <w:multiLevelType w:val="hybridMultilevel"/>
    <w:tmpl w:val="8EA6017A"/>
    <w:lvl w:ilvl="0" w:tplc="2A9876C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E92D61"/>
    <w:multiLevelType w:val="hybridMultilevel"/>
    <w:tmpl w:val="2C24EC5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7C5096BE">
      <w:numFmt w:val="bullet"/>
      <w:lvlText w:val="-"/>
      <w:lvlJc w:val="left"/>
      <w:pPr>
        <w:ind w:left="1080" w:hanging="360"/>
      </w:pPr>
      <w:rPr>
        <w:rFonts w:ascii="Segoe UI Semilight" w:eastAsiaTheme="minorHAnsi" w:hAnsi="Segoe UI Semilight" w:cs="Segoe UI Semilight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CA53E5"/>
    <w:multiLevelType w:val="hybridMultilevel"/>
    <w:tmpl w:val="2C24EC5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7C5096BE">
      <w:numFmt w:val="bullet"/>
      <w:lvlText w:val="-"/>
      <w:lvlJc w:val="left"/>
      <w:pPr>
        <w:ind w:left="1080" w:hanging="360"/>
      </w:pPr>
      <w:rPr>
        <w:rFonts w:ascii="Segoe UI Semilight" w:eastAsiaTheme="minorHAnsi" w:hAnsi="Segoe UI Semilight" w:cs="Segoe UI Semilight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AB8396B"/>
    <w:multiLevelType w:val="hybridMultilevel"/>
    <w:tmpl w:val="0B82EB0E"/>
    <w:lvl w:ilvl="0" w:tplc="B37C0AB8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B46BF8"/>
    <w:multiLevelType w:val="hybridMultilevel"/>
    <w:tmpl w:val="2D9AC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D5546A"/>
    <w:multiLevelType w:val="hybridMultilevel"/>
    <w:tmpl w:val="428A0BB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 w15:restartNumberingAfterBreak="0">
    <w:nsid w:val="51167427"/>
    <w:multiLevelType w:val="hybridMultilevel"/>
    <w:tmpl w:val="B3148EA4"/>
    <w:lvl w:ilvl="0" w:tplc="2692103E">
      <w:start w:val="1"/>
      <w:numFmt w:val="bullet"/>
      <w:lvlText w:val=""/>
      <w:lvlJc w:val="center"/>
      <w:pPr>
        <w:ind w:left="644" w:hanging="356"/>
      </w:pPr>
      <w:rPr>
        <w:rFonts w:ascii="Wingdings" w:hAnsi="Wingdings" w:cs="Wingdings" w:hint="default"/>
        <w:bCs w:val="0"/>
        <w:iCs w:val="0"/>
        <w:color w:val="404040" w:themeColor="text1" w:themeTint="BF"/>
        <w:sz w:val="44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71599E"/>
    <w:multiLevelType w:val="hybridMultilevel"/>
    <w:tmpl w:val="13A4E516"/>
    <w:lvl w:ilvl="0" w:tplc="A5EAB5D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F4AEB"/>
    <w:multiLevelType w:val="hybridMultilevel"/>
    <w:tmpl w:val="DA2EB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F576056"/>
    <w:multiLevelType w:val="hybridMultilevel"/>
    <w:tmpl w:val="53E874DE"/>
    <w:lvl w:ilvl="0" w:tplc="09D46D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D32C5"/>
    <w:multiLevelType w:val="hybridMultilevel"/>
    <w:tmpl w:val="B80C262C"/>
    <w:lvl w:ilvl="0" w:tplc="9522BB36">
      <w:start w:val="1"/>
      <w:numFmt w:val="hebrew1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264615"/>
    <w:multiLevelType w:val="hybridMultilevel"/>
    <w:tmpl w:val="A5901070"/>
    <w:lvl w:ilvl="0" w:tplc="AF281C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65155"/>
    <w:multiLevelType w:val="hybridMultilevel"/>
    <w:tmpl w:val="FF0E79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8304F97"/>
    <w:multiLevelType w:val="hybridMultilevel"/>
    <w:tmpl w:val="230E1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C5B292F"/>
    <w:multiLevelType w:val="hybridMultilevel"/>
    <w:tmpl w:val="E6DC1486"/>
    <w:lvl w:ilvl="0" w:tplc="646AB39C">
      <w:start w:val="1"/>
      <w:numFmt w:val="bullet"/>
      <w:lvlText w:val=""/>
      <w:lvlJc w:val="left"/>
      <w:pPr>
        <w:ind w:left="502" w:hanging="360"/>
      </w:pPr>
      <w:rPr>
        <w:rFonts w:ascii="Wingdings" w:hAnsi="Wingdings" w:cs="Wingdings" w:hint="default"/>
        <w:bCs w:val="0"/>
        <w:iCs w:val="0"/>
        <w:color w:val="404040" w:themeColor="text1" w:themeTint="BF"/>
        <w:sz w:val="44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8741FD"/>
    <w:multiLevelType w:val="hybridMultilevel"/>
    <w:tmpl w:val="542466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B01746"/>
    <w:multiLevelType w:val="hybridMultilevel"/>
    <w:tmpl w:val="242610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0B47D4"/>
    <w:multiLevelType w:val="hybridMultilevel"/>
    <w:tmpl w:val="533A3CF4"/>
    <w:lvl w:ilvl="0" w:tplc="3DDEB766">
      <w:start w:val="1"/>
      <w:numFmt w:val="bullet"/>
      <w:lvlText w:val=""/>
      <w:lvlJc w:val="left"/>
      <w:pPr>
        <w:ind w:left="501" w:hanging="360"/>
      </w:pPr>
      <w:rPr>
        <w:rFonts w:ascii="Symbol" w:hAnsi="Symbol" w:cs="Symbol" w:hint="default"/>
        <w:bCs w:val="0"/>
        <w:iCs w:val="0"/>
        <w:color w:val="000000" w:themeColor="text1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6" w15:restartNumberingAfterBreak="0">
    <w:nsid w:val="7EA72D41"/>
    <w:multiLevelType w:val="hybridMultilevel"/>
    <w:tmpl w:val="E4309590"/>
    <w:lvl w:ilvl="0" w:tplc="58181F0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5355D6"/>
    <w:multiLevelType w:val="hybridMultilevel"/>
    <w:tmpl w:val="FBBE4432"/>
    <w:lvl w:ilvl="0" w:tplc="FF04F62E">
      <w:start w:val="1"/>
      <w:numFmt w:val="bullet"/>
      <w:lvlText w:val=""/>
      <w:lvlJc w:val="center"/>
      <w:pPr>
        <w:ind w:left="644" w:hanging="356"/>
      </w:pPr>
      <w:rPr>
        <w:rFonts w:ascii="Wingdings 2" w:hAnsi="Wingdings 2" w:cs="Wingdings" w:hint="default"/>
        <w:bCs w:val="0"/>
        <w:iCs w:val="0"/>
        <w:color w:val="404040" w:themeColor="text1" w:themeTint="BF"/>
        <w:sz w:val="44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1"/>
  </w:num>
  <w:num w:numId="3">
    <w:abstractNumId w:val="23"/>
  </w:num>
  <w:num w:numId="4">
    <w:abstractNumId w:val="19"/>
  </w:num>
  <w:num w:numId="5">
    <w:abstractNumId w:val="22"/>
  </w:num>
  <w:num w:numId="6">
    <w:abstractNumId w:val="4"/>
  </w:num>
  <w:num w:numId="7">
    <w:abstractNumId w:val="44"/>
  </w:num>
  <w:num w:numId="8">
    <w:abstractNumId w:val="33"/>
  </w:num>
  <w:num w:numId="9">
    <w:abstractNumId w:val="9"/>
  </w:num>
  <w:num w:numId="10">
    <w:abstractNumId w:val="14"/>
  </w:num>
  <w:num w:numId="11">
    <w:abstractNumId w:val="21"/>
  </w:num>
  <w:num w:numId="12">
    <w:abstractNumId w:val="0"/>
  </w:num>
  <w:num w:numId="13">
    <w:abstractNumId w:val="36"/>
  </w:num>
  <w:num w:numId="14">
    <w:abstractNumId w:val="39"/>
  </w:num>
  <w:num w:numId="15">
    <w:abstractNumId w:val="2"/>
  </w:num>
  <w:num w:numId="16">
    <w:abstractNumId w:val="32"/>
  </w:num>
  <w:num w:numId="17">
    <w:abstractNumId w:val="7"/>
  </w:num>
  <w:num w:numId="18">
    <w:abstractNumId w:val="35"/>
  </w:num>
  <w:num w:numId="19">
    <w:abstractNumId w:val="6"/>
  </w:num>
  <w:num w:numId="20">
    <w:abstractNumId w:val="37"/>
  </w:num>
  <w:num w:numId="21">
    <w:abstractNumId w:val="29"/>
  </w:num>
  <w:num w:numId="22">
    <w:abstractNumId w:val="3"/>
  </w:num>
  <w:num w:numId="23">
    <w:abstractNumId w:val="46"/>
  </w:num>
  <w:num w:numId="24">
    <w:abstractNumId w:val="30"/>
  </w:num>
  <w:num w:numId="25">
    <w:abstractNumId w:val="17"/>
  </w:num>
  <w:num w:numId="26">
    <w:abstractNumId w:val="45"/>
  </w:num>
  <w:num w:numId="27">
    <w:abstractNumId w:val="24"/>
  </w:num>
  <w:num w:numId="28">
    <w:abstractNumId w:val="8"/>
  </w:num>
  <w:num w:numId="29">
    <w:abstractNumId w:val="25"/>
  </w:num>
  <w:num w:numId="30">
    <w:abstractNumId w:val="31"/>
  </w:num>
  <w:num w:numId="31">
    <w:abstractNumId w:val="41"/>
  </w:num>
  <w:num w:numId="32">
    <w:abstractNumId w:val="40"/>
  </w:num>
  <w:num w:numId="33">
    <w:abstractNumId w:val="12"/>
  </w:num>
  <w:num w:numId="34">
    <w:abstractNumId w:val="1"/>
  </w:num>
  <w:num w:numId="35">
    <w:abstractNumId w:val="27"/>
  </w:num>
  <w:num w:numId="36">
    <w:abstractNumId w:val="13"/>
  </w:num>
  <w:num w:numId="37">
    <w:abstractNumId w:val="15"/>
  </w:num>
  <w:num w:numId="38">
    <w:abstractNumId w:val="42"/>
  </w:num>
  <w:num w:numId="39">
    <w:abstractNumId w:val="34"/>
  </w:num>
  <w:num w:numId="40">
    <w:abstractNumId w:val="18"/>
  </w:num>
  <w:num w:numId="41">
    <w:abstractNumId w:val="47"/>
  </w:num>
  <w:num w:numId="42">
    <w:abstractNumId w:val="16"/>
  </w:num>
  <w:num w:numId="43">
    <w:abstractNumId w:val="26"/>
  </w:num>
  <w:num w:numId="44">
    <w:abstractNumId w:val="20"/>
  </w:num>
  <w:num w:numId="45">
    <w:abstractNumId w:val="5"/>
  </w:num>
  <w:num w:numId="46">
    <w:abstractNumId w:val="28"/>
  </w:num>
  <w:num w:numId="47">
    <w:abstractNumId w:val="38"/>
  </w:num>
  <w:num w:numId="48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E5"/>
    <w:rsid w:val="00000EB2"/>
    <w:rsid w:val="000010C9"/>
    <w:rsid w:val="0000336D"/>
    <w:rsid w:val="00003D03"/>
    <w:rsid w:val="000046CF"/>
    <w:rsid w:val="00004AAC"/>
    <w:rsid w:val="00004D05"/>
    <w:rsid w:val="00005934"/>
    <w:rsid w:val="0000771C"/>
    <w:rsid w:val="00007C14"/>
    <w:rsid w:val="0001005B"/>
    <w:rsid w:val="00010E2E"/>
    <w:rsid w:val="00011D67"/>
    <w:rsid w:val="000140AB"/>
    <w:rsid w:val="0001490E"/>
    <w:rsid w:val="00015905"/>
    <w:rsid w:val="000163CB"/>
    <w:rsid w:val="000170AD"/>
    <w:rsid w:val="00021D83"/>
    <w:rsid w:val="000224ED"/>
    <w:rsid w:val="00023747"/>
    <w:rsid w:val="00023A2F"/>
    <w:rsid w:val="0002431B"/>
    <w:rsid w:val="0002498A"/>
    <w:rsid w:val="00024B2A"/>
    <w:rsid w:val="00025629"/>
    <w:rsid w:val="000258F8"/>
    <w:rsid w:val="000263A7"/>
    <w:rsid w:val="0002772B"/>
    <w:rsid w:val="00027740"/>
    <w:rsid w:val="00027978"/>
    <w:rsid w:val="00031588"/>
    <w:rsid w:val="000329DA"/>
    <w:rsid w:val="0003313D"/>
    <w:rsid w:val="0003327A"/>
    <w:rsid w:val="000336B7"/>
    <w:rsid w:val="00033CC0"/>
    <w:rsid w:val="00033D83"/>
    <w:rsid w:val="0003430E"/>
    <w:rsid w:val="000359AE"/>
    <w:rsid w:val="00036A1B"/>
    <w:rsid w:val="00036C12"/>
    <w:rsid w:val="00040D58"/>
    <w:rsid w:val="00040DE8"/>
    <w:rsid w:val="00042FF1"/>
    <w:rsid w:val="00044339"/>
    <w:rsid w:val="00044493"/>
    <w:rsid w:val="00045473"/>
    <w:rsid w:val="00046009"/>
    <w:rsid w:val="00046CC6"/>
    <w:rsid w:val="00046FAB"/>
    <w:rsid w:val="00050140"/>
    <w:rsid w:val="00050DC0"/>
    <w:rsid w:val="000514FD"/>
    <w:rsid w:val="00052391"/>
    <w:rsid w:val="000551C1"/>
    <w:rsid w:val="00055540"/>
    <w:rsid w:val="00056DED"/>
    <w:rsid w:val="0005754B"/>
    <w:rsid w:val="00057D41"/>
    <w:rsid w:val="00060E2C"/>
    <w:rsid w:val="00061455"/>
    <w:rsid w:val="000614A9"/>
    <w:rsid w:val="00061AFC"/>
    <w:rsid w:val="00062CCF"/>
    <w:rsid w:val="000639B5"/>
    <w:rsid w:val="00063DCC"/>
    <w:rsid w:val="00064096"/>
    <w:rsid w:val="0006424E"/>
    <w:rsid w:val="00065553"/>
    <w:rsid w:val="00067A13"/>
    <w:rsid w:val="000700E8"/>
    <w:rsid w:val="0007096A"/>
    <w:rsid w:val="00070D4C"/>
    <w:rsid w:val="000712BF"/>
    <w:rsid w:val="00071C70"/>
    <w:rsid w:val="00071D61"/>
    <w:rsid w:val="00073762"/>
    <w:rsid w:val="00074180"/>
    <w:rsid w:val="00074709"/>
    <w:rsid w:val="000751E0"/>
    <w:rsid w:val="000768E9"/>
    <w:rsid w:val="00076E55"/>
    <w:rsid w:val="00080319"/>
    <w:rsid w:val="00081639"/>
    <w:rsid w:val="00081723"/>
    <w:rsid w:val="00081EE4"/>
    <w:rsid w:val="000823D9"/>
    <w:rsid w:val="000825FE"/>
    <w:rsid w:val="00082601"/>
    <w:rsid w:val="000838F7"/>
    <w:rsid w:val="00084829"/>
    <w:rsid w:val="00084C4F"/>
    <w:rsid w:val="000857BC"/>
    <w:rsid w:val="00086A02"/>
    <w:rsid w:val="00087A6A"/>
    <w:rsid w:val="0009051D"/>
    <w:rsid w:val="00090642"/>
    <w:rsid w:val="00092697"/>
    <w:rsid w:val="00092DB1"/>
    <w:rsid w:val="000937B4"/>
    <w:rsid w:val="000948C6"/>
    <w:rsid w:val="00094A74"/>
    <w:rsid w:val="00094CB7"/>
    <w:rsid w:val="00095F79"/>
    <w:rsid w:val="0009723E"/>
    <w:rsid w:val="00097607"/>
    <w:rsid w:val="00097C84"/>
    <w:rsid w:val="000A029F"/>
    <w:rsid w:val="000A110B"/>
    <w:rsid w:val="000A2C17"/>
    <w:rsid w:val="000A2F57"/>
    <w:rsid w:val="000A397A"/>
    <w:rsid w:val="000A3A07"/>
    <w:rsid w:val="000A4255"/>
    <w:rsid w:val="000A51AD"/>
    <w:rsid w:val="000A5232"/>
    <w:rsid w:val="000A53B8"/>
    <w:rsid w:val="000A5467"/>
    <w:rsid w:val="000A5695"/>
    <w:rsid w:val="000A5E58"/>
    <w:rsid w:val="000A5F65"/>
    <w:rsid w:val="000A6181"/>
    <w:rsid w:val="000A698C"/>
    <w:rsid w:val="000A6E2F"/>
    <w:rsid w:val="000B0E44"/>
    <w:rsid w:val="000B2710"/>
    <w:rsid w:val="000B2A95"/>
    <w:rsid w:val="000B349D"/>
    <w:rsid w:val="000B74D7"/>
    <w:rsid w:val="000B7C5B"/>
    <w:rsid w:val="000C03CC"/>
    <w:rsid w:val="000C232A"/>
    <w:rsid w:val="000C65F9"/>
    <w:rsid w:val="000C7126"/>
    <w:rsid w:val="000D04A0"/>
    <w:rsid w:val="000D0D64"/>
    <w:rsid w:val="000D1716"/>
    <w:rsid w:val="000D21B7"/>
    <w:rsid w:val="000D2552"/>
    <w:rsid w:val="000D2DB3"/>
    <w:rsid w:val="000D3F15"/>
    <w:rsid w:val="000D418E"/>
    <w:rsid w:val="000D4974"/>
    <w:rsid w:val="000D4ACF"/>
    <w:rsid w:val="000D5139"/>
    <w:rsid w:val="000D5259"/>
    <w:rsid w:val="000D6761"/>
    <w:rsid w:val="000D6A47"/>
    <w:rsid w:val="000E0311"/>
    <w:rsid w:val="000E0319"/>
    <w:rsid w:val="000E259B"/>
    <w:rsid w:val="000E4D1D"/>
    <w:rsid w:val="000E5F36"/>
    <w:rsid w:val="000E758B"/>
    <w:rsid w:val="000E77ED"/>
    <w:rsid w:val="000F01D5"/>
    <w:rsid w:val="000F66F1"/>
    <w:rsid w:val="000F680B"/>
    <w:rsid w:val="000F699C"/>
    <w:rsid w:val="000F78D4"/>
    <w:rsid w:val="00100B89"/>
    <w:rsid w:val="0010161E"/>
    <w:rsid w:val="001049C0"/>
    <w:rsid w:val="00104EC8"/>
    <w:rsid w:val="00107307"/>
    <w:rsid w:val="001103AA"/>
    <w:rsid w:val="00110445"/>
    <w:rsid w:val="00113737"/>
    <w:rsid w:val="0011470C"/>
    <w:rsid w:val="00115B77"/>
    <w:rsid w:val="00116319"/>
    <w:rsid w:val="00117007"/>
    <w:rsid w:val="00117284"/>
    <w:rsid w:val="0011776B"/>
    <w:rsid w:val="00120A22"/>
    <w:rsid w:val="00120E9F"/>
    <w:rsid w:val="001215B9"/>
    <w:rsid w:val="001220E8"/>
    <w:rsid w:val="00122DCE"/>
    <w:rsid w:val="0012413A"/>
    <w:rsid w:val="001249BC"/>
    <w:rsid w:val="00125C1A"/>
    <w:rsid w:val="00125F38"/>
    <w:rsid w:val="00126360"/>
    <w:rsid w:val="00126F6D"/>
    <w:rsid w:val="00127466"/>
    <w:rsid w:val="001376EC"/>
    <w:rsid w:val="00137E0E"/>
    <w:rsid w:val="0014232A"/>
    <w:rsid w:val="0014517C"/>
    <w:rsid w:val="00145BBE"/>
    <w:rsid w:val="00150E1A"/>
    <w:rsid w:val="00151899"/>
    <w:rsid w:val="00151C42"/>
    <w:rsid w:val="0015293E"/>
    <w:rsid w:val="001531B0"/>
    <w:rsid w:val="00153616"/>
    <w:rsid w:val="00154462"/>
    <w:rsid w:val="00154BD6"/>
    <w:rsid w:val="001567E0"/>
    <w:rsid w:val="00157FDA"/>
    <w:rsid w:val="001601FB"/>
    <w:rsid w:val="001606A6"/>
    <w:rsid w:val="00160A8C"/>
    <w:rsid w:val="00162926"/>
    <w:rsid w:val="00162AC7"/>
    <w:rsid w:val="00165591"/>
    <w:rsid w:val="00166E49"/>
    <w:rsid w:val="00167F1E"/>
    <w:rsid w:val="00170304"/>
    <w:rsid w:val="00170453"/>
    <w:rsid w:val="0017182D"/>
    <w:rsid w:val="00171EA1"/>
    <w:rsid w:val="00172040"/>
    <w:rsid w:val="00172D9C"/>
    <w:rsid w:val="001733D0"/>
    <w:rsid w:val="001734B4"/>
    <w:rsid w:val="00173CDB"/>
    <w:rsid w:val="00175CBA"/>
    <w:rsid w:val="00175DAA"/>
    <w:rsid w:val="0018245E"/>
    <w:rsid w:val="00183C0D"/>
    <w:rsid w:val="00184106"/>
    <w:rsid w:val="00184F8F"/>
    <w:rsid w:val="001855A1"/>
    <w:rsid w:val="001857AA"/>
    <w:rsid w:val="00185D8B"/>
    <w:rsid w:val="00186108"/>
    <w:rsid w:val="00187048"/>
    <w:rsid w:val="00187461"/>
    <w:rsid w:val="00190500"/>
    <w:rsid w:val="001918AB"/>
    <w:rsid w:val="00191BEB"/>
    <w:rsid w:val="00191CC9"/>
    <w:rsid w:val="00191F7D"/>
    <w:rsid w:val="00192FFA"/>
    <w:rsid w:val="0019377F"/>
    <w:rsid w:val="001937CF"/>
    <w:rsid w:val="001946EB"/>
    <w:rsid w:val="00196AC3"/>
    <w:rsid w:val="001970E3"/>
    <w:rsid w:val="001A21E7"/>
    <w:rsid w:val="001A4F0D"/>
    <w:rsid w:val="001A6C0C"/>
    <w:rsid w:val="001A7DC3"/>
    <w:rsid w:val="001B0142"/>
    <w:rsid w:val="001B0330"/>
    <w:rsid w:val="001B384A"/>
    <w:rsid w:val="001B39D8"/>
    <w:rsid w:val="001B49D5"/>
    <w:rsid w:val="001B4B41"/>
    <w:rsid w:val="001B6B8B"/>
    <w:rsid w:val="001C186C"/>
    <w:rsid w:val="001C245C"/>
    <w:rsid w:val="001C2481"/>
    <w:rsid w:val="001C35C4"/>
    <w:rsid w:val="001C3D64"/>
    <w:rsid w:val="001C4458"/>
    <w:rsid w:val="001C47C0"/>
    <w:rsid w:val="001C4F1D"/>
    <w:rsid w:val="001C4F46"/>
    <w:rsid w:val="001C6BBC"/>
    <w:rsid w:val="001C79C9"/>
    <w:rsid w:val="001D077A"/>
    <w:rsid w:val="001D4B4D"/>
    <w:rsid w:val="001D5B77"/>
    <w:rsid w:val="001D5D7C"/>
    <w:rsid w:val="001D7CC0"/>
    <w:rsid w:val="001E13E2"/>
    <w:rsid w:val="001E18E8"/>
    <w:rsid w:val="001E20BE"/>
    <w:rsid w:val="001E2A88"/>
    <w:rsid w:val="001E2AF9"/>
    <w:rsid w:val="001E79C4"/>
    <w:rsid w:val="001E7DF2"/>
    <w:rsid w:val="001F1242"/>
    <w:rsid w:val="001F1840"/>
    <w:rsid w:val="001F1A59"/>
    <w:rsid w:val="001F4C5C"/>
    <w:rsid w:val="001F7A36"/>
    <w:rsid w:val="001F7E82"/>
    <w:rsid w:val="00200E66"/>
    <w:rsid w:val="002019F3"/>
    <w:rsid w:val="002033C7"/>
    <w:rsid w:val="00203502"/>
    <w:rsid w:val="0020411A"/>
    <w:rsid w:val="00204CD9"/>
    <w:rsid w:val="002101F4"/>
    <w:rsid w:val="00211312"/>
    <w:rsid w:val="002130D0"/>
    <w:rsid w:val="0021373F"/>
    <w:rsid w:val="00215C1D"/>
    <w:rsid w:val="0021639E"/>
    <w:rsid w:val="00217449"/>
    <w:rsid w:val="00217D55"/>
    <w:rsid w:val="002226C4"/>
    <w:rsid w:val="0022314F"/>
    <w:rsid w:val="00225A7D"/>
    <w:rsid w:val="00225DE5"/>
    <w:rsid w:val="00230A27"/>
    <w:rsid w:val="00230F1D"/>
    <w:rsid w:val="00231362"/>
    <w:rsid w:val="0023319F"/>
    <w:rsid w:val="00234F10"/>
    <w:rsid w:val="00235AF9"/>
    <w:rsid w:val="00236466"/>
    <w:rsid w:val="00237C06"/>
    <w:rsid w:val="00241033"/>
    <w:rsid w:val="00241547"/>
    <w:rsid w:val="00241690"/>
    <w:rsid w:val="0024180C"/>
    <w:rsid w:val="00241E74"/>
    <w:rsid w:val="002429B6"/>
    <w:rsid w:val="00242E43"/>
    <w:rsid w:val="00246856"/>
    <w:rsid w:val="00250648"/>
    <w:rsid w:val="00252535"/>
    <w:rsid w:val="00253199"/>
    <w:rsid w:val="00254EA7"/>
    <w:rsid w:val="00255F71"/>
    <w:rsid w:val="0026055A"/>
    <w:rsid w:val="002617E7"/>
    <w:rsid w:val="00261822"/>
    <w:rsid w:val="0026472A"/>
    <w:rsid w:val="002647A6"/>
    <w:rsid w:val="00265058"/>
    <w:rsid w:val="0026655D"/>
    <w:rsid w:val="00266788"/>
    <w:rsid w:val="0026714A"/>
    <w:rsid w:val="002702D0"/>
    <w:rsid w:val="002713A6"/>
    <w:rsid w:val="002728CA"/>
    <w:rsid w:val="00273E75"/>
    <w:rsid w:val="0027521B"/>
    <w:rsid w:val="00276254"/>
    <w:rsid w:val="00277929"/>
    <w:rsid w:val="00280DF7"/>
    <w:rsid w:val="00282223"/>
    <w:rsid w:val="00283A67"/>
    <w:rsid w:val="00283B5F"/>
    <w:rsid w:val="00283D91"/>
    <w:rsid w:val="00283DAE"/>
    <w:rsid w:val="00284B20"/>
    <w:rsid w:val="00284BD0"/>
    <w:rsid w:val="00284C2B"/>
    <w:rsid w:val="0028578A"/>
    <w:rsid w:val="00286BC3"/>
    <w:rsid w:val="00290219"/>
    <w:rsid w:val="00290E2D"/>
    <w:rsid w:val="00292155"/>
    <w:rsid w:val="0029219A"/>
    <w:rsid w:val="002935A6"/>
    <w:rsid w:val="002937E7"/>
    <w:rsid w:val="0029421B"/>
    <w:rsid w:val="0029432D"/>
    <w:rsid w:val="00296EA3"/>
    <w:rsid w:val="002A085C"/>
    <w:rsid w:val="002A0CB0"/>
    <w:rsid w:val="002A0E2F"/>
    <w:rsid w:val="002A119F"/>
    <w:rsid w:val="002A177F"/>
    <w:rsid w:val="002A26EF"/>
    <w:rsid w:val="002A2B28"/>
    <w:rsid w:val="002A3053"/>
    <w:rsid w:val="002A3608"/>
    <w:rsid w:val="002A4FDB"/>
    <w:rsid w:val="002A5E4A"/>
    <w:rsid w:val="002A7BA4"/>
    <w:rsid w:val="002B1C75"/>
    <w:rsid w:val="002B1C85"/>
    <w:rsid w:val="002B1CD3"/>
    <w:rsid w:val="002B1E1C"/>
    <w:rsid w:val="002B2139"/>
    <w:rsid w:val="002B40D8"/>
    <w:rsid w:val="002B61D7"/>
    <w:rsid w:val="002B665B"/>
    <w:rsid w:val="002B6A73"/>
    <w:rsid w:val="002B6B52"/>
    <w:rsid w:val="002B7374"/>
    <w:rsid w:val="002B7621"/>
    <w:rsid w:val="002C059B"/>
    <w:rsid w:val="002C0C22"/>
    <w:rsid w:val="002C2ED7"/>
    <w:rsid w:val="002C2FCB"/>
    <w:rsid w:val="002C35DA"/>
    <w:rsid w:val="002C3E72"/>
    <w:rsid w:val="002C528D"/>
    <w:rsid w:val="002C5D0F"/>
    <w:rsid w:val="002C61B9"/>
    <w:rsid w:val="002C66C7"/>
    <w:rsid w:val="002C66FC"/>
    <w:rsid w:val="002C6CA3"/>
    <w:rsid w:val="002D08B1"/>
    <w:rsid w:val="002D244E"/>
    <w:rsid w:val="002D29B0"/>
    <w:rsid w:val="002D3503"/>
    <w:rsid w:val="002D5A19"/>
    <w:rsid w:val="002D6360"/>
    <w:rsid w:val="002D71D0"/>
    <w:rsid w:val="002D7E1C"/>
    <w:rsid w:val="002E0043"/>
    <w:rsid w:val="002E1E67"/>
    <w:rsid w:val="002E22CD"/>
    <w:rsid w:val="002E272B"/>
    <w:rsid w:val="002E3138"/>
    <w:rsid w:val="002E32CC"/>
    <w:rsid w:val="002E4831"/>
    <w:rsid w:val="002E56D1"/>
    <w:rsid w:val="002E6004"/>
    <w:rsid w:val="002E62B4"/>
    <w:rsid w:val="002E67CC"/>
    <w:rsid w:val="002E7119"/>
    <w:rsid w:val="002E76EF"/>
    <w:rsid w:val="002E7C45"/>
    <w:rsid w:val="002F04CF"/>
    <w:rsid w:val="002F0676"/>
    <w:rsid w:val="002F1286"/>
    <w:rsid w:val="002F12EE"/>
    <w:rsid w:val="002F2423"/>
    <w:rsid w:val="002F256B"/>
    <w:rsid w:val="002F281F"/>
    <w:rsid w:val="002F38D5"/>
    <w:rsid w:val="002F3A9E"/>
    <w:rsid w:val="002F3DFB"/>
    <w:rsid w:val="002F402D"/>
    <w:rsid w:val="002F524C"/>
    <w:rsid w:val="002F668F"/>
    <w:rsid w:val="002F6BD1"/>
    <w:rsid w:val="002F6BF8"/>
    <w:rsid w:val="003000AC"/>
    <w:rsid w:val="003009F2"/>
    <w:rsid w:val="00300B06"/>
    <w:rsid w:val="00302EAA"/>
    <w:rsid w:val="00302F39"/>
    <w:rsid w:val="003046A0"/>
    <w:rsid w:val="0030519E"/>
    <w:rsid w:val="0030651E"/>
    <w:rsid w:val="003069CF"/>
    <w:rsid w:val="00306EFF"/>
    <w:rsid w:val="003105DA"/>
    <w:rsid w:val="003109CF"/>
    <w:rsid w:val="00311C1B"/>
    <w:rsid w:val="00312C12"/>
    <w:rsid w:val="00313CF6"/>
    <w:rsid w:val="00314E79"/>
    <w:rsid w:val="00315333"/>
    <w:rsid w:val="00315AA6"/>
    <w:rsid w:val="00316A7B"/>
    <w:rsid w:val="003171C4"/>
    <w:rsid w:val="003174AD"/>
    <w:rsid w:val="00317AED"/>
    <w:rsid w:val="003204F5"/>
    <w:rsid w:val="00320757"/>
    <w:rsid w:val="0032273A"/>
    <w:rsid w:val="00324E15"/>
    <w:rsid w:val="003263BC"/>
    <w:rsid w:val="003276DA"/>
    <w:rsid w:val="00327745"/>
    <w:rsid w:val="00327EEE"/>
    <w:rsid w:val="00330497"/>
    <w:rsid w:val="00330F03"/>
    <w:rsid w:val="00331867"/>
    <w:rsid w:val="003334F2"/>
    <w:rsid w:val="0033406C"/>
    <w:rsid w:val="00334FF1"/>
    <w:rsid w:val="003352F3"/>
    <w:rsid w:val="00335E5C"/>
    <w:rsid w:val="003364C8"/>
    <w:rsid w:val="00336737"/>
    <w:rsid w:val="00336E7F"/>
    <w:rsid w:val="003409E7"/>
    <w:rsid w:val="003410A3"/>
    <w:rsid w:val="00343089"/>
    <w:rsid w:val="00344BDC"/>
    <w:rsid w:val="00347B13"/>
    <w:rsid w:val="00351285"/>
    <w:rsid w:val="00352589"/>
    <w:rsid w:val="00352A57"/>
    <w:rsid w:val="00352C31"/>
    <w:rsid w:val="00353A61"/>
    <w:rsid w:val="00353D72"/>
    <w:rsid w:val="0035401B"/>
    <w:rsid w:val="003562BC"/>
    <w:rsid w:val="0035660B"/>
    <w:rsid w:val="00356C6B"/>
    <w:rsid w:val="00357570"/>
    <w:rsid w:val="00357A1F"/>
    <w:rsid w:val="00357BA9"/>
    <w:rsid w:val="00360BCF"/>
    <w:rsid w:val="00366827"/>
    <w:rsid w:val="0036788B"/>
    <w:rsid w:val="00367CDA"/>
    <w:rsid w:val="00370D59"/>
    <w:rsid w:val="00372F1F"/>
    <w:rsid w:val="003737E8"/>
    <w:rsid w:val="00373AC1"/>
    <w:rsid w:val="00374FDC"/>
    <w:rsid w:val="00375CD9"/>
    <w:rsid w:val="00377FD4"/>
    <w:rsid w:val="00380E97"/>
    <w:rsid w:val="00382369"/>
    <w:rsid w:val="00382891"/>
    <w:rsid w:val="00382A88"/>
    <w:rsid w:val="003830E8"/>
    <w:rsid w:val="00385C1D"/>
    <w:rsid w:val="00385C76"/>
    <w:rsid w:val="003873EC"/>
    <w:rsid w:val="00387A70"/>
    <w:rsid w:val="0039137C"/>
    <w:rsid w:val="00392F0E"/>
    <w:rsid w:val="003934F6"/>
    <w:rsid w:val="0039385A"/>
    <w:rsid w:val="00393A26"/>
    <w:rsid w:val="00393C39"/>
    <w:rsid w:val="00394E51"/>
    <w:rsid w:val="00394F5D"/>
    <w:rsid w:val="0039691D"/>
    <w:rsid w:val="00396FFC"/>
    <w:rsid w:val="003A2C73"/>
    <w:rsid w:val="003A2E69"/>
    <w:rsid w:val="003A3811"/>
    <w:rsid w:val="003A50D3"/>
    <w:rsid w:val="003A534D"/>
    <w:rsid w:val="003A59AE"/>
    <w:rsid w:val="003A5DB9"/>
    <w:rsid w:val="003A611D"/>
    <w:rsid w:val="003A67AE"/>
    <w:rsid w:val="003A7C27"/>
    <w:rsid w:val="003B062E"/>
    <w:rsid w:val="003B0FBF"/>
    <w:rsid w:val="003B24AC"/>
    <w:rsid w:val="003B2670"/>
    <w:rsid w:val="003B32BC"/>
    <w:rsid w:val="003B517A"/>
    <w:rsid w:val="003B5A57"/>
    <w:rsid w:val="003C01BF"/>
    <w:rsid w:val="003C1D46"/>
    <w:rsid w:val="003C1EC6"/>
    <w:rsid w:val="003C24A7"/>
    <w:rsid w:val="003C389C"/>
    <w:rsid w:val="003C3CA8"/>
    <w:rsid w:val="003C514A"/>
    <w:rsid w:val="003C588D"/>
    <w:rsid w:val="003C5BFB"/>
    <w:rsid w:val="003C5E92"/>
    <w:rsid w:val="003C6CA4"/>
    <w:rsid w:val="003C7695"/>
    <w:rsid w:val="003D012F"/>
    <w:rsid w:val="003D07CA"/>
    <w:rsid w:val="003D092E"/>
    <w:rsid w:val="003D16E6"/>
    <w:rsid w:val="003D317B"/>
    <w:rsid w:val="003D32A8"/>
    <w:rsid w:val="003D3E30"/>
    <w:rsid w:val="003D45CC"/>
    <w:rsid w:val="003D5318"/>
    <w:rsid w:val="003D550A"/>
    <w:rsid w:val="003D6EDD"/>
    <w:rsid w:val="003D7FD7"/>
    <w:rsid w:val="003E04CB"/>
    <w:rsid w:val="003E1A2A"/>
    <w:rsid w:val="003E1C70"/>
    <w:rsid w:val="003E251C"/>
    <w:rsid w:val="003E36F5"/>
    <w:rsid w:val="003E3798"/>
    <w:rsid w:val="003E3BAD"/>
    <w:rsid w:val="003E4138"/>
    <w:rsid w:val="003E503A"/>
    <w:rsid w:val="003E5A65"/>
    <w:rsid w:val="003E5D4C"/>
    <w:rsid w:val="003E6D78"/>
    <w:rsid w:val="003E6EC3"/>
    <w:rsid w:val="003E77A2"/>
    <w:rsid w:val="003F0490"/>
    <w:rsid w:val="003F0C97"/>
    <w:rsid w:val="003F1B46"/>
    <w:rsid w:val="003F20A2"/>
    <w:rsid w:val="003F2B6C"/>
    <w:rsid w:val="003F3642"/>
    <w:rsid w:val="003F3D68"/>
    <w:rsid w:val="003F4458"/>
    <w:rsid w:val="003F4D48"/>
    <w:rsid w:val="003F61D7"/>
    <w:rsid w:val="003F73D7"/>
    <w:rsid w:val="00403B96"/>
    <w:rsid w:val="00404C41"/>
    <w:rsid w:val="004051D8"/>
    <w:rsid w:val="00406FF7"/>
    <w:rsid w:val="0040733D"/>
    <w:rsid w:val="004077D5"/>
    <w:rsid w:val="00407876"/>
    <w:rsid w:val="00412F44"/>
    <w:rsid w:val="00413349"/>
    <w:rsid w:val="004136EA"/>
    <w:rsid w:val="00413E9A"/>
    <w:rsid w:val="00415978"/>
    <w:rsid w:val="0041617B"/>
    <w:rsid w:val="00420C56"/>
    <w:rsid w:val="00420E26"/>
    <w:rsid w:val="00421132"/>
    <w:rsid w:val="00421D9E"/>
    <w:rsid w:val="00424B87"/>
    <w:rsid w:val="0042639E"/>
    <w:rsid w:val="00426C05"/>
    <w:rsid w:val="004272D5"/>
    <w:rsid w:val="004278A7"/>
    <w:rsid w:val="00427F9C"/>
    <w:rsid w:val="004308FC"/>
    <w:rsid w:val="00431972"/>
    <w:rsid w:val="00431CC7"/>
    <w:rsid w:val="004324FC"/>
    <w:rsid w:val="00432CE8"/>
    <w:rsid w:val="004338E3"/>
    <w:rsid w:val="00433D49"/>
    <w:rsid w:val="00435352"/>
    <w:rsid w:val="00435E87"/>
    <w:rsid w:val="00436159"/>
    <w:rsid w:val="004361A6"/>
    <w:rsid w:val="004366C6"/>
    <w:rsid w:val="00436E64"/>
    <w:rsid w:val="004370EC"/>
    <w:rsid w:val="004377DB"/>
    <w:rsid w:val="00441EF6"/>
    <w:rsid w:val="00442BF5"/>
    <w:rsid w:val="00442D6E"/>
    <w:rsid w:val="004436F3"/>
    <w:rsid w:val="00443D7D"/>
    <w:rsid w:val="00444621"/>
    <w:rsid w:val="0044598D"/>
    <w:rsid w:val="0044605E"/>
    <w:rsid w:val="00450E1B"/>
    <w:rsid w:val="00451E77"/>
    <w:rsid w:val="00452A9E"/>
    <w:rsid w:val="00452FF2"/>
    <w:rsid w:val="00454177"/>
    <w:rsid w:val="0045610C"/>
    <w:rsid w:val="0045645D"/>
    <w:rsid w:val="00456901"/>
    <w:rsid w:val="00457099"/>
    <w:rsid w:val="0046191F"/>
    <w:rsid w:val="00461C80"/>
    <w:rsid w:val="00461F84"/>
    <w:rsid w:val="00462717"/>
    <w:rsid w:val="004632D0"/>
    <w:rsid w:val="00463BC2"/>
    <w:rsid w:val="00464563"/>
    <w:rsid w:val="00465D56"/>
    <w:rsid w:val="00465DAA"/>
    <w:rsid w:val="00465DD9"/>
    <w:rsid w:val="004663D7"/>
    <w:rsid w:val="00466AB5"/>
    <w:rsid w:val="00466C98"/>
    <w:rsid w:val="004702B1"/>
    <w:rsid w:val="00470A94"/>
    <w:rsid w:val="00471CDE"/>
    <w:rsid w:val="00471FCE"/>
    <w:rsid w:val="00472973"/>
    <w:rsid w:val="00474AC9"/>
    <w:rsid w:val="00475A5D"/>
    <w:rsid w:val="00476046"/>
    <w:rsid w:val="0047781A"/>
    <w:rsid w:val="0048012F"/>
    <w:rsid w:val="00480B6E"/>
    <w:rsid w:val="00481289"/>
    <w:rsid w:val="0048156D"/>
    <w:rsid w:val="00481ACB"/>
    <w:rsid w:val="00481E05"/>
    <w:rsid w:val="00482549"/>
    <w:rsid w:val="004833DC"/>
    <w:rsid w:val="00483696"/>
    <w:rsid w:val="00483A8D"/>
    <w:rsid w:val="00483DCB"/>
    <w:rsid w:val="00490133"/>
    <w:rsid w:val="004902EE"/>
    <w:rsid w:val="004904DC"/>
    <w:rsid w:val="0049090F"/>
    <w:rsid w:val="00490AC7"/>
    <w:rsid w:val="0049171D"/>
    <w:rsid w:val="00494EEF"/>
    <w:rsid w:val="00497DF2"/>
    <w:rsid w:val="004A2B0A"/>
    <w:rsid w:val="004A3620"/>
    <w:rsid w:val="004A49CC"/>
    <w:rsid w:val="004A4DE3"/>
    <w:rsid w:val="004A555F"/>
    <w:rsid w:val="004A5E55"/>
    <w:rsid w:val="004A62AF"/>
    <w:rsid w:val="004A637F"/>
    <w:rsid w:val="004B0D14"/>
    <w:rsid w:val="004B138F"/>
    <w:rsid w:val="004B202A"/>
    <w:rsid w:val="004B2211"/>
    <w:rsid w:val="004B2DE5"/>
    <w:rsid w:val="004B3A46"/>
    <w:rsid w:val="004B445B"/>
    <w:rsid w:val="004B5578"/>
    <w:rsid w:val="004B61F8"/>
    <w:rsid w:val="004B7483"/>
    <w:rsid w:val="004C1A34"/>
    <w:rsid w:val="004C4C4A"/>
    <w:rsid w:val="004C4E64"/>
    <w:rsid w:val="004C5757"/>
    <w:rsid w:val="004C64A3"/>
    <w:rsid w:val="004C6D1D"/>
    <w:rsid w:val="004C6DEA"/>
    <w:rsid w:val="004C753D"/>
    <w:rsid w:val="004D02B4"/>
    <w:rsid w:val="004D06A9"/>
    <w:rsid w:val="004D233C"/>
    <w:rsid w:val="004D3DE4"/>
    <w:rsid w:val="004D4384"/>
    <w:rsid w:val="004D5553"/>
    <w:rsid w:val="004D76C4"/>
    <w:rsid w:val="004D7FB1"/>
    <w:rsid w:val="004E000C"/>
    <w:rsid w:val="004E0049"/>
    <w:rsid w:val="004E06FB"/>
    <w:rsid w:val="004E1B41"/>
    <w:rsid w:val="004E5B9E"/>
    <w:rsid w:val="004F1406"/>
    <w:rsid w:val="004F454A"/>
    <w:rsid w:val="004F643B"/>
    <w:rsid w:val="004F6D2A"/>
    <w:rsid w:val="004F78CC"/>
    <w:rsid w:val="00501624"/>
    <w:rsid w:val="005025B4"/>
    <w:rsid w:val="00502FCD"/>
    <w:rsid w:val="0050427D"/>
    <w:rsid w:val="00505275"/>
    <w:rsid w:val="005054D5"/>
    <w:rsid w:val="00505ECB"/>
    <w:rsid w:val="00507957"/>
    <w:rsid w:val="00507DF5"/>
    <w:rsid w:val="00510C53"/>
    <w:rsid w:val="005111FD"/>
    <w:rsid w:val="00513BC9"/>
    <w:rsid w:val="00513FAD"/>
    <w:rsid w:val="005140E5"/>
    <w:rsid w:val="005141C5"/>
    <w:rsid w:val="00514976"/>
    <w:rsid w:val="00514E6F"/>
    <w:rsid w:val="00517B10"/>
    <w:rsid w:val="00517D84"/>
    <w:rsid w:val="0052044D"/>
    <w:rsid w:val="00521095"/>
    <w:rsid w:val="005210BA"/>
    <w:rsid w:val="00521186"/>
    <w:rsid w:val="00521BCB"/>
    <w:rsid w:val="00522432"/>
    <w:rsid w:val="00524857"/>
    <w:rsid w:val="005270F8"/>
    <w:rsid w:val="00530B88"/>
    <w:rsid w:val="00530CCF"/>
    <w:rsid w:val="00530EC0"/>
    <w:rsid w:val="00531AD2"/>
    <w:rsid w:val="00531DDD"/>
    <w:rsid w:val="0053271C"/>
    <w:rsid w:val="00532857"/>
    <w:rsid w:val="00534789"/>
    <w:rsid w:val="0053532A"/>
    <w:rsid w:val="00535CF8"/>
    <w:rsid w:val="0053608E"/>
    <w:rsid w:val="00536FCD"/>
    <w:rsid w:val="0053716D"/>
    <w:rsid w:val="00540897"/>
    <w:rsid w:val="00541F11"/>
    <w:rsid w:val="00543CD9"/>
    <w:rsid w:val="005451A0"/>
    <w:rsid w:val="00545E85"/>
    <w:rsid w:val="005464AE"/>
    <w:rsid w:val="00546885"/>
    <w:rsid w:val="00546CB1"/>
    <w:rsid w:val="00547AE0"/>
    <w:rsid w:val="0055005E"/>
    <w:rsid w:val="0055293D"/>
    <w:rsid w:val="005543D8"/>
    <w:rsid w:val="00555467"/>
    <w:rsid w:val="00555965"/>
    <w:rsid w:val="00557840"/>
    <w:rsid w:val="00562BD2"/>
    <w:rsid w:val="00562CE5"/>
    <w:rsid w:val="0056318D"/>
    <w:rsid w:val="005638CB"/>
    <w:rsid w:val="00563E60"/>
    <w:rsid w:val="005645E8"/>
    <w:rsid w:val="0056468D"/>
    <w:rsid w:val="00567431"/>
    <w:rsid w:val="00570248"/>
    <w:rsid w:val="0057116B"/>
    <w:rsid w:val="00571EF7"/>
    <w:rsid w:val="005727AE"/>
    <w:rsid w:val="00573A1F"/>
    <w:rsid w:val="005754C6"/>
    <w:rsid w:val="00576B1B"/>
    <w:rsid w:val="00577311"/>
    <w:rsid w:val="00577531"/>
    <w:rsid w:val="005800FC"/>
    <w:rsid w:val="0058393B"/>
    <w:rsid w:val="00583A72"/>
    <w:rsid w:val="00583AE5"/>
    <w:rsid w:val="00585957"/>
    <w:rsid w:val="00586B9A"/>
    <w:rsid w:val="00587FE3"/>
    <w:rsid w:val="00590CCD"/>
    <w:rsid w:val="00591AF3"/>
    <w:rsid w:val="0059208B"/>
    <w:rsid w:val="00594EC0"/>
    <w:rsid w:val="005961B8"/>
    <w:rsid w:val="005971C3"/>
    <w:rsid w:val="005A075F"/>
    <w:rsid w:val="005A0984"/>
    <w:rsid w:val="005A32C3"/>
    <w:rsid w:val="005A37A4"/>
    <w:rsid w:val="005A4855"/>
    <w:rsid w:val="005A499C"/>
    <w:rsid w:val="005A5498"/>
    <w:rsid w:val="005A7297"/>
    <w:rsid w:val="005A72DF"/>
    <w:rsid w:val="005B023B"/>
    <w:rsid w:val="005B0FBB"/>
    <w:rsid w:val="005B1DE3"/>
    <w:rsid w:val="005B2111"/>
    <w:rsid w:val="005B36AB"/>
    <w:rsid w:val="005B3E70"/>
    <w:rsid w:val="005B592A"/>
    <w:rsid w:val="005B6E31"/>
    <w:rsid w:val="005B7E05"/>
    <w:rsid w:val="005C0741"/>
    <w:rsid w:val="005C3FF0"/>
    <w:rsid w:val="005C6AEE"/>
    <w:rsid w:val="005C7090"/>
    <w:rsid w:val="005D19BA"/>
    <w:rsid w:val="005D2D5F"/>
    <w:rsid w:val="005D30BE"/>
    <w:rsid w:val="005D413E"/>
    <w:rsid w:val="005D4B08"/>
    <w:rsid w:val="005D5616"/>
    <w:rsid w:val="005D5A68"/>
    <w:rsid w:val="005D5B63"/>
    <w:rsid w:val="005D5D71"/>
    <w:rsid w:val="005D7131"/>
    <w:rsid w:val="005E16A8"/>
    <w:rsid w:val="005E1931"/>
    <w:rsid w:val="005E1AFF"/>
    <w:rsid w:val="005E1DA7"/>
    <w:rsid w:val="005E1EE6"/>
    <w:rsid w:val="005E2A96"/>
    <w:rsid w:val="005E35BF"/>
    <w:rsid w:val="005E3CDC"/>
    <w:rsid w:val="005E3D61"/>
    <w:rsid w:val="005E4B17"/>
    <w:rsid w:val="005E4FC3"/>
    <w:rsid w:val="005E6F92"/>
    <w:rsid w:val="005E790F"/>
    <w:rsid w:val="005E7F09"/>
    <w:rsid w:val="005F13A2"/>
    <w:rsid w:val="005F1C74"/>
    <w:rsid w:val="005F1EF8"/>
    <w:rsid w:val="005F354B"/>
    <w:rsid w:val="005F5DFE"/>
    <w:rsid w:val="00601036"/>
    <w:rsid w:val="00602FED"/>
    <w:rsid w:val="0060314E"/>
    <w:rsid w:val="00603B08"/>
    <w:rsid w:val="006052B8"/>
    <w:rsid w:val="00605D0B"/>
    <w:rsid w:val="00605E6C"/>
    <w:rsid w:val="00606512"/>
    <w:rsid w:val="00606878"/>
    <w:rsid w:val="00606AD8"/>
    <w:rsid w:val="00607155"/>
    <w:rsid w:val="006075E1"/>
    <w:rsid w:val="00607CB1"/>
    <w:rsid w:val="00610FF6"/>
    <w:rsid w:val="00611335"/>
    <w:rsid w:val="0061138C"/>
    <w:rsid w:val="00611DFE"/>
    <w:rsid w:val="00613631"/>
    <w:rsid w:val="00615606"/>
    <w:rsid w:val="00615DC7"/>
    <w:rsid w:val="00620487"/>
    <w:rsid w:val="006225A4"/>
    <w:rsid w:val="006227A5"/>
    <w:rsid w:val="00625880"/>
    <w:rsid w:val="00625DDE"/>
    <w:rsid w:val="00626223"/>
    <w:rsid w:val="006301C5"/>
    <w:rsid w:val="006304B1"/>
    <w:rsid w:val="00630E05"/>
    <w:rsid w:val="0063321C"/>
    <w:rsid w:val="0063544B"/>
    <w:rsid w:val="00635A47"/>
    <w:rsid w:val="006360C4"/>
    <w:rsid w:val="006403BC"/>
    <w:rsid w:val="006403C5"/>
    <w:rsid w:val="006410AF"/>
    <w:rsid w:val="0064166E"/>
    <w:rsid w:val="006423DC"/>
    <w:rsid w:val="0064322E"/>
    <w:rsid w:val="00643E35"/>
    <w:rsid w:val="00644236"/>
    <w:rsid w:val="00644F30"/>
    <w:rsid w:val="00646DB6"/>
    <w:rsid w:val="00647CE5"/>
    <w:rsid w:val="006514E1"/>
    <w:rsid w:val="00652047"/>
    <w:rsid w:val="00652822"/>
    <w:rsid w:val="00652E65"/>
    <w:rsid w:val="0065379C"/>
    <w:rsid w:val="00653ED1"/>
    <w:rsid w:val="0065406F"/>
    <w:rsid w:val="006546FF"/>
    <w:rsid w:val="00655047"/>
    <w:rsid w:val="006555AE"/>
    <w:rsid w:val="006567B1"/>
    <w:rsid w:val="00660187"/>
    <w:rsid w:val="006609B0"/>
    <w:rsid w:val="00660C46"/>
    <w:rsid w:val="006616D7"/>
    <w:rsid w:val="00661B09"/>
    <w:rsid w:val="00661D97"/>
    <w:rsid w:val="006635CD"/>
    <w:rsid w:val="006652D4"/>
    <w:rsid w:val="00666E22"/>
    <w:rsid w:val="00671C08"/>
    <w:rsid w:val="00671C49"/>
    <w:rsid w:val="006728D0"/>
    <w:rsid w:val="00672CB4"/>
    <w:rsid w:val="00673930"/>
    <w:rsid w:val="00674A93"/>
    <w:rsid w:val="006756D4"/>
    <w:rsid w:val="0067585D"/>
    <w:rsid w:val="00675CD5"/>
    <w:rsid w:val="00676593"/>
    <w:rsid w:val="006810CE"/>
    <w:rsid w:val="00681BDB"/>
    <w:rsid w:val="00682513"/>
    <w:rsid w:val="00683383"/>
    <w:rsid w:val="00683461"/>
    <w:rsid w:val="006846E8"/>
    <w:rsid w:val="00686284"/>
    <w:rsid w:val="0068790C"/>
    <w:rsid w:val="006901C2"/>
    <w:rsid w:val="00690700"/>
    <w:rsid w:val="00690BB1"/>
    <w:rsid w:val="006915F7"/>
    <w:rsid w:val="006929A6"/>
    <w:rsid w:val="00692A9D"/>
    <w:rsid w:val="006933D6"/>
    <w:rsid w:val="00693E4D"/>
    <w:rsid w:val="006956F8"/>
    <w:rsid w:val="00696B02"/>
    <w:rsid w:val="006978DC"/>
    <w:rsid w:val="00697CF5"/>
    <w:rsid w:val="006A03B1"/>
    <w:rsid w:val="006A07E1"/>
    <w:rsid w:val="006A1C2A"/>
    <w:rsid w:val="006A2173"/>
    <w:rsid w:val="006A405B"/>
    <w:rsid w:val="006A46E9"/>
    <w:rsid w:val="006A5450"/>
    <w:rsid w:val="006A5B7D"/>
    <w:rsid w:val="006A7D9A"/>
    <w:rsid w:val="006B0084"/>
    <w:rsid w:val="006B0A26"/>
    <w:rsid w:val="006B1616"/>
    <w:rsid w:val="006B1A50"/>
    <w:rsid w:val="006B1D32"/>
    <w:rsid w:val="006B4017"/>
    <w:rsid w:val="006B44BB"/>
    <w:rsid w:val="006B46C1"/>
    <w:rsid w:val="006B4879"/>
    <w:rsid w:val="006B54D4"/>
    <w:rsid w:val="006B605F"/>
    <w:rsid w:val="006B68D4"/>
    <w:rsid w:val="006B6E2F"/>
    <w:rsid w:val="006C0CCC"/>
    <w:rsid w:val="006C2D98"/>
    <w:rsid w:val="006C313E"/>
    <w:rsid w:val="006C54B0"/>
    <w:rsid w:val="006C5C82"/>
    <w:rsid w:val="006C6445"/>
    <w:rsid w:val="006C677D"/>
    <w:rsid w:val="006C6C24"/>
    <w:rsid w:val="006C7C9F"/>
    <w:rsid w:val="006D1B78"/>
    <w:rsid w:val="006D4824"/>
    <w:rsid w:val="006D5699"/>
    <w:rsid w:val="006D7358"/>
    <w:rsid w:val="006D7917"/>
    <w:rsid w:val="006D7DD0"/>
    <w:rsid w:val="006D7F13"/>
    <w:rsid w:val="006E13BE"/>
    <w:rsid w:val="006E359F"/>
    <w:rsid w:val="006E367A"/>
    <w:rsid w:val="006E4831"/>
    <w:rsid w:val="006E52D4"/>
    <w:rsid w:val="006E57F7"/>
    <w:rsid w:val="006E6002"/>
    <w:rsid w:val="006E7DB4"/>
    <w:rsid w:val="006F1129"/>
    <w:rsid w:val="006F3816"/>
    <w:rsid w:val="006F596F"/>
    <w:rsid w:val="006F5CE6"/>
    <w:rsid w:val="006F5FE5"/>
    <w:rsid w:val="006F6B1B"/>
    <w:rsid w:val="006F6D1A"/>
    <w:rsid w:val="006F6F7E"/>
    <w:rsid w:val="00700F71"/>
    <w:rsid w:val="00701D98"/>
    <w:rsid w:val="00702080"/>
    <w:rsid w:val="0070371F"/>
    <w:rsid w:val="0070403E"/>
    <w:rsid w:val="00704F32"/>
    <w:rsid w:val="00705089"/>
    <w:rsid w:val="0070670D"/>
    <w:rsid w:val="00706F52"/>
    <w:rsid w:val="00706FF6"/>
    <w:rsid w:val="00707D39"/>
    <w:rsid w:val="00710F3E"/>
    <w:rsid w:val="0071242F"/>
    <w:rsid w:val="007133DE"/>
    <w:rsid w:val="00713E6D"/>
    <w:rsid w:val="00714250"/>
    <w:rsid w:val="00716410"/>
    <w:rsid w:val="00716E78"/>
    <w:rsid w:val="00717D22"/>
    <w:rsid w:val="00720E4C"/>
    <w:rsid w:val="0072162D"/>
    <w:rsid w:val="007237D6"/>
    <w:rsid w:val="00723A5A"/>
    <w:rsid w:val="00723B77"/>
    <w:rsid w:val="00723E01"/>
    <w:rsid w:val="007243B4"/>
    <w:rsid w:val="007269D8"/>
    <w:rsid w:val="00726E26"/>
    <w:rsid w:val="00732057"/>
    <w:rsid w:val="007330BF"/>
    <w:rsid w:val="007349A7"/>
    <w:rsid w:val="00734B26"/>
    <w:rsid w:val="00734DEA"/>
    <w:rsid w:val="007360C0"/>
    <w:rsid w:val="00737177"/>
    <w:rsid w:val="007407DA"/>
    <w:rsid w:val="00741306"/>
    <w:rsid w:val="007422AD"/>
    <w:rsid w:val="00742714"/>
    <w:rsid w:val="007444C3"/>
    <w:rsid w:val="00745103"/>
    <w:rsid w:val="00745750"/>
    <w:rsid w:val="007462CB"/>
    <w:rsid w:val="007469E3"/>
    <w:rsid w:val="00746E66"/>
    <w:rsid w:val="007516AF"/>
    <w:rsid w:val="007516BC"/>
    <w:rsid w:val="00753C53"/>
    <w:rsid w:val="007545CF"/>
    <w:rsid w:val="00754954"/>
    <w:rsid w:val="00754F6C"/>
    <w:rsid w:val="007572C8"/>
    <w:rsid w:val="0076069B"/>
    <w:rsid w:val="00760BD3"/>
    <w:rsid w:val="00763856"/>
    <w:rsid w:val="00765138"/>
    <w:rsid w:val="0076532A"/>
    <w:rsid w:val="007656E2"/>
    <w:rsid w:val="00765745"/>
    <w:rsid w:val="007672F6"/>
    <w:rsid w:val="00770694"/>
    <w:rsid w:val="00770AD3"/>
    <w:rsid w:val="00773848"/>
    <w:rsid w:val="007759DB"/>
    <w:rsid w:val="00775CCA"/>
    <w:rsid w:val="00775E57"/>
    <w:rsid w:val="00776BC4"/>
    <w:rsid w:val="007772AA"/>
    <w:rsid w:val="00777556"/>
    <w:rsid w:val="00777868"/>
    <w:rsid w:val="00780063"/>
    <w:rsid w:val="00781481"/>
    <w:rsid w:val="007823A1"/>
    <w:rsid w:val="00782643"/>
    <w:rsid w:val="00782B84"/>
    <w:rsid w:val="00783205"/>
    <w:rsid w:val="00784D64"/>
    <w:rsid w:val="00784E8D"/>
    <w:rsid w:val="007852ED"/>
    <w:rsid w:val="00785D2A"/>
    <w:rsid w:val="00786AC0"/>
    <w:rsid w:val="0078771A"/>
    <w:rsid w:val="00791680"/>
    <w:rsid w:val="00795852"/>
    <w:rsid w:val="00795866"/>
    <w:rsid w:val="0079610D"/>
    <w:rsid w:val="00796327"/>
    <w:rsid w:val="00796519"/>
    <w:rsid w:val="00797825"/>
    <w:rsid w:val="007978D4"/>
    <w:rsid w:val="007A05A8"/>
    <w:rsid w:val="007A194A"/>
    <w:rsid w:val="007A2658"/>
    <w:rsid w:val="007A3679"/>
    <w:rsid w:val="007A4C36"/>
    <w:rsid w:val="007A6822"/>
    <w:rsid w:val="007A7329"/>
    <w:rsid w:val="007B22BF"/>
    <w:rsid w:val="007B2327"/>
    <w:rsid w:val="007B2B66"/>
    <w:rsid w:val="007B2EBE"/>
    <w:rsid w:val="007B44A6"/>
    <w:rsid w:val="007B4723"/>
    <w:rsid w:val="007B5706"/>
    <w:rsid w:val="007B5CA8"/>
    <w:rsid w:val="007B67CF"/>
    <w:rsid w:val="007B742F"/>
    <w:rsid w:val="007B7AB7"/>
    <w:rsid w:val="007C0E03"/>
    <w:rsid w:val="007C411A"/>
    <w:rsid w:val="007C476C"/>
    <w:rsid w:val="007C4B34"/>
    <w:rsid w:val="007C55D8"/>
    <w:rsid w:val="007C618C"/>
    <w:rsid w:val="007D074A"/>
    <w:rsid w:val="007D0A18"/>
    <w:rsid w:val="007D1393"/>
    <w:rsid w:val="007D1408"/>
    <w:rsid w:val="007D1E49"/>
    <w:rsid w:val="007D2D49"/>
    <w:rsid w:val="007D325E"/>
    <w:rsid w:val="007D49F5"/>
    <w:rsid w:val="007D5552"/>
    <w:rsid w:val="007D65EE"/>
    <w:rsid w:val="007D704F"/>
    <w:rsid w:val="007E03D9"/>
    <w:rsid w:val="007E0BAB"/>
    <w:rsid w:val="007E0F01"/>
    <w:rsid w:val="007E256D"/>
    <w:rsid w:val="007E2EED"/>
    <w:rsid w:val="007E3751"/>
    <w:rsid w:val="007E54AD"/>
    <w:rsid w:val="007E569A"/>
    <w:rsid w:val="007E5950"/>
    <w:rsid w:val="007F0386"/>
    <w:rsid w:val="007F1252"/>
    <w:rsid w:val="007F174F"/>
    <w:rsid w:val="007F23C3"/>
    <w:rsid w:val="007F23EA"/>
    <w:rsid w:val="007F47F9"/>
    <w:rsid w:val="007F634F"/>
    <w:rsid w:val="007F67AE"/>
    <w:rsid w:val="007F706F"/>
    <w:rsid w:val="007F7D65"/>
    <w:rsid w:val="008003C9"/>
    <w:rsid w:val="00801FF3"/>
    <w:rsid w:val="00802132"/>
    <w:rsid w:val="00803013"/>
    <w:rsid w:val="00803055"/>
    <w:rsid w:val="00806B9B"/>
    <w:rsid w:val="00810FFF"/>
    <w:rsid w:val="0081168D"/>
    <w:rsid w:val="00812873"/>
    <w:rsid w:val="00813BAC"/>
    <w:rsid w:val="00814450"/>
    <w:rsid w:val="008158CA"/>
    <w:rsid w:val="00816176"/>
    <w:rsid w:val="008212A5"/>
    <w:rsid w:val="008215D8"/>
    <w:rsid w:val="00822298"/>
    <w:rsid w:val="0082297B"/>
    <w:rsid w:val="00822B78"/>
    <w:rsid w:val="00823EB5"/>
    <w:rsid w:val="00824D2C"/>
    <w:rsid w:val="008255AE"/>
    <w:rsid w:val="00825CE1"/>
    <w:rsid w:val="008266E6"/>
    <w:rsid w:val="008315AF"/>
    <w:rsid w:val="00832B23"/>
    <w:rsid w:val="00834A8D"/>
    <w:rsid w:val="00835574"/>
    <w:rsid w:val="008356CC"/>
    <w:rsid w:val="00837642"/>
    <w:rsid w:val="0083764E"/>
    <w:rsid w:val="00837654"/>
    <w:rsid w:val="00837E1C"/>
    <w:rsid w:val="00840792"/>
    <w:rsid w:val="00840F77"/>
    <w:rsid w:val="008434EC"/>
    <w:rsid w:val="00844437"/>
    <w:rsid w:val="0084494C"/>
    <w:rsid w:val="0084499D"/>
    <w:rsid w:val="00844BE9"/>
    <w:rsid w:val="00844C66"/>
    <w:rsid w:val="00844DDC"/>
    <w:rsid w:val="00846E5B"/>
    <w:rsid w:val="00846F88"/>
    <w:rsid w:val="008473AA"/>
    <w:rsid w:val="008475D7"/>
    <w:rsid w:val="00851698"/>
    <w:rsid w:val="00851CB6"/>
    <w:rsid w:val="008529E9"/>
    <w:rsid w:val="00852D03"/>
    <w:rsid w:val="00853CF7"/>
    <w:rsid w:val="008549D9"/>
    <w:rsid w:val="008549F8"/>
    <w:rsid w:val="00854A29"/>
    <w:rsid w:val="008553B4"/>
    <w:rsid w:val="008563EC"/>
    <w:rsid w:val="00857067"/>
    <w:rsid w:val="00857280"/>
    <w:rsid w:val="008574D3"/>
    <w:rsid w:val="00860614"/>
    <w:rsid w:val="00860F28"/>
    <w:rsid w:val="00861810"/>
    <w:rsid w:val="00861AD5"/>
    <w:rsid w:val="0086256D"/>
    <w:rsid w:val="008631B8"/>
    <w:rsid w:val="00863341"/>
    <w:rsid w:val="0086338A"/>
    <w:rsid w:val="00863CF7"/>
    <w:rsid w:val="008654BE"/>
    <w:rsid w:val="00867C2A"/>
    <w:rsid w:val="00867FF7"/>
    <w:rsid w:val="00872C54"/>
    <w:rsid w:val="00874055"/>
    <w:rsid w:val="00877197"/>
    <w:rsid w:val="0087761B"/>
    <w:rsid w:val="00880F1B"/>
    <w:rsid w:val="008812FA"/>
    <w:rsid w:val="0088186B"/>
    <w:rsid w:val="008821FA"/>
    <w:rsid w:val="00882F4F"/>
    <w:rsid w:val="00883392"/>
    <w:rsid w:val="00883F3F"/>
    <w:rsid w:val="00884241"/>
    <w:rsid w:val="008851DB"/>
    <w:rsid w:val="00885627"/>
    <w:rsid w:val="008858C6"/>
    <w:rsid w:val="00886986"/>
    <w:rsid w:val="00886B69"/>
    <w:rsid w:val="00886B9C"/>
    <w:rsid w:val="00887393"/>
    <w:rsid w:val="00892221"/>
    <w:rsid w:val="00893525"/>
    <w:rsid w:val="0089411B"/>
    <w:rsid w:val="00894B87"/>
    <w:rsid w:val="00894BE5"/>
    <w:rsid w:val="008958EF"/>
    <w:rsid w:val="008959F6"/>
    <w:rsid w:val="008963B9"/>
    <w:rsid w:val="00897522"/>
    <w:rsid w:val="00897AB3"/>
    <w:rsid w:val="008A0B80"/>
    <w:rsid w:val="008A1139"/>
    <w:rsid w:val="008A2468"/>
    <w:rsid w:val="008A5614"/>
    <w:rsid w:val="008A58C1"/>
    <w:rsid w:val="008A5954"/>
    <w:rsid w:val="008A5A3A"/>
    <w:rsid w:val="008A6405"/>
    <w:rsid w:val="008A6853"/>
    <w:rsid w:val="008B069B"/>
    <w:rsid w:val="008B0AE0"/>
    <w:rsid w:val="008B1651"/>
    <w:rsid w:val="008B3D97"/>
    <w:rsid w:val="008B44CA"/>
    <w:rsid w:val="008B4C5C"/>
    <w:rsid w:val="008B4C86"/>
    <w:rsid w:val="008B5455"/>
    <w:rsid w:val="008B74A4"/>
    <w:rsid w:val="008B752D"/>
    <w:rsid w:val="008C08A3"/>
    <w:rsid w:val="008C0F38"/>
    <w:rsid w:val="008C41B2"/>
    <w:rsid w:val="008C61D2"/>
    <w:rsid w:val="008C7C2D"/>
    <w:rsid w:val="008D0BE1"/>
    <w:rsid w:val="008D2F0E"/>
    <w:rsid w:val="008D422E"/>
    <w:rsid w:val="008D470B"/>
    <w:rsid w:val="008D4F26"/>
    <w:rsid w:val="008D5F56"/>
    <w:rsid w:val="008E022A"/>
    <w:rsid w:val="008E2846"/>
    <w:rsid w:val="008E64E7"/>
    <w:rsid w:val="008E7491"/>
    <w:rsid w:val="008E7617"/>
    <w:rsid w:val="008E7EEF"/>
    <w:rsid w:val="008E7EFC"/>
    <w:rsid w:val="008F258F"/>
    <w:rsid w:val="008F3532"/>
    <w:rsid w:val="008F58EB"/>
    <w:rsid w:val="008F5E6E"/>
    <w:rsid w:val="008F6E46"/>
    <w:rsid w:val="008F6F56"/>
    <w:rsid w:val="00901ECB"/>
    <w:rsid w:val="00903B74"/>
    <w:rsid w:val="0090568E"/>
    <w:rsid w:val="009064F9"/>
    <w:rsid w:val="009076BC"/>
    <w:rsid w:val="00907C79"/>
    <w:rsid w:val="00907F43"/>
    <w:rsid w:val="0091069D"/>
    <w:rsid w:val="0091085A"/>
    <w:rsid w:val="009111A1"/>
    <w:rsid w:val="009116DE"/>
    <w:rsid w:val="00911D76"/>
    <w:rsid w:val="00912830"/>
    <w:rsid w:val="0091345F"/>
    <w:rsid w:val="0091362C"/>
    <w:rsid w:val="009136A0"/>
    <w:rsid w:val="009138A8"/>
    <w:rsid w:val="00913F83"/>
    <w:rsid w:val="00913FF5"/>
    <w:rsid w:val="00914869"/>
    <w:rsid w:val="00914BCF"/>
    <w:rsid w:val="00914EB7"/>
    <w:rsid w:val="0091597A"/>
    <w:rsid w:val="00916640"/>
    <w:rsid w:val="009173CD"/>
    <w:rsid w:val="00917B53"/>
    <w:rsid w:val="00917E1D"/>
    <w:rsid w:val="00920F33"/>
    <w:rsid w:val="0092257D"/>
    <w:rsid w:val="00922900"/>
    <w:rsid w:val="00925B0D"/>
    <w:rsid w:val="009266AF"/>
    <w:rsid w:val="00927DF9"/>
    <w:rsid w:val="00930413"/>
    <w:rsid w:val="0093360A"/>
    <w:rsid w:val="00933CF2"/>
    <w:rsid w:val="00935161"/>
    <w:rsid w:val="00935531"/>
    <w:rsid w:val="009370E7"/>
    <w:rsid w:val="00940C13"/>
    <w:rsid w:val="00941259"/>
    <w:rsid w:val="00941795"/>
    <w:rsid w:val="009445B7"/>
    <w:rsid w:val="0094475D"/>
    <w:rsid w:val="00946B5A"/>
    <w:rsid w:val="0094786F"/>
    <w:rsid w:val="009520E3"/>
    <w:rsid w:val="00952318"/>
    <w:rsid w:val="0095300B"/>
    <w:rsid w:val="0095311A"/>
    <w:rsid w:val="00953FB9"/>
    <w:rsid w:val="00954026"/>
    <w:rsid w:val="00954497"/>
    <w:rsid w:val="00956C56"/>
    <w:rsid w:val="00960F36"/>
    <w:rsid w:val="009612FE"/>
    <w:rsid w:val="0096169D"/>
    <w:rsid w:val="00961E05"/>
    <w:rsid w:val="00961EE9"/>
    <w:rsid w:val="00962355"/>
    <w:rsid w:val="00963968"/>
    <w:rsid w:val="00963ADA"/>
    <w:rsid w:val="00965FAC"/>
    <w:rsid w:val="009673C7"/>
    <w:rsid w:val="00967889"/>
    <w:rsid w:val="00970212"/>
    <w:rsid w:val="009713A1"/>
    <w:rsid w:val="00971A36"/>
    <w:rsid w:val="00973845"/>
    <w:rsid w:val="009742CF"/>
    <w:rsid w:val="00975E85"/>
    <w:rsid w:val="009768AE"/>
    <w:rsid w:val="00980AD1"/>
    <w:rsid w:val="009813C7"/>
    <w:rsid w:val="00981B37"/>
    <w:rsid w:val="00982BDB"/>
    <w:rsid w:val="0098345E"/>
    <w:rsid w:val="00984D6C"/>
    <w:rsid w:val="009854D4"/>
    <w:rsid w:val="00985C07"/>
    <w:rsid w:val="00986B4F"/>
    <w:rsid w:val="00987C42"/>
    <w:rsid w:val="00990851"/>
    <w:rsid w:val="00990BEE"/>
    <w:rsid w:val="009934C9"/>
    <w:rsid w:val="0099428D"/>
    <w:rsid w:val="00995993"/>
    <w:rsid w:val="009973AC"/>
    <w:rsid w:val="00997A45"/>
    <w:rsid w:val="009A0F2E"/>
    <w:rsid w:val="009A13F4"/>
    <w:rsid w:val="009A2312"/>
    <w:rsid w:val="009A3F8C"/>
    <w:rsid w:val="009A4CA3"/>
    <w:rsid w:val="009A4D23"/>
    <w:rsid w:val="009A5EEC"/>
    <w:rsid w:val="009A668F"/>
    <w:rsid w:val="009A7085"/>
    <w:rsid w:val="009A70C5"/>
    <w:rsid w:val="009A773A"/>
    <w:rsid w:val="009B121D"/>
    <w:rsid w:val="009B1DAB"/>
    <w:rsid w:val="009B209C"/>
    <w:rsid w:val="009B3609"/>
    <w:rsid w:val="009B4EAE"/>
    <w:rsid w:val="009B5357"/>
    <w:rsid w:val="009B5DF4"/>
    <w:rsid w:val="009B6173"/>
    <w:rsid w:val="009B6F54"/>
    <w:rsid w:val="009B716D"/>
    <w:rsid w:val="009C1976"/>
    <w:rsid w:val="009C198D"/>
    <w:rsid w:val="009C6B7D"/>
    <w:rsid w:val="009D0C60"/>
    <w:rsid w:val="009D306F"/>
    <w:rsid w:val="009D3F86"/>
    <w:rsid w:val="009D5904"/>
    <w:rsid w:val="009D6B9E"/>
    <w:rsid w:val="009D6F01"/>
    <w:rsid w:val="009D7A36"/>
    <w:rsid w:val="009E068D"/>
    <w:rsid w:val="009E0A9F"/>
    <w:rsid w:val="009E0D77"/>
    <w:rsid w:val="009E17D3"/>
    <w:rsid w:val="009E5F09"/>
    <w:rsid w:val="009E6A03"/>
    <w:rsid w:val="009E7230"/>
    <w:rsid w:val="009E7E65"/>
    <w:rsid w:val="009F02B5"/>
    <w:rsid w:val="009F06C5"/>
    <w:rsid w:val="009F1566"/>
    <w:rsid w:val="009F1E46"/>
    <w:rsid w:val="009F2C19"/>
    <w:rsid w:val="009F308A"/>
    <w:rsid w:val="00A0050C"/>
    <w:rsid w:val="00A00799"/>
    <w:rsid w:val="00A00869"/>
    <w:rsid w:val="00A05929"/>
    <w:rsid w:val="00A060C9"/>
    <w:rsid w:val="00A06789"/>
    <w:rsid w:val="00A06877"/>
    <w:rsid w:val="00A13401"/>
    <w:rsid w:val="00A16C81"/>
    <w:rsid w:val="00A16EF2"/>
    <w:rsid w:val="00A17888"/>
    <w:rsid w:val="00A179C4"/>
    <w:rsid w:val="00A22AFE"/>
    <w:rsid w:val="00A241BC"/>
    <w:rsid w:val="00A248D7"/>
    <w:rsid w:val="00A24A7C"/>
    <w:rsid w:val="00A3080F"/>
    <w:rsid w:val="00A31CC7"/>
    <w:rsid w:val="00A323E5"/>
    <w:rsid w:val="00A32C94"/>
    <w:rsid w:val="00A333F7"/>
    <w:rsid w:val="00A37AAE"/>
    <w:rsid w:val="00A40CF8"/>
    <w:rsid w:val="00A40E20"/>
    <w:rsid w:val="00A41609"/>
    <w:rsid w:val="00A41708"/>
    <w:rsid w:val="00A41EFB"/>
    <w:rsid w:val="00A437BE"/>
    <w:rsid w:val="00A456C5"/>
    <w:rsid w:val="00A45957"/>
    <w:rsid w:val="00A46581"/>
    <w:rsid w:val="00A4696E"/>
    <w:rsid w:val="00A46B89"/>
    <w:rsid w:val="00A46BA5"/>
    <w:rsid w:val="00A47C3E"/>
    <w:rsid w:val="00A508B5"/>
    <w:rsid w:val="00A50BB0"/>
    <w:rsid w:val="00A51976"/>
    <w:rsid w:val="00A51D49"/>
    <w:rsid w:val="00A51E49"/>
    <w:rsid w:val="00A52BCD"/>
    <w:rsid w:val="00A52C15"/>
    <w:rsid w:val="00A53916"/>
    <w:rsid w:val="00A54B46"/>
    <w:rsid w:val="00A55B95"/>
    <w:rsid w:val="00A569DD"/>
    <w:rsid w:val="00A56FBC"/>
    <w:rsid w:val="00A60DAF"/>
    <w:rsid w:val="00A61661"/>
    <w:rsid w:val="00A62D16"/>
    <w:rsid w:val="00A63D5F"/>
    <w:rsid w:val="00A64355"/>
    <w:rsid w:val="00A645CC"/>
    <w:rsid w:val="00A678CB"/>
    <w:rsid w:val="00A711B4"/>
    <w:rsid w:val="00A715F5"/>
    <w:rsid w:val="00A724F8"/>
    <w:rsid w:val="00A72A7E"/>
    <w:rsid w:val="00A75774"/>
    <w:rsid w:val="00A765EA"/>
    <w:rsid w:val="00A77609"/>
    <w:rsid w:val="00A80817"/>
    <w:rsid w:val="00A810BD"/>
    <w:rsid w:val="00A8186D"/>
    <w:rsid w:val="00A8199E"/>
    <w:rsid w:val="00A81A65"/>
    <w:rsid w:val="00A828F3"/>
    <w:rsid w:val="00A82FF9"/>
    <w:rsid w:val="00A83E61"/>
    <w:rsid w:val="00A84E8D"/>
    <w:rsid w:val="00A85012"/>
    <w:rsid w:val="00A85E46"/>
    <w:rsid w:val="00A86185"/>
    <w:rsid w:val="00A8648C"/>
    <w:rsid w:val="00A865AA"/>
    <w:rsid w:val="00A86F99"/>
    <w:rsid w:val="00A8712F"/>
    <w:rsid w:val="00A87605"/>
    <w:rsid w:val="00A90160"/>
    <w:rsid w:val="00A90F09"/>
    <w:rsid w:val="00A914EB"/>
    <w:rsid w:val="00A93208"/>
    <w:rsid w:val="00A95902"/>
    <w:rsid w:val="00A95D03"/>
    <w:rsid w:val="00A9634E"/>
    <w:rsid w:val="00A96C6D"/>
    <w:rsid w:val="00A96E82"/>
    <w:rsid w:val="00A978DD"/>
    <w:rsid w:val="00AA0011"/>
    <w:rsid w:val="00AA1A8B"/>
    <w:rsid w:val="00AA1C38"/>
    <w:rsid w:val="00AA3F49"/>
    <w:rsid w:val="00AA691E"/>
    <w:rsid w:val="00AA72BC"/>
    <w:rsid w:val="00AA7E8A"/>
    <w:rsid w:val="00AB0C12"/>
    <w:rsid w:val="00AB10CF"/>
    <w:rsid w:val="00AB1B48"/>
    <w:rsid w:val="00AB1BAE"/>
    <w:rsid w:val="00AB391A"/>
    <w:rsid w:val="00AB393A"/>
    <w:rsid w:val="00AB4523"/>
    <w:rsid w:val="00AB4D31"/>
    <w:rsid w:val="00AB6869"/>
    <w:rsid w:val="00AB6F76"/>
    <w:rsid w:val="00AB7CA1"/>
    <w:rsid w:val="00AC1B8A"/>
    <w:rsid w:val="00AC3DD4"/>
    <w:rsid w:val="00AC455A"/>
    <w:rsid w:val="00AC4D6A"/>
    <w:rsid w:val="00AC680A"/>
    <w:rsid w:val="00AD029B"/>
    <w:rsid w:val="00AD10C5"/>
    <w:rsid w:val="00AD1B4A"/>
    <w:rsid w:val="00AD4D1B"/>
    <w:rsid w:val="00AD62ED"/>
    <w:rsid w:val="00AD6464"/>
    <w:rsid w:val="00AD6A14"/>
    <w:rsid w:val="00AE0E54"/>
    <w:rsid w:val="00AE1D74"/>
    <w:rsid w:val="00AE35A4"/>
    <w:rsid w:val="00AE3619"/>
    <w:rsid w:val="00AE4C8C"/>
    <w:rsid w:val="00AE7E6C"/>
    <w:rsid w:val="00AF2A41"/>
    <w:rsid w:val="00AF35B9"/>
    <w:rsid w:val="00AF35C3"/>
    <w:rsid w:val="00AF3D9B"/>
    <w:rsid w:val="00AF4566"/>
    <w:rsid w:val="00AF45CA"/>
    <w:rsid w:val="00AF48CC"/>
    <w:rsid w:val="00AF6ED3"/>
    <w:rsid w:val="00B006FA"/>
    <w:rsid w:val="00B02101"/>
    <w:rsid w:val="00B02F53"/>
    <w:rsid w:val="00B03B91"/>
    <w:rsid w:val="00B0676C"/>
    <w:rsid w:val="00B06CBA"/>
    <w:rsid w:val="00B0739A"/>
    <w:rsid w:val="00B07E0D"/>
    <w:rsid w:val="00B07FB1"/>
    <w:rsid w:val="00B10683"/>
    <w:rsid w:val="00B106AF"/>
    <w:rsid w:val="00B10A6F"/>
    <w:rsid w:val="00B11BB2"/>
    <w:rsid w:val="00B12A6C"/>
    <w:rsid w:val="00B12BC6"/>
    <w:rsid w:val="00B130F1"/>
    <w:rsid w:val="00B13BFB"/>
    <w:rsid w:val="00B141AC"/>
    <w:rsid w:val="00B14DFE"/>
    <w:rsid w:val="00B202F8"/>
    <w:rsid w:val="00B20AC5"/>
    <w:rsid w:val="00B20B84"/>
    <w:rsid w:val="00B22476"/>
    <w:rsid w:val="00B22B61"/>
    <w:rsid w:val="00B23296"/>
    <w:rsid w:val="00B23C39"/>
    <w:rsid w:val="00B246A5"/>
    <w:rsid w:val="00B24EA7"/>
    <w:rsid w:val="00B25C9C"/>
    <w:rsid w:val="00B26BF0"/>
    <w:rsid w:val="00B27403"/>
    <w:rsid w:val="00B30261"/>
    <w:rsid w:val="00B30880"/>
    <w:rsid w:val="00B311F8"/>
    <w:rsid w:val="00B34420"/>
    <w:rsid w:val="00B34684"/>
    <w:rsid w:val="00B34F54"/>
    <w:rsid w:val="00B350EE"/>
    <w:rsid w:val="00B35BAD"/>
    <w:rsid w:val="00B3632B"/>
    <w:rsid w:val="00B36B05"/>
    <w:rsid w:val="00B374F7"/>
    <w:rsid w:val="00B37865"/>
    <w:rsid w:val="00B41E8F"/>
    <w:rsid w:val="00B432EE"/>
    <w:rsid w:val="00B47497"/>
    <w:rsid w:val="00B47F3B"/>
    <w:rsid w:val="00B5100C"/>
    <w:rsid w:val="00B51EFD"/>
    <w:rsid w:val="00B52559"/>
    <w:rsid w:val="00B53D3E"/>
    <w:rsid w:val="00B54AAD"/>
    <w:rsid w:val="00B55487"/>
    <w:rsid w:val="00B572AD"/>
    <w:rsid w:val="00B57602"/>
    <w:rsid w:val="00B601D8"/>
    <w:rsid w:val="00B604FB"/>
    <w:rsid w:val="00B61440"/>
    <w:rsid w:val="00B62969"/>
    <w:rsid w:val="00B63580"/>
    <w:rsid w:val="00B6366D"/>
    <w:rsid w:val="00B6384D"/>
    <w:rsid w:val="00B63DEA"/>
    <w:rsid w:val="00B659D9"/>
    <w:rsid w:val="00B6602C"/>
    <w:rsid w:val="00B6707B"/>
    <w:rsid w:val="00B677C0"/>
    <w:rsid w:val="00B67A98"/>
    <w:rsid w:val="00B70D2E"/>
    <w:rsid w:val="00B70F05"/>
    <w:rsid w:val="00B7152F"/>
    <w:rsid w:val="00B72173"/>
    <w:rsid w:val="00B721A7"/>
    <w:rsid w:val="00B73193"/>
    <w:rsid w:val="00B74EDE"/>
    <w:rsid w:val="00B75415"/>
    <w:rsid w:val="00B7566F"/>
    <w:rsid w:val="00B76A36"/>
    <w:rsid w:val="00B8259F"/>
    <w:rsid w:val="00B831D2"/>
    <w:rsid w:val="00B834AC"/>
    <w:rsid w:val="00B83FAF"/>
    <w:rsid w:val="00B84315"/>
    <w:rsid w:val="00B8446C"/>
    <w:rsid w:val="00B8499B"/>
    <w:rsid w:val="00B854DE"/>
    <w:rsid w:val="00B85D93"/>
    <w:rsid w:val="00B86158"/>
    <w:rsid w:val="00B867DD"/>
    <w:rsid w:val="00B903A6"/>
    <w:rsid w:val="00B91FBD"/>
    <w:rsid w:val="00B922C1"/>
    <w:rsid w:val="00B93BC6"/>
    <w:rsid w:val="00B94577"/>
    <w:rsid w:val="00B950A5"/>
    <w:rsid w:val="00B957DC"/>
    <w:rsid w:val="00B962C0"/>
    <w:rsid w:val="00B96304"/>
    <w:rsid w:val="00B969D4"/>
    <w:rsid w:val="00B969D5"/>
    <w:rsid w:val="00B96A60"/>
    <w:rsid w:val="00B97EBB"/>
    <w:rsid w:val="00BA0DB1"/>
    <w:rsid w:val="00BA1A97"/>
    <w:rsid w:val="00BA2A36"/>
    <w:rsid w:val="00BA3564"/>
    <w:rsid w:val="00BA35BE"/>
    <w:rsid w:val="00BA5F1D"/>
    <w:rsid w:val="00BA61B1"/>
    <w:rsid w:val="00BA6240"/>
    <w:rsid w:val="00BA7944"/>
    <w:rsid w:val="00BB0529"/>
    <w:rsid w:val="00BB1D36"/>
    <w:rsid w:val="00BB34B2"/>
    <w:rsid w:val="00BB6EDA"/>
    <w:rsid w:val="00BB7201"/>
    <w:rsid w:val="00BC161C"/>
    <w:rsid w:val="00BC16CA"/>
    <w:rsid w:val="00BC3178"/>
    <w:rsid w:val="00BC526D"/>
    <w:rsid w:val="00BC58B7"/>
    <w:rsid w:val="00BC6B0D"/>
    <w:rsid w:val="00BC6F5D"/>
    <w:rsid w:val="00BC723F"/>
    <w:rsid w:val="00BC7676"/>
    <w:rsid w:val="00BD0F0C"/>
    <w:rsid w:val="00BD141C"/>
    <w:rsid w:val="00BD2B97"/>
    <w:rsid w:val="00BD3435"/>
    <w:rsid w:val="00BD4059"/>
    <w:rsid w:val="00BD4D8C"/>
    <w:rsid w:val="00BD5A50"/>
    <w:rsid w:val="00BD610A"/>
    <w:rsid w:val="00BD766A"/>
    <w:rsid w:val="00BD7D87"/>
    <w:rsid w:val="00BE1BA2"/>
    <w:rsid w:val="00BE2FC3"/>
    <w:rsid w:val="00BE4812"/>
    <w:rsid w:val="00BE5DB3"/>
    <w:rsid w:val="00BE6C40"/>
    <w:rsid w:val="00BE770E"/>
    <w:rsid w:val="00BE7785"/>
    <w:rsid w:val="00BE7854"/>
    <w:rsid w:val="00BE7EED"/>
    <w:rsid w:val="00BF0BFA"/>
    <w:rsid w:val="00BF1AB3"/>
    <w:rsid w:val="00BF42D3"/>
    <w:rsid w:val="00BF4DF4"/>
    <w:rsid w:val="00BF5252"/>
    <w:rsid w:val="00C00E13"/>
    <w:rsid w:val="00C016A7"/>
    <w:rsid w:val="00C029B6"/>
    <w:rsid w:val="00C02C61"/>
    <w:rsid w:val="00C0345E"/>
    <w:rsid w:val="00C03764"/>
    <w:rsid w:val="00C048F8"/>
    <w:rsid w:val="00C04A50"/>
    <w:rsid w:val="00C04C23"/>
    <w:rsid w:val="00C04ECD"/>
    <w:rsid w:val="00C04F21"/>
    <w:rsid w:val="00C059F5"/>
    <w:rsid w:val="00C10164"/>
    <w:rsid w:val="00C11743"/>
    <w:rsid w:val="00C12CB2"/>
    <w:rsid w:val="00C13B01"/>
    <w:rsid w:val="00C14779"/>
    <w:rsid w:val="00C15028"/>
    <w:rsid w:val="00C15229"/>
    <w:rsid w:val="00C16030"/>
    <w:rsid w:val="00C17A0B"/>
    <w:rsid w:val="00C17C69"/>
    <w:rsid w:val="00C21109"/>
    <w:rsid w:val="00C21273"/>
    <w:rsid w:val="00C21AD5"/>
    <w:rsid w:val="00C21F5F"/>
    <w:rsid w:val="00C220BD"/>
    <w:rsid w:val="00C22C8E"/>
    <w:rsid w:val="00C22F3A"/>
    <w:rsid w:val="00C302AE"/>
    <w:rsid w:val="00C31491"/>
    <w:rsid w:val="00C31B98"/>
    <w:rsid w:val="00C33F7E"/>
    <w:rsid w:val="00C3488A"/>
    <w:rsid w:val="00C34BFC"/>
    <w:rsid w:val="00C3563D"/>
    <w:rsid w:val="00C35722"/>
    <w:rsid w:val="00C3765C"/>
    <w:rsid w:val="00C37868"/>
    <w:rsid w:val="00C40048"/>
    <w:rsid w:val="00C40560"/>
    <w:rsid w:val="00C40879"/>
    <w:rsid w:val="00C440E5"/>
    <w:rsid w:val="00C4470E"/>
    <w:rsid w:val="00C44889"/>
    <w:rsid w:val="00C460DA"/>
    <w:rsid w:val="00C4645E"/>
    <w:rsid w:val="00C47CB7"/>
    <w:rsid w:val="00C503F7"/>
    <w:rsid w:val="00C50518"/>
    <w:rsid w:val="00C50EBE"/>
    <w:rsid w:val="00C516B7"/>
    <w:rsid w:val="00C517BB"/>
    <w:rsid w:val="00C51DDE"/>
    <w:rsid w:val="00C525D8"/>
    <w:rsid w:val="00C531DE"/>
    <w:rsid w:val="00C535EA"/>
    <w:rsid w:val="00C54F98"/>
    <w:rsid w:val="00C54FEC"/>
    <w:rsid w:val="00C5535B"/>
    <w:rsid w:val="00C555E5"/>
    <w:rsid w:val="00C564DE"/>
    <w:rsid w:val="00C565F5"/>
    <w:rsid w:val="00C577F7"/>
    <w:rsid w:val="00C57F9D"/>
    <w:rsid w:val="00C60623"/>
    <w:rsid w:val="00C609AF"/>
    <w:rsid w:val="00C637EE"/>
    <w:rsid w:val="00C653B1"/>
    <w:rsid w:val="00C65959"/>
    <w:rsid w:val="00C67071"/>
    <w:rsid w:val="00C67F75"/>
    <w:rsid w:val="00C73061"/>
    <w:rsid w:val="00C736D7"/>
    <w:rsid w:val="00C7569B"/>
    <w:rsid w:val="00C75D95"/>
    <w:rsid w:val="00C76702"/>
    <w:rsid w:val="00C7677A"/>
    <w:rsid w:val="00C7751D"/>
    <w:rsid w:val="00C775B5"/>
    <w:rsid w:val="00C7784A"/>
    <w:rsid w:val="00C77FFE"/>
    <w:rsid w:val="00C80D49"/>
    <w:rsid w:val="00C829F6"/>
    <w:rsid w:val="00C83287"/>
    <w:rsid w:val="00C83E83"/>
    <w:rsid w:val="00C84463"/>
    <w:rsid w:val="00C84496"/>
    <w:rsid w:val="00C84DAC"/>
    <w:rsid w:val="00C853F5"/>
    <w:rsid w:val="00C85C1B"/>
    <w:rsid w:val="00C866CB"/>
    <w:rsid w:val="00C874E1"/>
    <w:rsid w:val="00C911BF"/>
    <w:rsid w:val="00C934F0"/>
    <w:rsid w:val="00C94C9F"/>
    <w:rsid w:val="00C94FC5"/>
    <w:rsid w:val="00C957FC"/>
    <w:rsid w:val="00C95F90"/>
    <w:rsid w:val="00C9689F"/>
    <w:rsid w:val="00C96E9F"/>
    <w:rsid w:val="00C96FE2"/>
    <w:rsid w:val="00C97816"/>
    <w:rsid w:val="00C97A4A"/>
    <w:rsid w:val="00CA00E0"/>
    <w:rsid w:val="00CA03AA"/>
    <w:rsid w:val="00CA12C4"/>
    <w:rsid w:val="00CA1688"/>
    <w:rsid w:val="00CA1E4A"/>
    <w:rsid w:val="00CA23CC"/>
    <w:rsid w:val="00CA24BF"/>
    <w:rsid w:val="00CA3122"/>
    <w:rsid w:val="00CA443E"/>
    <w:rsid w:val="00CA4463"/>
    <w:rsid w:val="00CA635E"/>
    <w:rsid w:val="00CA7301"/>
    <w:rsid w:val="00CA74DB"/>
    <w:rsid w:val="00CA7A6E"/>
    <w:rsid w:val="00CB1A6E"/>
    <w:rsid w:val="00CB2304"/>
    <w:rsid w:val="00CB25C3"/>
    <w:rsid w:val="00CB39F0"/>
    <w:rsid w:val="00CB3E3B"/>
    <w:rsid w:val="00CB6DCF"/>
    <w:rsid w:val="00CB760E"/>
    <w:rsid w:val="00CC0DA2"/>
    <w:rsid w:val="00CC1339"/>
    <w:rsid w:val="00CC2067"/>
    <w:rsid w:val="00CC3169"/>
    <w:rsid w:val="00CC3258"/>
    <w:rsid w:val="00CC3AFF"/>
    <w:rsid w:val="00CC4A4A"/>
    <w:rsid w:val="00CC4CE5"/>
    <w:rsid w:val="00CC6379"/>
    <w:rsid w:val="00CC684A"/>
    <w:rsid w:val="00CC7002"/>
    <w:rsid w:val="00CD074D"/>
    <w:rsid w:val="00CE11E4"/>
    <w:rsid w:val="00CE1847"/>
    <w:rsid w:val="00CE2572"/>
    <w:rsid w:val="00CE27C2"/>
    <w:rsid w:val="00CE36A5"/>
    <w:rsid w:val="00CE4921"/>
    <w:rsid w:val="00CE4998"/>
    <w:rsid w:val="00CE53B1"/>
    <w:rsid w:val="00CE5FC5"/>
    <w:rsid w:val="00CE741C"/>
    <w:rsid w:val="00CE7D47"/>
    <w:rsid w:val="00CE7F26"/>
    <w:rsid w:val="00CF026A"/>
    <w:rsid w:val="00CF0440"/>
    <w:rsid w:val="00CF07E2"/>
    <w:rsid w:val="00CF08CF"/>
    <w:rsid w:val="00CF0A51"/>
    <w:rsid w:val="00CF0C35"/>
    <w:rsid w:val="00CF0EE3"/>
    <w:rsid w:val="00CF3410"/>
    <w:rsid w:val="00CF3411"/>
    <w:rsid w:val="00CF3D7B"/>
    <w:rsid w:val="00CF4059"/>
    <w:rsid w:val="00CF4069"/>
    <w:rsid w:val="00CF420B"/>
    <w:rsid w:val="00CF47AD"/>
    <w:rsid w:val="00CF5722"/>
    <w:rsid w:val="00CF5C1D"/>
    <w:rsid w:val="00CF6F7A"/>
    <w:rsid w:val="00CF7F84"/>
    <w:rsid w:val="00D001FE"/>
    <w:rsid w:val="00D01F31"/>
    <w:rsid w:val="00D02D75"/>
    <w:rsid w:val="00D03BFE"/>
    <w:rsid w:val="00D06FAA"/>
    <w:rsid w:val="00D07D6C"/>
    <w:rsid w:val="00D10C39"/>
    <w:rsid w:val="00D12B61"/>
    <w:rsid w:val="00D137ED"/>
    <w:rsid w:val="00D14F1A"/>
    <w:rsid w:val="00D14F6D"/>
    <w:rsid w:val="00D155E3"/>
    <w:rsid w:val="00D166F8"/>
    <w:rsid w:val="00D17546"/>
    <w:rsid w:val="00D17A66"/>
    <w:rsid w:val="00D201E7"/>
    <w:rsid w:val="00D2177B"/>
    <w:rsid w:val="00D21C8C"/>
    <w:rsid w:val="00D2302A"/>
    <w:rsid w:val="00D23169"/>
    <w:rsid w:val="00D24960"/>
    <w:rsid w:val="00D25CEE"/>
    <w:rsid w:val="00D26DF5"/>
    <w:rsid w:val="00D31646"/>
    <w:rsid w:val="00D332C9"/>
    <w:rsid w:val="00D33F5A"/>
    <w:rsid w:val="00D34BF8"/>
    <w:rsid w:val="00D35B3C"/>
    <w:rsid w:val="00D35C18"/>
    <w:rsid w:val="00D3737E"/>
    <w:rsid w:val="00D40052"/>
    <w:rsid w:val="00D40831"/>
    <w:rsid w:val="00D4271D"/>
    <w:rsid w:val="00D42BB6"/>
    <w:rsid w:val="00D439AF"/>
    <w:rsid w:val="00D43C3C"/>
    <w:rsid w:val="00D43D20"/>
    <w:rsid w:val="00D43E30"/>
    <w:rsid w:val="00D45D8C"/>
    <w:rsid w:val="00D461B7"/>
    <w:rsid w:val="00D50B3E"/>
    <w:rsid w:val="00D5301E"/>
    <w:rsid w:val="00D53229"/>
    <w:rsid w:val="00D5343E"/>
    <w:rsid w:val="00D5455E"/>
    <w:rsid w:val="00D562FB"/>
    <w:rsid w:val="00D566DB"/>
    <w:rsid w:val="00D579D1"/>
    <w:rsid w:val="00D6000E"/>
    <w:rsid w:val="00D671DE"/>
    <w:rsid w:val="00D701FF"/>
    <w:rsid w:val="00D71716"/>
    <w:rsid w:val="00D727E4"/>
    <w:rsid w:val="00D74571"/>
    <w:rsid w:val="00D77015"/>
    <w:rsid w:val="00D825B0"/>
    <w:rsid w:val="00D825CB"/>
    <w:rsid w:val="00D82D4C"/>
    <w:rsid w:val="00D83767"/>
    <w:rsid w:val="00D859C1"/>
    <w:rsid w:val="00D9131A"/>
    <w:rsid w:val="00D91924"/>
    <w:rsid w:val="00D91EAA"/>
    <w:rsid w:val="00D92203"/>
    <w:rsid w:val="00D9363A"/>
    <w:rsid w:val="00D9381E"/>
    <w:rsid w:val="00D9437A"/>
    <w:rsid w:val="00D9469B"/>
    <w:rsid w:val="00D94B21"/>
    <w:rsid w:val="00D95136"/>
    <w:rsid w:val="00D95229"/>
    <w:rsid w:val="00DA086E"/>
    <w:rsid w:val="00DA10C3"/>
    <w:rsid w:val="00DA1BAE"/>
    <w:rsid w:val="00DA252D"/>
    <w:rsid w:val="00DA38D4"/>
    <w:rsid w:val="00DA3DC7"/>
    <w:rsid w:val="00DA5EF4"/>
    <w:rsid w:val="00DA6E1E"/>
    <w:rsid w:val="00DB0020"/>
    <w:rsid w:val="00DB0C79"/>
    <w:rsid w:val="00DB106F"/>
    <w:rsid w:val="00DB1310"/>
    <w:rsid w:val="00DB3239"/>
    <w:rsid w:val="00DB3A3D"/>
    <w:rsid w:val="00DB4654"/>
    <w:rsid w:val="00DB4BAB"/>
    <w:rsid w:val="00DB540F"/>
    <w:rsid w:val="00DB55D4"/>
    <w:rsid w:val="00DB7346"/>
    <w:rsid w:val="00DC06C8"/>
    <w:rsid w:val="00DC3834"/>
    <w:rsid w:val="00DC4B2A"/>
    <w:rsid w:val="00DC683D"/>
    <w:rsid w:val="00DC7D2A"/>
    <w:rsid w:val="00DD1D58"/>
    <w:rsid w:val="00DD2919"/>
    <w:rsid w:val="00DD5C1F"/>
    <w:rsid w:val="00DE07EA"/>
    <w:rsid w:val="00DE0DB1"/>
    <w:rsid w:val="00DE11D2"/>
    <w:rsid w:val="00DE1EDB"/>
    <w:rsid w:val="00DE2569"/>
    <w:rsid w:val="00DE27B3"/>
    <w:rsid w:val="00DE316C"/>
    <w:rsid w:val="00DE3D16"/>
    <w:rsid w:val="00DE43D2"/>
    <w:rsid w:val="00DE466F"/>
    <w:rsid w:val="00DE6BC0"/>
    <w:rsid w:val="00DE78F7"/>
    <w:rsid w:val="00DF02FD"/>
    <w:rsid w:val="00DF112E"/>
    <w:rsid w:val="00DF2532"/>
    <w:rsid w:val="00DF3DA7"/>
    <w:rsid w:val="00DF79CA"/>
    <w:rsid w:val="00E016A2"/>
    <w:rsid w:val="00E01F5D"/>
    <w:rsid w:val="00E04CAE"/>
    <w:rsid w:val="00E0537B"/>
    <w:rsid w:val="00E05723"/>
    <w:rsid w:val="00E05BFA"/>
    <w:rsid w:val="00E0603F"/>
    <w:rsid w:val="00E06700"/>
    <w:rsid w:val="00E114E7"/>
    <w:rsid w:val="00E11F7C"/>
    <w:rsid w:val="00E12863"/>
    <w:rsid w:val="00E149D1"/>
    <w:rsid w:val="00E15207"/>
    <w:rsid w:val="00E15682"/>
    <w:rsid w:val="00E16948"/>
    <w:rsid w:val="00E16BFA"/>
    <w:rsid w:val="00E16F5C"/>
    <w:rsid w:val="00E22B63"/>
    <w:rsid w:val="00E23278"/>
    <w:rsid w:val="00E24691"/>
    <w:rsid w:val="00E25DBF"/>
    <w:rsid w:val="00E260DA"/>
    <w:rsid w:val="00E271E2"/>
    <w:rsid w:val="00E27C6C"/>
    <w:rsid w:val="00E30153"/>
    <w:rsid w:val="00E306D1"/>
    <w:rsid w:val="00E31766"/>
    <w:rsid w:val="00E32615"/>
    <w:rsid w:val="00E32CB4"/>
    <w:rsid w:val="00E3382A"/>
    <w:rsid w:val="00E354EC"/>
    <w:rsid w:val="00E35980"/>
    <w:rsid w:val="00E373B9"/>
    <w:rsid w:val="00E40B31"/>
    <w:rsid w:val="00E424C5"/>
    <w:rsid w:val="00E42FF2"/>
    <w:rsid w:val="00E44B16"/>
    <w:rsid w:val="00E4545F"/>
    <w:rsid w:val="00E45A53"/>
    <w:rsid w:val="00E4703B"/>
    <w:rsid w:val="00E47D9A"/>
    <w:rsid w:val="00E5024C"/>
    <w:rsid w:val="00E518A0"/>
    <w:rsid w:val="00E52520"/>
    <w:rsid w:val="00E529F7"/>
    <w:rsid w:val="00E53A0B"/>
    <w:rsid w:val="00E5509A"/>
    <w:rsid w:val="00E554B5"/>
    <w:rsid w:val="00E5703B"/>
    <w:rsid w:val="00E57329"/>
    <w:rsid w:val="00E57B51"/>
    <w:rsid w:val="00E61132"/>
    <w:rsid w:val="00E6211F"/>
    <w:rsid w:val="00E624C6"/>
    <w:rsid w:val="00E624F2"/>
    <w:rsid w:val="00E6442E"/>
    <w:rsid w:val="00E65BD9"/>
    <w:rsid w:val="00E65D1E"/>
    <w:rsid w:val="00E66120"/>
    <w:rsid w:val="00E667DA"/>
    <w:rsid w:val="00E70BB6"/>
    <w:rsid w:val="00E71C41"/>
    <w:rsid w:val="00E72AB5"/>
    <w:rsid w:val="00E72F20"/>
    <w:rsid w:val="00E73B34"/>
    <w:rsid w:val="00E74731"/>
    <w:rsid w:val="00E74E28"/>
    <w:rsid w:val="00E764F8"/>
    <w:rsid w:val="00E76740"/>
    <w:rsid w:val="00E76C1F"/>
    <w:rsid w:val="00E76D77"/>
    <w:rsid w:val="00E77AC9"/>
    <w:rsid w:val="00E77D29"/>
    <w:rsid w:val="00E77E50"/>
    <w:rsid w:val="00E80401"/>
    <w:rsid w:val="00E80EC0"/>
    <w:rsid w:val="00E8187A"/>
    <w:rsid w:val="00E81E87"/>
    <w:rsid w:val="00E81FB6"/>
    <w:rsid w:val="00E82ACA"/>
    <w:rsid w:val="00E82EE6"/>
    <w:rsid w:val="00E833CF"/>
    <w:rsid w:val="00E8362F"/>
    <w:rsid w:val="00E83C53"/>
    <w:rsid w:val="00E83D6B"/>
    <w:rsid w:val="00E84D0A"/>
    <w:rsid w:val="00E8551E"/>
    <w:rsid w:val="00E85EF6"/>
    <w:rsid w:val="00E86007"/>
    <w:rsid w:val="00E86C36"/>
    <w:rsid w:val="00E86C3A"/>
    <w:rsid w:val="00E91736"/>
    <w:rsid w:val="00E931D8"/>
    <w:rsid w:val="00E9331E"/>
    <w:rsid w:val="00EA318A"/>
    <w:rsid w:val="00EA3947"/>
    <w:rsid w:val="00EA46D5"/>
    <w:rsid w:val="00EA5062"/>
    <w:rsid w:val="00EA578E"/>
    <w:rsid w:val="00EA5FDD"/>
    <w:rsid w:val="00EB02D3"/>
    <w:rsid w:val="00EB0C2F"/>
    <w:rsid w:val="00EB20FB"/>
    <w:rsid w:val="00EB376A"/>
    <w:rsid w:val="00EB3C98"/>
    <w:rsid w:val="00EB509F"/>
    <w:rsid w:val="00EB5FCB"/>
    <w:rsid w:val="00EB6B6B"/>
    <w:rsid w:val="00EB7771"/>
    <w:rsid w:val="00EC0F37"/>
    <w:rsid w:val="00EC1410"/>
    <w:rsid w:val="00EC2A2C"/>
    <w:rsid w:val="00EC4CB8"/>
    <w:rsid w:val="00EC5CD2"/>
    <w:rsid w:val="00EC64F6"/>
    <w:rsid w:val="00EC652E"/>
    <w:rsid w:val="00EC7C27"/>
    <w:rsid w:val="00ED06DC"/>
    <w:rsid w:val="00ED0C20"/>
    <w:rsid w:val="00ED130D"/>
    <w:rsid w:val="00ED1A19"/>
    <w:rsid w:val="00ED20AC"/>
    <w:rsid w:val="00ED24E8"/>
    <w:rsid w:val="00ED5313"/>
    <w:rsid w:val="00ED572B"/>
    <w:rsid w:val="00ED5C55"/>
    <w:rsid w:val="00ED667F"/>
    <w:rsid w:val="00ED6774"/>
    <w:rsid w:val="00ED7C19"/>
    <w:rsid w:val="00ED7CE0"/>
    <w:rsid w:val="00ED7ED6"/>
    <w:rsid w:val="00EE0846"/>
    <w:rsid w:val="00EE1DAF"/>
    <w:rsid w:val="00EE3A2D"/>
    <w:rsid w:val="00EE4190"/>
    <w:rsid w:val="00EE4414"/>
    <w:rsid w:val="00EE6BD1"/>
    <w:rsid w:val="00EF2922"/>
    <w:rsid w:val="00EF3FF9"/>
    <w:rsid w:val="00EF5742"/>
    <w:rsid w:val="00EF663E"/>
    <w:rsid w:val="00EF66FC"/>
    <w:rsid w:val="00EF6B48"/>
    <w:rsid w:val="00EF77C0"/>
    <w:rsid w:val="00EF7B06"/>
    <w:rsid w:val="00F000DD"/>
    <w:rsid w:val="00F02448"/>
    <w:rsid w:val="00F03291"/>
    <w:rsid w:val="00F037C5"/>
    <w:rsid w:val="00F04720"/>
    <w:rsid w:val="00F06E5A"/>
    <w:rsid w:val="00F07C19"/>
    <w:rsid w:val="00F07D22"/>
    <w:rsid w:val="00F1117B"/>
    <w:rsid w:val="00F11B8F"/>
    <w:rsid w:val="00F12D86"/>
    <w:rsid w:val="00F12DDF"/>
    <w:rsid w:val="00F13329"/>
    <w:rsid w:val="00F135D9"/>
    <w:rsid w:val="00F13DFA"/>
    <w:rsid w:val="00F1469C"/>
    <w:rsid w:val="00F1490F"/>
    <w:rsid w:val="00F14999"/>
    <w:rsid w:val="00F155BB"/>
    <w:rsid w:val="00F169B2"/>
    <w:rsid w:val="00F17AC2"/>
    <w:rsid w:val="00F17D39"/>
    <w:rsid w:val="00F20E45"/>
    <w:rsid w:val="00F21ABD"/>
    <w:rsid w:val="00F245BD"/>
    <w:rsid w:val="00F246B9"/>
    <w:rsid w:val="00F252C1"/>
    <w:rsid w:val="00F26A2E"/>
    <w:rsid w:val="00F30F84"/>
    <w:rsid w:val="00F31553"/>
    <w:rsid w:val="00F317B3"/>
    <w:rsid w:val="00F317C3"/>
    <w:rsid w:val="00F32103"/>
    <w:rsid w:val="00F321F8"/>
    <w:rsid w:val="00F343ED"/>
    <w:rsid w:val="00F348CE"/>
    <w:rsid w:val="00F3689B"/>
    <w:rsid w:val="00F402CF"/>
    <w:rsid w:val="00F41B4E"/>
    <w:rsid w:val="00F447CE"/>
    <w:rsid w:val="00F44B73"/>
    <w:rsid w:val="00F46EF3"/>
    <w:rsid w:val="00F478FC"/>
    <w:rsid w:val="00F5276F"/>
    <w:rsid w:val="00F53367"/>
    <w:rsid w:val="00F533AF"/>
    <w:rsid w:val="00F550FF"/>
    <w:rsid w:val="00F56543"/>
    <w:rsid w:val="00F56599"/>
    <w:rsid w:val="00F63D7B"/>
    <w:rsid w:val="00F6469A"/>
    <w:rsid w:val="00F64989"/>
    <w:rsid w:val="00F64FAC"/>
    <w:rsid w:val="00F65364"/>
    <w:rsid w:val="00F65709"/>
    <w:rsid w:val="00F6633D"/>
    <w:rsid w:val="00F66949"/>
    <w:rsid w:val="00F71E45"/>
    <w:rsid w:val="00F74955"/>
    <w:rsid w:val="00F753C3"/>
    <w:rsid w:val="00F75967"/>
    <w:rsid w:val="00F759F3"/>
    <w:rsid w:val="00F764CB"/>
    <w:rsid w:val="00F80017"/>
    <w:rsid w:val="00F816D5"/>
    <w:rsid w:val="00F82380"/>
    <w:rsid w:val="00F829F3"/>
    <w:rsid w:val="00F83D99"/>
    <w:rsid w:val="00F844FE"/>
    <w:rsid w:val="00F86D5E"/>
    <w:rsid w:val="00F87892"/>
    <w:rsid w:val="00F87F26"/>
    <w:rsid w:val="00F90BAB"/>
    <w:rsid w:val="00F90D29"/>
    <w:rsid w:val="00F917C8"/>
    <w:rsid w:val="00F95940"/>
    <w:rsid w:val="00F9795A"/>
    <w:rsid w:val="00FA0AF9"/>
    <w:rsid w:val="00FA0BAB"/>
    <w:rsid w:val="00FA2CCD"/>
    <w:rsid w:val="00FA2D17"/>
    <w:rsid w:val="00FA5555"/>
    <w:rsid w:val="00FA56D0"/>
    <w:rsid w:val="00FA7D6C"/>
    <w:rsid w:val="00FB1126"/>
    <w:rsid w:val="00FB1741"/>
    <w:rsid w:val="00FB1C84"/>
    <w:rsid w:val="00FB1D55"/>
    <w:rsid w:val="00FB1E63"/>
    <w:rsid w:val="00FB227F"/>
    <w:rsid w:val="00FB37EC"/>
    <w:rsid w:val="00FB48B1"/>
    <w:rsid w:val="00FB7809"/>
    <w:rsid w:val="00FC0189"/>
    <w:rsid w:val="00FC362D"/>
    <w:rsid w:val="00FC3C0F"/>
    <w:rsid w:val="00FC4EFF"/>
    <w:rsid w:val="00FC4FCD"/>
    <w:rsid w:val="00FC7D66"/>
    <w:rsid w:val="00FD02C2"/>
    <w:rsid w:val="00FD0807"/>
    <w:rsid w:val="00FD0B4A"/>
    <w:rsid w:val="00FD15F2"/>
    <w:rsid w:val="00FD1FBE"/>
    <w:rsid w:val="00FD25CE"/>
    <w:rsid w:val="00FD4D74"/>
    <w:rsid w:val="00FD57CC"/>
    <w:rsid w:val="00FD696F"/>
    <w:rsid w:val="00FE03E2"/>
    <w:rsid w:val="00FE1B62"/>
    <w:rsid w:val="00FE29AA"/>
    <w:rsid w:val="00FE480D"/>
    <w:rsid w:val="00FE4F89"/>
    <w:rsid w:val="00FE5A28"/>
    <w:rsid w:val="00FE5AB0"/>
    <w:rsid w:val="00FE5B6F"/>
    <w:rsid w:val="00FE6040"/>
    <w:rsid w:val="00FE615F"/>
    <w:rsid w:val="00FE6913"/>
    <w:rsid w:val="00FE6DC9"/>
    <w:rsid w:val="00FF0273"/>
    <w:rsid w:val="00FF0D21"/>
    <w:rsid w:val="00FF1B71"/>
    <w:rsid w:val="00FF1EDE"/>
    <w:rsid w:val="00FF25F5"/>
    <w:rsid w:val="00FF48D7"/>
    <w:rsid w:val="00FF5AE9"/>
    <w:rsid w:val="00FF6052"/>
    <w:rsid w:val="00FF6671"/>
    <w:rsid w:val="00FF7302"/>
    <w:rsid w:val="00FF736B"/>
    <w:rsid w:val="00F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0A3CDA"/>
  <w15:chartTrackingRefBased/>
  <w15:docId w15:val="{F4AAA077-463D-4AA1-8A8C-F5FDC548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4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824"/>
  </w:style>
  <w:style w:type="paragraph" w:styleId="1">
    <w:name w:val="heading 1"/>
    <w:basedOn w:val="a"/>
    <w:link w:val="10"/>
    <w:uiPriority w:val="9"/>
    <w:qFormat/>
    <w:rsid w:val="008473AA"/>
    <w:pPr>
      <w:spacing w:before="240" w:after="200" w:line="360" w:lineRule="auto"/>
      <w:contextualSpacing/>
      <w:jc w:val="center"/>
      <w:outlineLvl w:val="0"/>
    </w:pPr>
    <w:rPr>
      <w:rFonts w:asciiTheme="majorHAnsi" w:hAnsiTheme="majorHAnsi" w:cs="Tahoma"/>
      <w:b/>
      <w:sz w:val="28"/>
      <w:szCs w:val="28"/>
    </w:rPr>
  </w:style>
  <w:style w:type="paragraph" w:styleId="2">
    <w:name w:val="heading 2"/>
    <w:basedOn w:val="a"/>
    <w:next w:val="3"/>
    <w:link w:val="20"/>
    <w:uiPriority w:val="9"/>
    <w:unhideWhenUsed/>
    <w:qFormat/>
    <w:rsid w:val="008473AA"/>
    <w:pPr>
      <w:keepNext/>
      <w:keepLines/>
      <w:spacing w:before="960" w:after="20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3">
    <w:name w:val="heading 3"/>
    <w:basedOn w:val="a"/>
    <w:link w:val="30"/>
    <w:uiPriority w:val="9"/>
    <w:unhideWhenUsed/>
    <w:qFormat/>
    <w:rsid w:val="00795852"/>
    <w:pPr>
      <w:keepNext/>
      <w:keepLines/>
      <w:spacing w:after="200" w:line="276" w:lineRule="auto"/>
      <w:contextualSpacing/>
      <w:outlineLvl w:val="2"/>
    </w:pPr>
    <w:rPr>
      <w:rFonts w:asciiTheme="majorHAnsi" w:eastAsiaTheme="majorEastAsia" w:hAnsiTheme="majorHAnsi" w:cstheme="majorBidi"/>
      <w:i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473AA"/>
    <w:rPr>
      <w:rFonts w:asciiTheme="majorHAnsi" w:hAnsiTheme="majorHAnsi" w:cs="Tahoma"/>
      <w:b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795852"/>
    <w:rPr>
      <w:rFonts w:asciiTheme="majorHAnsi" w:eastAsiaTheme="majorEastAsia" w:hAnsiTheme="majorHAnsi" w:cstheme="majorBidi"/>
      <w:i/>
      <w:sz w:val="22"/>
      <w:szCs w:val="24"/>
    </w:rPr>
  </w:style>
  <w:style w:type="character" w:customStyle="1" w:styleId="20">
    <w:name w:val="כותרת 2 תו"/>
    <w:basedOn w:val="a0"/>
    <w:link w:val="2"/>
    <w:uiPriority w:val="9"/>
    <w:rsid w:val="008473AA"/>
    <w:rPr>
      <w:rFonts w:asciiTheme="majorHAnsi" w:eastAsiaTheme="majorEastAsia" w:hAnsiTheme="majorHAnsi" w:cstheme="majorBidi"/>
      <w:b/>
      <w:sz w:val="24"/>
      <w:szCs w:val="26"/>
    </w:rPr>
  </w:style>
  <w:style w:type="table" w:customStyle="1" w:styleId="ScienceFairTable">
    <w:name w:val="Science Fair Table"/>
    <w:basedOn w:val="a1"/>
    <w:uiPriority w:val="99"/>
    <w:rsid w:val="008473AA"/>
    <w:rPr>
      <w:sz w:val="18"/>
    </w:rPr>
    <w:tblPr>
      <w:tblStyleRow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72" w:type="dxa"/>
        <w:left w:w="115" w:type="dxa"/>
        <w:bottom w:w="72" w:type="dxa"/>
        <w:right w:w="115" w:type="dxa"/>
      </w:tblCellMar>
    </w:tblPr>
    <w:tcPr>
      <w:vAlign w:val="center"/>
    </w:tcPr>
    <w:tblStylePr w:type="firstRow">
      <w:rPr>
        <w:rFonts w:asciiTheme="majorHAnsi" w:hAnsiTheme="majorHAnsi"/>
        <w:b/>
        <w:i w:val="0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4" w:space="0" w:color="4BACC6" w:themeColor="accent5"/>
          <w:insideV w:val="single" w:sz="4" w:space="0" w:color="4BACC6" w:themeColor="accent5"/>
          <w:tl2br w:val="nil"/>
          <w:tr2bl w:val="nil"/>
        </w:tcBorders>
        <w:shd w:val="clear" w:color="auto" w:fill="4BACC6" w:themeFill="accent5"/>
        <w:tcMar>
          <w:top w:w="144" w:type="dxa"/>
          <w:left w:w="115" w:type="dxa"/>
          <w:bottom w:w="144" w:type="dxa"/>
          <w:right w:w="115" w:type="dxa"/>
        </w:tcMar>
      </w:tcPr>
    </w:tblStylePr>
    <w:tblStylePr w:type="firstCol">
      <w:pPr>
        <w:wordWrap/>
        <w:jc w:val="center"/>
      </w:pPr>
      <w:rPr>
        <w:b/>
        <w:i w:val="0"/>
        <w:sz w:val="36"/>
      </w:rPr>
    </w:tblStylePr>
    <w:tblStylePr w:type="band1Horz">
      <w:tblPr/>
      <w:tcPr>
        <w:tcBorders>
          <w:top w:val="single" w:sz="4" w:space="0" w:color="92CDDC" w:themeColor="accent5" w:themeTint="99"/>
          <w:left w:val="single" w:sz="4" w:space="0" w:color="92CDDC" w:themeColor="accent5" w:themeTint="99"/>
          <w:bottom w:val="single" w:sz="4" w:space="0" w:color="92CDDC" w:themeColor="accent5" w:themeTint="99"/>
          <w:right w:val="single" w:sz="4" w:space="0" w:color="92CDDC" w:themeColor="accent5" w:themeTint="99"/>
          <w:insideH w:val="single" w:sz="4" w:space="0" w:color="92CDDC" w:themeColor="accent5" w:themeTint="99"/>
          <w:insideV w:val="single" w:sz="4" w:space="0" w:color="92CDDC" w:themeColor="accent5" w:themeTint="99"/>
          <w:tl2br w:val="nil"/>
          <w:tr2bl w:val="nil"/>
        </w:tcBorders>
        <w:shd w:val="clear" w:color="auto" w:fill="DAEEF3" w:themeFill="accent5" w:themeFillTint="33"/>
      </w:tcPr>
    </w:tblStylePr>
  </w:style>
  <w:style w:type="paragraph" w:styleId="a3">
    <w:name w:val="header"/>
    <w:basedOn w:val="a"/>
    <w:link w:val="a4"/>
    <w:uiPriority w:val="99"/>
    <w:unhideWhenUsed/>
    <w:rsid w:val="00795852"/>
    <w:pPr>
      <w:spacing w:after="200" w:line="276" w:lineRule="auto"/>
    </w:pPr>
    <w:rPr>
      <w:rFonts w:asciiTheme="majorHAnsi" w:hAnsiTheme="majorHAnsi" w:cs="Tahoma"/>
      <w:color w:val="000000" w:themeColor="text1"/>
      <w:sz w:val="18"/>
    </w:rPr>
  </w:style>
  <w:style w:type="character" w:customStyle="1" w:styleId="a4">
    <w:name w:val="כותרת עליונה תו"/>
    <w:basedOn w:val="a0"/>
    <w:link w:val="a3"/>
    <w:uiPriority w:val="99"/>
    <w:rsid w:val="00795852"/>
    <w:rPr>
      <w:rFonts w:asciiTheme="majorHAnsi" w:hAnsiTheme="majorHAnsi" w:cs="Tahoma"/>
      <w:color w:val="000000" w:themeColor="text1"/>
      <w:sz w:val="18"/>
    </w:rPr>
  </w:style>
  <w:style w:type="paragraph" w:styleId="a5">
    <w:name w:val="Title"/>
    <w:basedOn w:val="a"/>
    <w:next w:val="a"/>
    <w:link w:val="a6"/>
    <w:uiPriority w:val="1"/>
    <w:unhideWhenUsed/>
    <w:qFormat/>
    <w:rsid w:val="008473AA"/>
    <w:pPr>
      <w:spacing w:line="800" w:lineRule="exact"/>
      <w:jc w:val="center"/>
    </w:pPr>
    <w:rPr>
      <w:b/>
      <w:color w:val="000000" w:themeColor="text1"/>
      <w:sz w:val="48"/>
      <w:szCs w:val="66"/>
    </w:rPr>
  </w:style>
  <w:style w:type="character" w:customStyle="1" w:styleId="a6">
    <w:name w:val="כותרת טקסט תו"/>
    <w:basedOn w:val="a0"/>
    <w:link w:val="a5"/>
    <w:uiPriority w:val="1"/>
    <w:rsid w:val="008473AA"/>
    <w:rPr>
      <w:rFonts w:asciiTheme="minorHAnsi" w:hAnsiTheme="minorHAnsi" w:cstheme="minorBidi"/>
      <w:b/>
      <w:color w:val="000000" w:themeColor="text1"/>
      <w:sz w:val="48"/>
      <w:szCs w:val="66"/>
    </w:rPr>
  </w:style>
  <w:style w:type="table" w:styleId="a7">
    <w:name w:val="Grid Table Light"/>
    <w:basedOn w:val="a1"/>
    <w:uiPriority w:val="40"/>
    <w:rsid w:val="008473AA"/>
    <w:rPr>
      <w:rFonts w:cstheme="minorBidi"/>
      <w:sz w:val="18"/>
      <w:szCs w:val="18"/>
    </w:rPr>
    <w:tblPr>
      <w:tblCellMar>
        <w:left w:w="0" w:type="dxa"/>
        <w:right w:w="0" w:type="dxa"/>
      </w:tblCellMar>
    </w:tblPr>
  </w:style>
  <w:style w:type="paragraph" w:styleId="a8">
    <w:name w:val="No Spacing"/>
    <w:link w:val="a9"/>
    <w:uiPriority w:val="1"/>
    <w:qFormat/>
    <w:rsid w:val="008473AA"/>
    <w:rPr>
      <w:rFonts w:cstheme="minorBidi"/>
      <w:sz w:val="18"/>
      <w:szCs w:val="18"/>
    </w:rPr>
  </w:style>
  <w:style w:type="character" w:customStyle="1" w:styleId="a9">
    <w:name w:val="ללא מרווח תו"/>
    <w:basedOn w:val="a0"/>
    <w:link w:val="a8"/>
    <w:uiPriority w:val="1"/>
    <w:rsid w:val="00373AC1"/>
    <w:rPr>
      <w:rFonts w:cstheme="minorBidi"/>
      <w:sz w:val="18"/>
      <w:szCs w:val="18"/>
    </w:rPr>
  </w:style>
  <w:style w:type="character" w:styleId="aa">
    <w:name w:val="Strong"/>
    <w:basedOn w:val="a0"/>
    <w:uiPriority w:val="12"/>
    <w:qFormat/>
    <w:rsid w:val="008473AA"/>
    <w:rPr>
      <w:b/>
      <w:bCs/>
    </w:rPr>
  </w:style>
  <w:style w:type="paragraph" w:customStyle="1" w:styleId="Normal-Center">
    <w:name w:val="Normal - Center"/>
    <w:basedOn w:val="a"/>
    <w:uiPriority w:val="10"/>
    <w:qFormat/>
    <w:rsid w:val="008473AA"/>
    <w:pPr>
      <w:jc w:val="center"/>
    </w:pPr>
    <w:rPr>
      <w:sz w:val="22"/>
    </w:rPr>
  </w:style>
  <w:style w:type="paragraph" w:customStyle="1" w:styleId="Normal-CenterWithSpace">
    <w:name w:val="Normal - Center With Space"/>
    <w:basedOn w:val="a"/>
    <w:uiPriority w:val="11"/>
    <w:qFormat/>
    <w:rsid w:val="008473AA"/>
    <w:pPr>
      <w:spacing w:before="320" w:after="120" w:line="276" w:lineRule="auto"/>
      <w:contextualSpacing/>
      <w:jc w:val="center"/>
    </w:pPr>
    <w:rPr>
      <w:sz w:val="22"/>
    </w:rPr>
  </w:style>
  <w:style w:type="character" w:styleId="ab">
    <w:name w:val="Subtle Emphasis"/>
    <w:basedOn w:val="a0"/>
    <w:uiPriority w:val="14"/>
    <w:qFormat/>
    <w:rsid w:val="008473AA"/>
    <w:rPr>
      <w:i/>
      <w:iCs/>
      <w:color w:val="auto"/>
    </w:rPr>
  </w:style>
  <w:style w:type="paragraph" w:customStyle="1" w:styleId="Normal-Small">
    <w:name w:val="Normal - Small"/>
    <w:basedOn w:val="a"/>
    <w:qFormat/>
    <w:rsid w:val="008473AA"/>
    <w:rPr>
      <w:sz w:val="16"/>
    </w:rPr>
  </w:style>
  <w:style w:type="paragraph" w:customStyle="1" w:styleId="Normal-Large">
    <w:name w:val="Normal - Large"/>
    <w:basedOn w:val="a"/>
    <w:link w:val="Normal-LargeChar"/>
    <w:qFormat/>
    <w:rsid w:val="008473AA"/>
    <w:pPr>
      <w:jc w:val="center"/>
    </w:pPr>
    <w:rPr>
      <w:b/>
      <w:sz w:val="36"/>
    </w:rPr>
  </w:style>
  <w:style w:type="character" w:customStyle="1" w:styleId="Normal-LargeChar">
    <w:name w:val="Normal - Large Char"/>
    <w:basedOn w:val="a0"/>
    <w:link w:val="Normal-Large"/>
    <w:rsid w:val="008473AA"/>
    <w:rPr>
      <w:rFonts w:asciiTheme="minorHAnsi" w:hAnsiTheme="minorHAnsi" w:cstheme="minorBidi"/>
      <w:b/>
      <w:sz w:val="36"/>
      <w:szCs w:val="18"/>
    </w:rPr>
  </w:style>
  <w:style w:type="paragraph" w:styleId="ac">
    <w:name w:val="footer"/>
    <w:basedOn w:val="a"/>
    <w:link w:val="ad"/>
    <w:uiPriority w:val="99"/>
    <w:unhideWhenUsed/>
    <w:rsid w:val="008473AA"/>
    <w:pPr>
      <w:tabs>
        <w:tab w:val="center" w:pos="4680"/>
        <w:tab w:val="right" w:pos="9360"/>
      </w:tabs>
    </w:pPr>
  </w:style>
  <w:style w:type="character" w:customStyle="1" w:styleId="ad">
    <w:name w:val="כותרת תחתונה תו"/>
    <w:basedOn w:val="a0"/>
    <w:link w:val="ac"/>
    <w:uiPriority w:val="99"/>
    <w:rsid w:val="008473AA"/>
    <w:rPr>
      <w:rFonts w:asciiTheme="minorHAnsi" w:hAnsiTheme="minorHAnsi" w:cstheme="minorBidi"/>
      <w:sz w:val="18"/>
      <w:szCs w:val="18"/>
    </w:rPr>
  </w:style>
  <w:style w:type="paragraph" w:styleId="ae">
    <w:name w:val="caption"/>
    <w:basedOn w:val="a"/>
    <w:next w:val="a"/>
    <w:uiPriority w:val="35"/>
    <w:unhideWhenUsed/>
    <w:qFormat/>
    <w:rsid w:val="00373AC1"/>
    <w:pPr>
      <w:spacing w:after="200"/>
    </w:pPr>
    <w:rPr>
      <w:rFonts w:cstheme="minorBidi"/>
      <w:i/>
      <w:iCs/>
      <w:color w:val="1F497D" w:themeColor="text2"/>
      <w:sz w:val="18"/>
      <w:szCs w:val="18"/>
    </w:rPr>
  </w:style>
  <w:style w:type="paragraph" w:styleId="NormalWeb">
    <w:name w:val="Normal (Web)"/>
    <w:basedOn w:val="a"/>
    <w:uiPriority w:val="99"/>
    <w:unhideWhenUsed/>
    <w:rsid w:val="00373AC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bidi="he-IL"/>
    </w:rPr>
  </w:style>
  <w:style w:type="paragraph" w:styleId="af">
    <w:name w:val="List Paragraph"/>
    <w:basedOn w:val="a"/>
    <w:uiPriority w:val="34"/>
    <w:unhideWhenUsed/>
    <w:qFormat/>
    <w:rsid w:val="00373AC1"/>
    <w:pPr>
      <w:ind w:left="720"/>
      <w:contextualSpacing/>
    </w:pPr>
    <w:rPr>
      <w:rFonts w:cstheme="minorBidi"/>
      <w:sz w:val="21"/>
      <w:szCs w:val="21"/>
    </w:rPr>
  </w:style>
  <w:style w:type="paragraph" w:styleId="af0">
    <w:name w:val="Balloon Text"/>
    <w:basedOn w:val="a"/>
    <w:link w:val="af1"/>
    <w:uiPriority w:val="99"/>
    <w:semiHidden/>
    <w:unhideWhenUsed/>
    <w:rsid w:val="00373AC1"/>
    <w:rPr>
      <w:rFonts w:ascii="Segoe UI" w:hAnsi="Segoe UI" w:cs="Segoe UI"/>
      <w:sz w:val="18"/>
      <w:szCs w:val="18"/>
    </w:rPr>
  </w:style>
  <w:style w:type="character" w:customStyle="1" w:styleId="af1">
    <w:name w:val="טקסט בלונים תו"/>
    <w:basedOn w:val="a0"/>
    <w:link w:val="af0"/>
    <w:uiPriority w:val="99"/>
    <w:semiHidden/>
    <w:rsid w:val="00373AC1"/>
    <w:rPr>
      <w:rFonts w:ascii="Segoe UI" w:hAnsi="Segoe UI" w:cs="Segoe U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373AC1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73AC1"/>
    <w:rPr>
      <w:rFonts w:cstheme="minorBidi"/>
    </w:rPr>
  </w:style>
  <w:style w:type="character" w:customStyle="1" w:styleId="af4">
    <w:name w:val="טקסט הערה תו"/>
    <w:basedOn w:val="a0"/>
    <w:link w:val="af3"/>
    <w:uiPriority w:val="99"/>
    <w:rsid w:val="00373AC1"/>
    <w:rPr>
      <w:rFonts w:cstheme="minorBidi"/>
    </w:rPr>
  </w:style>
  <w:style w:type="character" w:customStyle="1" w:styleId="af5">
    <w:name w:val="נושא הערה תו"/>
    <w:basedOn w:val="af4"/>
    <w:link w:val="af6"/>
    <w:uiPriority w:val="99"/>
    <w:semiHidden/>
    <w:rsid w:val="00373AC1"/>
    <w:rPr>
      <w:rFonts w:cstheme="minorBidi"/>
      <w:b/>
      <w:bCs/>
    </w:rPr>
  </w:style>
  <w:style w:type="paragraph" w:styleId="af6">
    <w:name w:val="annotation subject"/>
    <w:basedOn w:val="af3"/>
    <w:next w:val="af3"/>
    <w:link w:val="af5"/>
    <w:uiPriority w:val="99"/>
    <w:semiHidden/>
    <w:unhideWhenUsed/>
    <w:rsid w:val="00373AC1"/>
    <w:rPr>
      <w:b/>
      <w:bCs/>
    </w:rPr>
  </w:style>
  <w:style w:type="paragraph" w:styleId="af7">
    <w:name w:val="footnote text"/>
    <w:basedOn w:val="a"/>
    <w:link w:val="af8"/>
    <w:uiPriority w:val="99"/>
    <w:semiHidden/>
    <w:unhideWhenUsed/>
    <w:rsid w:val="006514E1"/>
    <w:rPr>
      <w:rFonts w:cstheme="minorBidi"/>
    </w:rPr>
  </w:style>
  <w:style w:type="character" w:customStyle="1" w:styleId="af8">
    <w:name w:val="טקסט הערת שוליים תו"/>
    <w:basedOn w:val="a0"/>
    <w:link w:val="af7"/>
    <w:uiPriority w:val="99"/>
    <w:semiHidden/>
    <w:rsid w:val="006514E1"/>
    <w:rPr>
      <w:rFonts w:cstheme="minorBidi"/>
    </w:rPr>
  </w:style>
  <w:style w:type="character" w:customStyle="1" w:styleId="af9">
    <w:name w:val="טקסט הערת סיום תו"/>
    <w:basedOn w:val="a0"/>
    <w:link w:val="afa"/>
    <w:uiPriority w:val="99"/>
    <w:semiHidden/>
    <w:rsid w:val="006514E1"/>
    <w:rPr>
      <w:rFonts w:cstheme="minorBidi"/>
    </w:rPr>
  </w:style>
  <w:style w:type="paragraph" w:styleId="afa">
    <w:name w:val="endnote text"/>
    <w:basedOn w:val="a"/>
    <w:link w:val="af9"/>
    <w:uiPriority w:val="99"/>
    <w:semiHidden/>
    <w:unhideWhenUsed/>
    <w:rsid w:val="006514E1"/>
    <w:rPr>
      <w:rFonts w:cstheme="minorBidi"/>
    </w:rPr>
  </w:style>
  <w:style w:type="paragraph" w:styleId="afb">
    <w:name w:val="Revision"/>
    <w:hidden/>
    <w:uiPriority w:val="99"/>
    <w:semiHidden/>
    <w:rsid w:val="00C048F8"/>
  </w:style>
  <w:style w:type="character" w:styleId="Hyperlink">
    <w:name w:val="Hyperlink"/>
    <w:basedOn w:val="a0"/>
    <w:uiPriority w:val="99"/>
    <w:semiHidden/>
    <w:unhideWhenUsed/>
    <w:rsid w:val="00000EB2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C13B01"/>
    <w:rPr>
      <w:color w:val="800080" w:themeColor="followedHyperlink"/>
      <w:u w:val="single"/>
    </w:rPr>
  </w:style>
  <w:style w:type="character" w:styleId="afc">
    <w:name w:val="endnote reference"/>
    <w:basedOn w:val="a0"/>
    <w:uiPriority w:val="99"/>
    <w:semiHidden/>
    <w:unhideWhenUsed/>
    <w:rsid w:val="00777556"/>
    <w:rPr>
      <w:vertAlign w:val="superscript"/>
    </w:rPr>
  </w:style>
  <w:style w:type="character" w:styleId="afd">
    <w:name w:val="Placeholder Text"/>
    <w:basedOn w:val="a0"/>
    <w:uiPriority w:val="99"/>
    <w:semiHidden/>
    <w:rsid w:val="00076E55"/>
    <w:rPr>
      <w:color w:val="808080"/>
    </w:rPr>
  </w:style>
  <w:style w:type="table" w:styleId="afe">
    <w:name w:val="Table Grid"/>
    <w:basedOn w:val="a1"/>
    <w:uiPriority w:val="39"/>
    <w:rsid w:val="00532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8.png"/><Relationship Id="rId42" Type="http://schemas.openxmlformats.org/officeDocument/2006/relationships/image" Target="media/image27.png"/><Relationship Id="rId47" Type="http://schemas.openxmlformats.org/officeDocument/2006/relationships/image" Target="media/image30.png"/><Relationship Id="rId63" Type="http://schemas.openxmlformats.org/officeDocument/2006/relationships/image" Target="media/image55.png"/><Relationship Id="rId68" Type="http://schemas.openxmlformats.org/officeDocument/2006/relationships/image" Target="media/image50.png"/><Relationship Id="rId84" Type="http://schemas.openxmlformats.org/officeDocument/2006/relationships/image" Target="media/image76.png"/><Relationship Id="rId89" Type="http://schemas.openxmlformats.org/officeDocument/2006/relationships/image" Target="media/image81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21.png"/><Relationship Id="rId107" Type="http://schemas.openxmlformats.org/officeDocument/2006/relationships/header" Target="header1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16.jpeg"/><Relationship Id="rId37" Type="http://schemas.openxmlformats.org/officeDocument/2006/relationships/image" Target="media/image23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66" Type="http://schemas.openxmlformats.org/officeDocument/2006/relationships/image" Target="media/image48.png"/><Relationship Id="rId74" Type="http://schemas.openxmlformats.org/officeDocument/2006/relationships/image" Target="media/image66.jpeg"/><Relationship Id="rId79" Type="http://schemas.openxmlformats.org/officeDocument/2006/relationships/image" Target="media/image57.png"/><Relationship Id="rId87" Type="http://schemas.openxmlformats.org/officeDocument/2006/relationships/image" Target="media/image61.jpeg"/><Relationship Id="rId102" Type="http://schemas.microsoft.com/office/2007/relationships/hdphoto" Target="media/hdphoto2.wdp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82" Type="http://schemas.openxmlformats.org/officeDocument/2006/relationships/image" Target="media/image60.png"/><Relationship Id="rId90" Type="http://schemas.openxmlformats.org/officeDocument/2006/relationships/image" Target="media/image82.jpeg"/><Relationship Id="rId95" Type="http://schemas.openxmlformats.org/officeDocument/2006/relationships/image" Target="media/image66.png"/><Relationship Id="rId19" Type="http://schemas.openxmlformats.org/officeDocument/2006/relationships/image" Target="media/image11.png"/><Relationship Id="rId14" Type="http://schemas.openxmlformats.org/officeDocument/2006/relationships/image" Target="media/image6.jpeg"/><Relationship Id="rId22" Type="http://schemas.openxmlformats.org/officeDocument/2006/relationships/image" Target="media/image9.png"/><Relationship Id="rId27" Type="http://schemas.openxmlformats.org/officeDocument/2006/relationships/image" Target="media/image19.png"/><Relationship Id="rId30" Type="http://schemas.openxmlformats.org/officeDocument/2006/relationships/image" Target="media/image14.png"/><Relationship Id="rId35" Type="http://schemas.openxmlformats.org/officeDocument/2006/relationships/image" Target="media/image24.jpeg"/><Relationship Id="rId43" Type="http://schemas.openxmlformats.org/officeDocument/2006/relationships/image" Target="media/image28.png"/><Relationship Id="rId48" Type="http://schemas.openxmlformats.org/officeDocument/2006/relationships/image" Target="media/image31.png"/><Relationship Id="rId56" Type="http://schemas.openxmlformats.org/officeDocument/2006/relationships/image" Target="media/image39.jpeg"/><Relationship Id="rId64" Type="http://schemas.openxmlformats.org/officeDocument/2006/relationships/image" Target="media/image56.png"/><Relationship Id="rId69" Type="http://schemas.openxmlformats.org/officeDocument/2006/relationships/image" Target="media/image51.jpe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6.png"/><Relationship Id="rId8" Type="http://schemas.openxmlformats.org/officeDocument/2006/relationships/image" Target="media/image1.png"/><Relationship Id="rId51" Type="http://schemas.openxmlformats.org/officeDocument/2006/relationships/image" Target="media/image34.png"/><Relationship Id="rId72" Type="http://schemas.openxmlformats.org/officeDocument/2006/relationships/image" Target="media/image64.jpeg"/><Relationship Id="rId80" Type="http://schemas.openxmlformats.org/officeDocument/2006/relationships/image" Target="media/image58.png"/><Relationship Id="rId85" Type="http://schemas.openxmlformats.org/officeDocument/2006/relationships/image" Target="media/image77.png"/><Relationship Id="rId93" Type="http://schemas.openxmlformats.org/officeDocument/2006/relationships/image" Target="media/image65.jpeg"/><Relationship Id="rId98" Type="http://schemas.openxmlformats.org/officeDocument/2006/relationships/image" Target="media/image70.png"/><Relationship Id="rId3" Type="http://schemas.openxmlformats.org/officeDocument/2006/relationships/styles" Target="styles.xml"/><Relationship Id="rId12" Type="http://schemas.openxmlformats.org/officeDocument/2006/relationships/image" Target="media/image3.jpg"/><Relationship Id="rId17" Type="http://schemas.openxmlformats.org/officeDocument/2006/relationships/image" Target="media/image6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image" Target="media/image24.png"/><Relationship Id="rId46" Type="http://schemas.openxmlformats.org/officeDocument/2006/relationships/image" Target="media/image29.png"/><Relationship Id="rId59" Type="http://schemas.openxmlformats.org/officeDocument/2006/relationships/image" Target="media/image44.png"/><Relationship Id="rId67" Type="http://schemas.openxmlformats.org/officeDocument/2006/relationships/image" Target="media/image49.jpeg"/><Relationship Id="rId103" Type="http://schemas.openxmlformats.org/officeDocument/2006/relationships/image" Target="media/image72.png"/><Relationship Id="rId108" Type="http://schemas.openxmlformats.org/officeDocument/2006/relationships/footer" Target="footer1.xml"/><Relationship Id="rId20" Type="http://schemas.openxmlformats.org/officeDocument/2006/relationships/image" Target="media/image7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5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62.jpeg"/><Relationship Id="rId91" Type="http://schemas.openxmlformats.org/officeDocument/2006/relationships/image" Target="media/image63.png"/><Relationship Id="rId96" Type="http://schemas.openxmlformats.org/officeDocument/2006/relationships/image" Target="media/image8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image" Target="media/image20.png"/><Relationship Id="rId36" Type="http://schemas.openxmlformats.org/officeDocument/2006/relationships/image" Target="media/image25.png"/><Relationship Id="rId49" Type="http://schemas.openxmlformats.org/officeDocument/2006/relationships/image" Target="media/image41.png"/><Relationship Id="rId57" Type="http://schemas.openxmlformats.org/officeDocument/2006/relationships/image" Target="media/image40.png"/><Relationship Id="rId106" Type="http://schemas.openxmlformats.org/officeDocument/2006/relationships/image" Target="media/image97.png"/><Relationship Id="rId10" Type="http://schemas.openxmlformats.org/officeDocument/2006/relationships/image" Target="media/image2.png"/><Relationship Id="rId31" Type="http://schemas.openxmlformats.org/officeDocument/2006/relationships/image" Target="media/image15.jpeg"/><Relationship Id="rId44" Type="http://schemas.openxmlformats.org/officeDocument/2006/relationships/image" Target="media/image36.png"/><Relationship Id="rId52" Type="http://schemas.openxmlformats.org/officeDocument/2006/relationships/image" Target="media/image35.png"/><Relationship Id="rId60" Type="http://schemas.openxmlformats.org/officeDocument/2006/relationships/image" Target="media/image45.png"/><Relationship Id="rId65" Type="http://schemas.openxmlformats.org/officeDocument/2006/relationships/image" Target="media/image46.jpeg"/><Relationship Id="rId73" Type="http://schemas.openxmlformats.org/officeDocument/2006/relationships/image" Target="media/image65.png"/><Relationship Id="rId78" Type="http://schemas.openxmlformats.org/officeDocument/2006/relationships/image" Target="media/image70.jpeg"/><Relationship Id="rId81" Type="http://schemas.openxmlformats.org/officeDocument/2006/relationships/image" Target="media/image59.png"/><Relationship Id="rId86" Type="http://schemas.openxmlformats.org/officeDocument/2006/relationships/image" Target="media/image78.png"/><Relationship Id="rId94" Type="http://schemas.openxmlformats.org/officeDocument/2006/relationships/image" Target="media/image71.jpeg"/><Relationship Id="rId99" Type="http://schemas.openxmlformats.org/officeDocument/2006/relationships/image" Target="media/image91.png"/><Relationship Id="rId101" Type="http://schemas.openxmlformats.org/officeDocument/2006/relationships/image" Target="media/image71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3" Type="http://schemas.openxmlformats.org/officeDocument/2006/relationships/image" Target="media/image4.jpg"/><Relationship Id="rId18" Type="http://schemas.openxmlformats.org/officeDocument/2006/relationships/image" Target="media/image10.png"/><Relationship Id="rId39" Type="http://schemas.openxmlformats.org/officeDocument/2006/relationships/image" Target="media/image26.png"/><Relationship Id="rId109" Type="http://schemas.openxmlformats.org/officeDocument/2006/relationships/fontTable" Target="fontTable.xml"/><Relationship Id="rId34" Type="http://schemas.openxmlformats.org/officeDocument/2006/relationships/image" Target="media/image23.jpe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jpeg"/><Relationship Id="rId97" Type="http://schemas.openxmlformats.org/officeDocument/2006/relationships/image" Target="media/image68.png"/><Relationship Id="rId104" Type="http://schemas.openxmlformats.org/officeDocument/2006/relationships/image" Target="media/image73.png"/><Relationship Id="rId7" Type="http://schemas.openxmlformats.org/officeDocument/2006/relationships/endnotes" Target="endnotes.xml"/><Relationship Id="rId71" Type="http://schemas.openxmlformats.org/officeDocument/2006/relationships/image" Target="media/image53.jpeg"/><Relationship Id="rId92" Type="http://schemas.openxmlformats.org/officeDocument/2006/relationships/image" Target="media/image6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g\AppData\Roaming\Microsoft\Templates\Science%20fair%20planner.dotx" TargetMode="External"/></Relationships>
</file>

<file path=word/theme/theme1.xml><?xml version="1.0" encoding="utf-8"?>
<a:theme xmlns:a="http://schemas.openxmlformats.org/drawingml/2006/main" name="Theme1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4A9BE-0F27-4C4C-8E80-E7499569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Science fair planner</Template>
  <TotalTime>1</TotalTime>
  <Pages>22</Pages>
  <Words>1669</Words>
  <Characters>9517</Characters>
  <Application>Microsoft Office Word</Application>
  <DocSecurity>0</DocSecurity>
  <Lines>79</Lines>
  <Paragraphs>22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Gabay</dc:creator>
  <cp:keywords/>
  <dc:description/>
  <cp:lastModifiedBy>מרינה אינדזליכין</cp:lastModifiedBy>
  <cp:revision>2</cp:revision>
  <cp:lastPrinted>2023-06-20T16:15:00Z</cp:lastPrinted>
  <dcterms:created xsi:type="dcterms:W3CDTF">2024-08-14T12:28:00Z</dcterms:created>
  <dcterms:modified xsi:type="dcterms:W3CDTF">2024-08-14T12:28:00Z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7c78aa016842b5fbb94c519a018340ddbcc583e21acc1e31c296dda9b5f6dffb</vt:lpwstr>
  </property>
</Properties>
</file>